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6252F909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076AA" w:rsidRPr="006076AA">
        <w:rPr>
          <w:rFonts w:cs="Times New Roman"/>
          <w:b/>
          <w:i/>
          <w:iCs/>
          <w:kern w:val="0"/>
          <w:lang w:eastAsia="ja-JP"/>
        </w:rPr>
        <w:t>Havana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464AFDF" w14:textId="5468AF60" w:rsidR="006076AA" w:rsidRDefault="006076AA" w:rsidP="006076A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Havana </w:t>
      </w:r>
      <w:r>
        <w:rPr>
          <w:rFonts w:cs="Times New Roman"/>
          <w:bCs/>
          <w:kern w:val="0"/>
          <w:lang w:eastAsia="ja-JP"/>
        </w:rPr>
        <w:t xml:space="preserve">Capital of Cuba and largest city in the country, located in western Cuba; the largest city and chief port of the West Indies and one of the oldest cities in the Americas. The sinking of the American battleship </w:t>
      </w:r>
      <w:r>
        <w:rPr>
          <w:rFonts w:cs="Times New Roman"/>
          <w:bCs/>
          <w:i/>
          <w:iCs/>
          <w:kern w:val="0"/>
          <w:lang w:eastAsia="ja-JP"/>
        </w:rPr>
        <w:t>Maine</w:t>
      </w:r>
      <w:r>
        <w:rPr>
          <w:rFonts w:cs="Times New Roman"/>
          <w:bCs/>
          <w:kern w:val="0"/>
          <w:lang w:eastAsia="ja-JP"/>
        </w:rPr>
        <w:t xml:space="preserve"> in Havana harbor in 1898 led to the Spanish-American War.</w:t>
      </w:r>
    </w:p>
    <w:p w14:paraId="4F1CE884" w14:textId="77777777" w:rsidR="001169D0" w:rsidRDefault="001169D0" w:rsidP="006076A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DA8C2DA" w14:textId="205F777A" w:rsidR="001169D0" w:rsidRPr="001169D0" w:rsidRDefault="001169D0" w:rsidP="001169D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169D0">
        <w:rPr>
          <w:b/>
          <w:lang w:eastAsia="ja-JP"/>
        </w:rPr>
        <w:t>What</w:t>
      </w:r>
      <w:r>
        <w:rPr>
          <w:bCs/>
          <w:lang w:eastAsia="ja-JP"/>
        </w:rPr>
        <w:t xml:space="preserve"> is Havana?</w:t>
      </w:r>
    </w:p>
    <w:p w14:paraId="09774E54" w14:textId="746FB289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C2123E2" w14:textId="1E6A8785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7DDBAE0" w14:textId="77777777" w:rsidR="001169D0" w:rsidRP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8A42988" w14:textId="12DE665C" w:rsidR="001169D0" w:rsidRPr="001169D0" w:rsidRDefault="001169D0" w:rsidP="001169D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169D0">
        <w:rPr>
          <w:b/>
          <w:lang w:eastAsia="ja-JP"/>
        </w:rPr>
        <w:t>How big</w:t>
      </w:r>
      <w:r>
        <w:rPr>
          <w:bCs/>
          <w:lang w:eastAsia="ja-JP"/>
        </w:rPr>
        <w:t xml:space="preserve"> is Havana and its ports? Compared to what?</w:t>
      </w:r>
    </w:p>
    <w:p w14:paraId="79098B45" w14:textId="217520CB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577DAF2" w14:textId="02174F88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352D12C" w14:textId="77777777" w:rsidR="001169D0" w:rsidRP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68AB8C1" w14:textId="03EA17EA" w:rsidR="001169D0" w:rsidRPr="001169D0" w:rsidRDefault="001169D0" w:rsidP="001169D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169D0">
        <w:rPr>
          <w:b/>
          <w:lang w:eastAsia="ja-JP"/>
        </w:rPr>
        <w:t>What</w:t>
      </w:r>
      <w:r>
        <w:rPr>
          <w:bCs/>
          <w:lang w:eastAsia="ja-JP"/>
        </w:rPr>
        <w:t xml:space="preserve"> led to the Spanish-American War?</w:t>
      </w:r>
    </w:p>
    <w:p w14:paraId="46A41751" w14:textId="1D4B746A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2BDB629" w14:textId="730230D0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6178763" w14:textId="3FB1A320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CCBEB61" w14:textId="44B19F97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D444E8D" w14:textId="70866A3C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FA6791A" w14:textId="6080DDA5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AC3DEE1" w14:textId="77777777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C2DD18C" w14:textId="04CCDA47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1DE975B" w14:textId="1361556E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6ADB811" w14:textId="77777777" w:rsidR="001169D0" w:rsidRDefault="001169D0" w:rsidP="001169D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17B4C67" w14:textId="77777777" w:rsidR="001169D0" w:rsidRDefault="001169D0" w:rsidP="001169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076AA">
        <w:rPr>
          <w:rFonts w:cs="Times New Roman"/>
          <w:b/>
          <w:i/>
          <w:iCs/>
          <w:kern w:val="0"/>
          <w:lang w:eastAsia="ja-JP"/>
        </w:rPr>
        <w:t>Havana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2ED84B" w14:textId="77777777" w:rsidR="001169D0" w:rsidRDefault="001169D0" w:rsidP="001169D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Havana </w:t>
      </w:r>
      <w:r>
        <w:rPr>
          <w:rFonts w:cs="Times New Roman"/>
          <w:bCs/>
          <w:kern w:val="0"/>
          <w:lang w:eastAsia="ja-JP"/>
        </w:rPr>
        <w:t xml:space="preserve">Capital of Cuba and largest city in the country, located in western Cuba; the largest city and chief port of the West Indies and one of the oldest cities in the Americas. The sinking of the American battleship </w:t>
      </w:r>
      <w:r>
        <w:rPr>
          <w:rFonts w:cs="Times New Roman"/>
          <w:bCs/>
          <w:i/>
          <w:iCs/>
          <w:kern w:val="0"/>
          <w:lang w:eastAsia="ja-JP"/>
        </w:rPr>
        <w:t>Maine</w:t>
      </w:r>
      <w:r>
        <w:rPr>
          <w:rFonts w:cs="Times New Roman"/>
          <w:bCs/>
          <w:kern w:val="0"/>
          <w:lang w:eastAsia="ja-JP"/>
        </w:rPr>
        <w:t xml:space="preserve"> in Havana harbor in 1898 led to the Spanish-American War.</w:t>
      </w:r>
    </w:p>
    <w:p w14:paraId="1A2C9D06" w14:textId="77777777" w:rsidR="001169D0" w:rsidRDefault="001169D0" w:rsidP="001169D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C90B89C" w14:textId="77777777" w:rsidR="001169D0" w:rsidRPr="001169D0" w:rsidRDefault="001169D0" w:rsidP="001169D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169D0">
        <w:rPr>
          <w:b/>
          <w:lang w:eastAsia="ja-JP"/>
        </w:rPr>
        <w:t>What</w:t>
      </w:r>
      <w:r>
        <w:rPr>
          <w:bCs/>
          <w:lang w:eastAsia="ja-JP"/>
        </w:rPr>
        <w:t xml:space="preserve"> is Havana?</w:t>
      </w:r>
    </w:p>
    <w:p w14:paraId="170712D0" w14:textId="77777777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5697CC0" w14:textId="77777777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AE3744B" w14:textId="77777777" w:rsidR="001169D0" w:rsidRP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2F130F8" w14:textId="77777777" w:rsidR="001169D0" w:rsidRPr="001169D0" w:rsidRDefault="001169D0" w:rsidP="001169D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169D0">
        <w:rPr>
          <w:b/>
          <w:lang w:eastAsia="ja-JP"/>
        </w:rPr>
        <w:t>How big</w:t>
      </w:r>
      <w:r>
        <w:rPr>
          <w:bCs/>
          <w:lang w:eastAsia="ja-JP"/>
        </w:rPr>
        <w:t xml:space="preserve"> is Havana and its ports? Compared to what?</w:t>
      </w:r>
    </w:p>
    <w:p w14:paraId="39F07E20" w14:textId="77777777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A2357E8" w14:textId="77777777" w:rsid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8F047A9" w14:textId="77777777" w:rsidR="001169D0" w:rsidRP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4F9D2D8" w14:textId="77777777" w:rsidR="001169D0" w:rsidRPr="001169D0" w:rsidRDefault="001169D0" w:rsidP="001169D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1169D0">
        <w:rPr>
          <w:b/>
          <w:lang w:eastAsia="ja-JP"/>
        </w:rPr>
        <w:t>What</w:t>
      </w:r>
      <w:r>
        <w:rPr>
          <w:bCs/>
          <w:lang w:eastAsia="ja-JP"/>
        </w:rPr>
        <w:t xml:space="preserve"> led to the Spanish-American War?</w:t>
      </w:r>
    </w:p>
    <w:p w14:paraId="1817087F" w14:textId="77777777" w:rsidR="001169D0" w:rsidRPr="001169D0" w:rsidRDefault="001169D0" w:rsidP="001169D0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2B85369" w14:textId="77777777" w:rsidR="006076AA" w:rsidRDefault="006076AA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1169D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1A07E0"/>
    <w:multiLevelType w:val="hybridMultilevel"/>
    <w:tmpl w:val="B04AB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790666"/>
    <w:multiLevelType w:val="hybridMultilevel"/>
    <w:tmpl w:val="B04AB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1169D0"/>
    <w:rsid w:val="0038015A"/>
    <w:rsid w:val="003968AA"/>
    <w:rsid w:val="00410E3E"/>
    <w:rsid w:val="006076AA"/>
    <w:rsid w:val="00660C35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3</TotalTime>
  <Pages>1</Pages>
  <Words>239</Words>
  <Characters>1363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2021-03-02T14:01:00Z</dcterms:modified>
</cp:coreProperties>
</file>