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E58DDAF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F66D3" w:rsidRPr="00DF66D3">
        <w:rPr>
          <w:rFonts w:cs="Times New Roman"/>
          <w:b/>
          <w:i/>
          <w:iCs/>
          <w:kern w:val="0"/>
          <w:lang w:eastAsia="ja-JP"/>
        </w:rPr>
        <w:t>Gabriel Garcia Marquez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A64F38" w14:textId="05D74877" w:rsidR="00DF66D3" w:rsidRDefault="00DF66D3" w:rsidP="00DF66D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Gabriel Garcia Marquez </w:t>
      </w:r>
      <w:r>
        <w:rPr>
          <w:rFonts w:cs="Times New Roman"/>
          <w:bCs/>
          <w:kern w:val="0"/>
          <w:lang w:eastAsia="ja-JP"/>
        </w:rPr>
        <w:t xml:space="preserve">A Colombian-born twentieth-century writer. He is best known for his epic novel </w:t>
      </w:r>
      <w:r>
        <w:rPr>
          <w:rFonts w:cs="Times New Roman"/>
          <w:bCs/>
          <w:i/>
          <w:iCs/>
          <w:kern w:val="0"/>
          <w:lang w:eastAsia="ja-JP"/>
        </w:rPr>
        <w:t>100 Years of Solitude</w:t>
      </w:r>
      <w:r>
        <w:rPr>
          <w:rFonts w:cs="Times New Roman"/>
          <w:bCs/>
          <w:kern w:val="0"/>
          <w:lang w:eastAsia="ja-JP"/>
        </w:rPr>
        <w:t xml:space="preserve">, set in the imaginary village of Macondo and chronicling seven generations of the </w:t>
      </w:r>
      <w:proofErr w:type="spellStart"/>
      <w:r>
        <w:rPr>
          <w:rFonts w:cs="Times New Roman"/>
          <w:bCs/>
          <w:kern w:val="0"/>
          <w:lang w:eastAsia="ja-JP"/>
        </w:rPr>
        <w:t>Buendias</w:t>
      </w:r>
      <w:proofErr w:type="spellEnd"/>
      <w:r>
        <w:rPr>
          <w:rFonts w:cs="Times New Roman"/>
          <w:bCs/>
          <w:kern w:val="0"/>
          <w:lang w:eastAsia="ja-JP"/>
        </w:rPr>
        <w:t xml:space="preserve"> family. Garcia Marquez won the Nobel Prize for literature in 1982.</w:t>
      </w:r>
    </w:p>
    <w:p w14:paraId="2F03B354" w14:textId="77777777" w:rsidR="006D3082" w:rsidRDefault="006D3082" w:rsidP="00DF66D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5D1D17" w14:textId="26E8C473" w:rsidR="006D3082" w:rsidRPr="006D3082" w:rsidRDefault="006D3082" w:rsidP="006D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D3082">
        <w:rPr>
          <w:b/>
          <w:lang w:eastAsia="ja-JP"/>
        </w:rPr>
        <w:t>Who</w:t>
      </w:r>
      <w:r>
        <w:rPr>
          <w:bCs/>
          <w:lang w:eastAsia="ja-JP"/>
        </w:rPr>
        <w:t xml:space="preserve"> is Gabriel Garcia Marquez? When did he live?</w:t>
      </w:r>
    </w:p>
    <w:p w14:paraId="4AC54186" w14:textId="7F3C87FE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03A05AC" w14:textId="5CF86EA0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1B8D37B" w14:textId="6A95E9FA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43E02ED" w14:textId="77777777" w:rsidR="006D3082" w:rsidRP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A1C334B" w14:textId="22B5074C" w:rsidR="006D3082" w:rsidRPr="006D3082" w:rsidRDefault="006D3082" w:rsidP="006D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D3082">
        <w:rPr>
          <w:b/>
          <w:lang w:eastAsia="ja-JP"/>
        </w:rPr>
        <w:t>For what</w:t>
      </w:r>
      <w:r>
        <w:rPr>
          <w:bCs/>
          <w:lang w:eastAsia="ja-JP"/>
        </w:rPr>
        <w:t xml:space="preserve"> is </w:t>
      </w:r>
      <w:r>
        <w:rPr>
          <w:bCs/>
          <w:lang w:eastAsia="ja-JP"/>
        </w:rPr>
        <w:t>Gabriel Garcia Marquez</w:t>
      </w:r>
      <w:r>
        <w:rPr>
          <w:bCs/>
          <w:lang w:eastAsia="ja-JP"/>
        </w:rPr>
        <w:t xml:space="preserve"> best known?</w:t>
      </w:r>
    </w:p>
    <w:p w14:paraId="15E5BE30" w14:textId="5A0BA05B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B13A152" w14:textId="0B208D9A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AE4F301" w14:textId="3C4B780E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6499351" w14:textId="77777777" w:rsidR="006D3082" w:rsidRP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D7027D6" w14:textId="38507A48" w:rsidR="006D3082" w:rsidRPr="006D3082" w:rsidRDefault="006D3082" w:rsidP="006D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D3082">
        <w:rPr>
          <w:b/>
          <w:lang w:eastAsia="ja-JP"/>
        </w:rPr>
        <w:t>Where</w:t>
      </w:r>
      <w:r>
        <w:rPr>
          <w:bCs/>
          <w:lang w:eastAsia="ja-JP"/>
        </w:rPr>
        <w:t xml:space="preserve"> is </w:t>
      </w:r>
      <w:r>
        <w:rPr>
          <w:bCs/>
          <w:i/>
          <w:iCs/>
          <w:lang w:eastAsia="ja-JP"/>
        </w:rPr>
        <w:t xml:space="preserve">One Hundred Years of Solitude </w:t>
      </w:r>
      <w:r>
        <w:rPr>
          <w:bCs/>
          <w:lang w:eastAsia="ja-JP"/>
        </w:rPr>
        <w:t>set?</w:t>
      </w:r>
    </w:p>
    <w:p w14:paraId="026FE717" w14:textId="2981ED88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88250CC" w14:textId="3A628C82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1B52E5E" w14:textId="4EC0AF81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119BC4F" w14:textId="77777777" w:rsidR="006D3082" w:rsidRP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CCC6521" w14:textId="00E02E31" w:rsidR="006D3082" w:rsidRPr="006D3082" w:rsidRDefault="006D3082" w:rsidP="006D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D3082">
        <w:rPr>
          <w:b/>
          <w:lang w:eastAsia="ja-JP"/>
        </w:rPr>
        <w:t>Whom</w:t>
      </w:r>
      <w:r>
        <w:rPr>
          <w:bCs/>
          <w:lang w:eastAsia="ja-JP"/>
        </w:rPr>
        <w:t xml:space="preserve"> does </w:t>
      </w:r>
      <w:r>
        <w:rPr>
          <w:bCs/>
          <w:i/>
          <w:iCs/>
          <w:lang w:eastAsia="ja-JP"/>
        </w:rPr>
        <w:t>One Hundred Years of Solitude</w:t>
      </w:r>
      <w:r>
        <w:rPr>
          <w:bCs/>
          <w:i/>
          <w:iCs/>
          <w:lang w:eastAsia="ja-JP"/>
        </w:rPr>
        <w:t xml:space="preserve"> </w:t>
      </w:r>
      <w:r>
        <w:rPr>
          <w:bCs/>
          <w:lang w:eastAsia="ja-JP"/>
        </w:rPr>
        <w:t>chronicle?</w:t>
      </w:r>
    </w:p>
    <w:p w14:paraId="3358C27A" w14:textId="3A1A3619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A9A2132" w14:textId="25F832EA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DC5F3E1" w14:textId="6E29D368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5A0205C" w14:textId="77777777" w:rsidR="006D3082" w:rsidRP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A2F3A65" w14:textId="1EAC567D" w:rsidR="006D3082" w:rsidRPr="006D3082" w:rsidRDefault="006D3082" w:rsidP="006D308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6D3082">
        <w:rPr>
          <w:b/>
          <w:lang w:eastAsia="ja-JP"/>
        </w:rPr>
        <w:t>What</w:t>
      </w:r>
      <w:r>
        <w:rPr>
          <w:bCs/>
          <w:lang w:eastAsia="ja-JP"/>
        </w:rPr>
        <w:t xml:space="preserve"> honor did </w:t>
      </w:r>
      <w:r>
        <w:rPr>
          <w:bCs/>
          <w:lang w:eastAsia="ja-JP"/>
        </w:rPr>
        <w:t>Gabriel Garcia Marquez</w:t>
      </w:r>
      <w:r>
        <w:rPr>
          <w:bCs/>
          <w:lang w:eastAsia="ja-JP"/>
        </w:rPr>
        <w:t xml:space="preserve"> receive in 1982?</w:t>
      </w:r>
    </w:p>
    <w:p w14:paraId="0398531C" w14:textId="53BAA0ED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9BC7638" w14:textId="0E101F2F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B890393" w14:textId="725AEC66" w:rsid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52C08A1" w14:textId="77777777" w:rsidR="006D3082" w:rsidRPr="006D3082" w:rsidRDefault="006D3082" w:rsidP="006D3082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444896" w14:textId="0754F2A5" w:rsidR="006D3082" w:rsidRPr="006D3082" w:rsidRDefault="006D3082" w:rsidP="006D3082">
      <w:pPr>
        <w:pStyle w:val="ListParagraph"/>
        <w:widowControl w:val="0"/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</w:p>
    <w:p w14:paraId="5E61FFFC" w14:textId="77777777" w:rsidR="00DF66D3" w:rsidRDefault="00DF66D3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D308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74322"/>
    <w:multiLevelType w:val="hybridMultilevel"/>
    <w:tmpl w:val="5A48F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6D3082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DF66D3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144</Words>
  <Characters>826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2021-03-02T15:43:00Z</dcterms:modified>
</cp:coreProperties>
</file>