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A12D6CD" w:rsidR="003F69EF" w:rsidRDefault="00417132" w:rsidP="00F24EDE">
      <w:r>
        <w:rPr>
          <w:b/>
          <w:i/>
        </w:rPr>
        <w:t xml:space="preserve">Common </w:t>
      </w:r>
      <w:r w:rsidR="00CD438E">
        <w:rPr>
          <w:b/>
          <w:i/>
        </w:rPr>
        <w:t xml:space="preserve">Errors </w:t>
      </w:r>
      <w:r>
        <w:rPr>
          <w:b/>
          <w:i/>
        </w:rPr>
        <w:t>in English Usage</w:t>
      </w:r>
      <w:r w:rsidR="005A5A20">
        <w:rPr>
          <w:b/>
        </w:rPr>
        <w:t xml:space="preserve"> Worksheet:</w:t>
      </w:r>
      <w:r w:rsidR="00F24EDE">
        <w:rPr>
          <w:b/>
        </w:rPr>
        <w:t xml:space="preserve"> </w:t>
      </w:r>
      <w:r w:rsidR="0032280F">
        <w:rPr>
          <w:b/>
          <w:i/>
        </w:rPr>
        <w:t xml:space="preserve">Goal </w:t>
      </w:r>
      <w:r w:rsidR="0032280F">
        <w:rPr>
          <w:b/>
          <w:iCs/>
        </w:rPr>
        <w:t xml:space="preserve">and </w:t>
      </w:r>
      <w:r w:rsidR="0032280F">
        <w:rPr>
          <w:b/>
          <w:i/>
        </w:rPr>
        <w:t>Objective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75DB66E"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2280F">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32280F">
        <w:rPr>
          <w:i/>
          <w:iCs/>
        </w:rPr>
        <w:t xml:space="preserve">goal </w:t>
      </w:r>
      <w:r w:rsidR="0032280F">
        <w:t xml:space="preserve">and </w:t>
      </w:r>
      <w:r w:rsidR="0032280F">
        <w:rPr>
          <w:i/>
          <w:iCs/>
        </w:rPr>
        <w:t>objective</w:t>
      </w:r>
      <w:r w:rsidR="005B17D1">
        <w:t>.</w:t>
      </w:r>
    </w:p>
    <w:p w14:paraId="012C668B" w14:textId="1F66880A" w:rsidR="0032280F" w:rsidRDefault="0032280F" w:rsidP="005C2E7F"/>
    <w:p w14:paraId="3B158C05" w14:textId="77777777" w:rsidR="0032280F" w:rsidRDefault="0032280F" w:rsidP="0032280F">
      <w:r>
        <w:rPr>
          <w:b/>
        </w:rPr>
        <w:t xml:space="preserve">goal/objective: </w:t>
      </w:r>
      <w:r>
        <w:t>Most language authorities consider goal to be a synonym of “objective,” and some dismiss the popular bureaucratic phrase “goals and objectives” as a meaningless redundancy.</w:t>
      </w:r>
    </w:p>
    <w:p w14:paraId="7DDE3886" w14:textId="77777777" w:rsidR="0032280F" w:rsidRDefault="0032280F" w:rsidP="0032280F"/>
    <w:p w14:paraId="44A981B8" w14:textId="6C6302AF" w:rsidR="0032280F" w:rsidRPr="00647D49" w:rsidRDefault="0032280F" w:rsidP="0032280F">
      <w:r>
        <w:t>However, if you have to deal with people who insist there is a distinction, here is their usual argument: goals are general, objectives are more specific. If you</w:t>
      </w:r>
      <w:r w:rsidR="00FC52A5">
        <w:t>r</w:t>
      </w:r>
      <w:r>
        <w:t xml:space="preserve"> goal is to create a safer work environment, your objective might be to remove the potted poison ivy plant from your desk. In education, a typical example would be that if your goal is to improve your French, one objective might be to master the subjunctive.</w:t>
      </w:r>
    </w:p>
    <w:p w14:paraId="3B7D9B2F" w14:textId="77777777" w:rsidR="0032280F" w:rsidRDefault="0032280F" w:rsidP="005C2E7F"/>
    <w:p w14:paraId="334C996A" w14:textId="43E0D62B"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23850471" w14:textId="41082E34" w:rsidR="000448D4" w:rsidRDefault="000448D4" w:rsidP="00317C9F"/>
    <w:p w14:paraId="71E161D8" w14:textId="1DC3641C" w:rsidR="000448D4" w:rsidRDefault="000448D4" w:rsidP="00317C9F">
      <w:r>
        <w:t xml:space="preserve">Here are a couple of words used very commonly in business, education, well, just about any work environment you’d care to name. As your reading explains, “goals are general, objectives are more specific.” Using your understanding of these two nouns and the sense of the sentences, insert either </w:t>
      </w:r>
      <w:r w:rsidRPr="000448D4">
        <w:rPr>
          <w:i/>
          <w:iCs/>
        </w:rPr>
        <w:t>goal</w:t>
      </w:r>
      <w:r>
        <w:t xml:space="preserve"> or </w:t>
      </w:r>
      <w:r w:rsidRPr="000448D4">
        <w:rPr>
          <w:i/>
          <w:iCs/>
        </w:rPr>
        <w:t>objective</w:t>
      </w:r>
      <w:r>
        <w:t xml:space="preserve"> in the cloze blank.</w:t>
      </w:r>
    </w:p>
    <w:p w14:paraId="01895443" w14:textId="0C723E26" w:rsidR="00427DE5" w:rsidRDefault="00427DE5" w:rsidP="00317C9F"/>
    <w:p w14:paraId="15C6E6F0" w14:textId="6F8F582D" w:rsidR="00427DE5" w:rsidRPr="00976A50" w:rsidRDefault="00427DE5" w:rsidP="00427DE5">
      <w:pPr>
        <w:pStyle w:val="ListParagraph"/>
        <w:numPr>
          <w:ilvl w:val="0"/>
          <w:numId w:val="1"/>
        </w:numPr>
        <w:rPr>
          <w:b/>
          <w:bCs/>
        </w:rPr>
      </w:pPr>
      <w:r>
        <w:t>***’s _____________ is to become a better speaker, reader, and writer of the Russian language.</w:t>
      </w:r>
    </w:p>
    <w:p w14:paraId="6936B640" w14:textId="77777777" w:rsidR="00976A50" w:rsidRPr="00976A50" w:rsidRDefault="00976A50" w:rsidP="00976A50">
      <w:pPr>
        <w:rPr>
          <w:b/>
          <w:bCs/>
        </w:rPr>
      </w:pPr>
    </w:p>
    <w:p w14:paraId="36AF3EB8" w14:textId="7C6A4EB5" w:rsidR="00427DE5" w:rsidRPr="00976A50" w:rsidRDefault="00427DE5" w:rsidP="00427DE5">
      <w:pPr>
        <w:pStyle w:val="ListParagraph"/>
        <w:numPr>
          <w:ilvl w:val="0"/>
          <w:numId w:val="1"/>
        </w:numPr>
        <w:rPr>
          <w:b/>
          <w:bCs/>
        </w:rPr>
      </w:pPr>
      <w:r>
        <w:t>*** and ***’s _____________ for today is to master one set of Russian verbs of motion.</w:t>
      </w:r>
    </w:p>
    <w:p w14:paraId="155A652D" w14:textId="77777777" w:rsidR="00976A50" w:rsidRPr="00976A50" w:rsidRDefault="00976A50" w:rsidP="00976A50">
      <w:pPr>
        <w:rPr>
          <w:b/>
          <w:bCs/>
        </w:rPr>
      </w:pPr>
    </w:p>
    <w:p w14:paraId="2D8BCE1C" w14:textId="4227D959" w:rsidR="00427DE5" w:rsidRPr="00976A50" w:rsidRDefault="00427DE5" w:rsidP="00427DE5">
      <w:pPr>
        <w:pStyle w:val="ListParagraph"/>
        <w:numPr>
          <w:ilvl w:val="0"/>
          <w:numId w:val="1"/>
        </w:numPr>
        <w:rPr>
          <w:b/>
          <w:bCs/>
        </w:rPr>
      </w:pPr>
      <w:r>
        <w:t>*** is a safety expert whose _____________ is to help business owners create safer workplaces.</w:t>
      </w:r>
    </w:p>
    <w:p w14:paraId="0DC9F6CA" w14:textId="77777777" w:rsidR="00976A50" w:rsidRPr="00976A50" w:rsidRDefault="00976A50" w:rsidP="00976A50">
      <w:pPr>
        <w:rPr>
          <w:b/>
          <w:bCs/>
        </w:rPr>
      </w:pPr>
    </w:p>
    <w:p w14:paraId="607ECCE6" w14:textId="5B7269DE" w:rsidR="00427DE5" w:rsidRPr="00976A50" w:rsidRDefault="00427DE5" w:rsidP="00427DE5">
      <w:pPr>
        <w:pStyle w:val="ListParagraph"/>
        <w:numPr>
          <w:ilvl w:val="0"/>
          <w:numId w:val="1"/>
        </w:numPr>
        <w:rPr>
          <w:b/>
          <w:bCs/>
        </w:rPr>
      </w:pPr>
      <w:r>
        <w:t>*** suggested to *** that one _____________ *** might consider when designing a safe workplace is not to use poison ivy and nettles as decorations in *** offices.</w:t>
      </w:r>
    </w:p>
    <w:p w14:paraId="4F5463C8" w14:textId="77777777" w:rsidR="00976A50" w:rsidRPr="00976A50" w:rsidRDefault="00976A50" w:rsidP="00976A50">
      <w:pPr>
        <w:rPr>
          <w:b/>
          <w:bCs/>
        </w:rPr>
      </w:pPr>
    </w:p>
    <w:p w14:paraId="24FFD625" w14:textId="43D2A22B" w:rsidR="00427DE5" w:rsidRPr="00976A50" w:rsidRDefault="00427DE5" w:rsidP="00427DE5">
      <w:pPr>
        <w:pStyle w:val="ListParagraph"/>
        <w:numPr>
          <w:ilvl w:val="0"/>
          <w:numId w:val="1"/>
        </w:numPr>
        <w:rPr>
          <w:b/>
          <w:bCs/>
        </w:rPr>
      </w:pPr>
      <w:r>
        <w:t>***’s _____________ for today is to get all *** chainsaws working properly, and *** _____________ for this morning is get the newest of them, a Stihl, ready for work.</w:t>
      </w:r>
    </w:p>
    <w:p w14:paraId="02A42491" w14:textId="77777777" w:rsidR="00976A50" w:rsidRPr="00976A50" w:rsidRDefault="00976A50" w:rsidP="00976A50">
      <w:pPr>
        <w:rPr>
          <w:b/>
          <w:bCs/>
        </w:rPr>
      </w:pPr>
    </w:p>
    <w:p w14:paraId="2EEC85DA" w14:textId="4EFD763B" w:rsidR="00427DE5" w:rsidRPr="00976A50" w:rsidRDefault="00427DE5" w:rsidP="00427DE5">
      <w:pPr>
        <w:pStyle w:val="ListParagraph"/>
        <w:numPr>
          <w:ilvl w:val="0"/>
          <w:numId w:val="1"/>
        </w:numPr>
        <w:rPr>
          <w:b/>
          <w:bCs/>
        </w:rPr>
      </w:pPr>
      <w:r>
        <w:t>The _____________ of public schools is to produce educated citizens to maintain our democracy.</w:t>
      </w:r>
    </w:p>
    <w:p w14:paraId="6CAD8D79" w14:textId="77777777" w:rsidR="00976A50" w:rsidRPr="00976A50" w:rsidRDefault="00976A50" w:rsidP="00976A50">
      <w:pPr>
        <w:rPr>
          <w:b/>
          <w:bCs/>
        </w:rPr>
      </w:pPr>
    </w:p>
    <w:p w14:paraId="0245FFD7" w14:textId="6987DB54" w:rsidR="00427DE5" w:rsidRPr="00976A50" w:rsidRDefault="00427DE5" w:rsidP="00427DE5">
      <w:pPr>
        <w:pStyle w:val="ListParagraph"/>
        <w:numPr>
          <w:ilvl w:val="0"/>
          <w:numId w:val="1"/>
        </w:numPr>
        <w:rPr>
          <w:b/>
          <w:bCs/>
        </w:rPr>
      </w:pPr>
      <w:r>
        <w:t>The _____________ of ***’s unit on the Constitution is to help high school students understand our system of government.</w:t>
      </w:r>
    </w:p>
    <w:p w14:paraId="1BF60906" w14:textId="77777777" w:rsidR="00976A50" w:rsidRPr="00976A50" w:rsidRDefault="00976A50" w:rsidP="00976A50">
      <w:pPr>
        <w:rPr>
          <w:b/>
          <w:bCs/>
        </w:rPr>
      </w:pPr>
    </w:p>
    <w:p w14:paraId="6D5F814C" w14:textId="3AEB6489" w:rsidR="00427DE5" w:rsidRPr="00976A50" w:rsidRDefault="00427DE5" w:rsidP="00427DE5">
      <w:pPr>
        <w:pStyle w:val="ListParagraph"/>
        <w:numPr>
          <w:ilvl w:val="0"/>
          <w:numId w:val="1"/>
        </w:numPr>
        <w:rPr>
          <w:b/>
          <w:bCs/>
        </w:rPr>
      </w:pPr>
      <w:r>
        <w:t>*** thinks *** would benefit from setting some clear _____________</w:t>
      </w:r>
      <w:r>
        <w:rPr>
          <w:b/>
          <w:bCs/>
        </w:rPr>
        <w:t xml:space="preserve"> </w:t>
      </w:r>
      <w:r w:rsidR="0045467F">
        <w:t>for *** life.</w:t>
      </w:r>
    </w:p>
    <w:p w14:paraId="737CB3E2" w14:textId="77777777" w:rsidR="00976A50" w:rsidRPr="00976A50" w:rsidRDefault="00976A50" w:rsidP="00976A50">
      <w:pPr>
        <w:rPr>
          <w:b/>
          <w:bCs/>
        </w:rPr>
      </w:pPr>
    </w:p>
    <w:p w14:paraId="72988F16" w14:textId="2BE8F616" w:rsidR="0045467F" w:rsidRPr="00976A50" w:rsidRDefault="0045467F" w:rsidP="00427DE5">
      <w:pPr>
        <w:pStyle w:val="ListParagraph"/>
        <w:numPr>
          <w:ilvl w:val="0"/>
          <w:numId w:val="1"/>
        </w:numPr>
        <w:rPr>
          <w:b/>
          <w:bCs/>
        </w:rPr>
      </w:pPr>
      <w:r>
        <w:t>***’s _____________ this morning is to get some clear _____________ to help *** meet *** _____________.</w:t>
      </w:r>
    </w:p>
    <w:p w14:paraId="23356736" w14:textId="77777777" w:rsidR="00976A50" w:rsidRPr="00976A50" w:rsidRDefault="00976A50" w:rsidP="00976A50">
      <w:pPr>
        <w:rPr>
          <w:b/>
          <w:bCs/>
        </w:rPr>
      </w:pPr>
    </w:p>
    <w:p w14:paraId="02E17833" w14:textId="284E30B5" w:rsidR="0045467F" w:rsidRPr="00427DE5" w:rsidRDefault="0045467F" w:rsidP="00427DE5">
      <w:pPr>
        <w:pStyle w:val="ListParagraph"/>
        <w:numPr>
          <w:ilvl w:val="0"/>
          <w:numId w:val="1"/>
        </w:numPr>
        <w:rPr>
          <w:b/>
          <w:bCs/>
        </w:rPr>
      </w:pPr>
      <w:r>
        <w:t>One clear _____________ *** has set to meet *** academic _____________ is to keep *** book bag organized,</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80574C"/>
    <w:multiLevelType w:val="hybridMultilevel"/>
    <w:tmpl w:val="C212D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448D4"/>
    <w:rsid w:val="002A144B"/>
    <w:rsid w:val="00317C9F"/>
    <w:rsid w:val="0032280F"/>
    <w:rsid w:val="003F69EF"/>
    <w:rsid w:val="00410E3E"/>
    <w:rsid w:val="00417132"/>
    <w:rsid w:val="00427DE5"/>
    <w:rsid w:val="0043076C"/>
    <w:rsid w:val="0045467F"/>
    <w:rsid w:val="00480A51"/>
    <w:rsid w:val="005A5A20"/>
    <w:rsid w:val="005B17D1"/>
    <w:rsid w:val="005C2E7F"/>
    <w:rsid w:val="006B45BA"/>
    <w:rsid w:val="006D1D72"/>
    <w:rsid w:val="00976A50"/>
    <w:rsid w:val="00A40944"/>
    <w:rsid w:val="00CD438E"/>
    <w:rsid w:val="00F24EDE"/>
    <w:rsid w:val="00F41B08"/>
    <w:rsid w:val="00FC52A5"/>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7D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36</TotalTime>
  <Pages>1</Pages>
  <Words>429</Words>
  <Characters>2448</Characters>
  <Application>Microsoft Office Word</Application>
  <DocSecurity>0</DocSecurity>
  <Lines>20</Lines>
  <Paragraphs>5</Paragraphs>
  <ScaleCrop>false</ScaleCrop>
  <Company>Mark's Text Terminal</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2016-05-09T12:35:00Z</dcterms:created>
  <dcterms:modified xsi:type="dcterms:W3CDTF">2021-09-01T17:06:00Z</dcterms:modified>
</cp:coreProperties>
</file>