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DF4A26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A2C4110" w14:textId="4224E70C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901F29">
        <w:rPr>
          <w:b/>
          <w:i/>
        </w:rPr>
        <w:t>Stipulat</w:t>
      </w:r>
      <w:r w:rsidR="001E1A5A">
        <w:rPr>
          <w:b/>
          <w:i/>
        </w:rPr>
        <w:t>ion</w:t>
      </w:r>
      <w:r w:rsidR="001E1A5A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EC8D191" w14:textId="77777777" w:rsidR="00F24EDE" w:rsidRDefault="00F24EDE" w:rsidP="00F24EDE"/>
    <w:p w14:paraId="6F2D2C9F" w14:textId="659B14E5" w:rsidR="00BB5DB3" w:rsidRPr="00BB5DB3" w:rsidRDefault="00BB5DB3" w:rsidP="00BB5DB3">
      <w:pPr>
        <w:pStyle w:val="ListParagraph"/>
        <w:numPr>
          <w:ilvl w:val="0"/>
          <w:numId w:val="1"/>
        </w:numPr>
        <w:rPr>
          <w:b/>
        </w:rPr>
      </w:pPr>
      <w:r>
        <w:t xml:space="preserve">*** and *** added a </w:t>
      </w:r>
      <w:r w:rsidRPr="00BB5DB3">
        <w:rPr>
          <w:i/>
        </w:rPr>
        <w:t>stipulation</w:t>
      </w:r>
      <w:r>
        <w:t xml:space="preserve"> to their purchase agreement that required payment within seven days.</w:t>
      </w:r>
    </w:p>
    <w:p w14:paraId="24F1A6DC" w14:textId="70E9AB3F" w:rsidR="00BB5DB3" w:rsidRPr="00BB5DB3" w:rsidRDefault="00BB5DB3" w:rsidP="00BB5DB3">
      <w:pPr>
        <w:pStyle w:val="ListParagraph"/>
        <w:numPr>
          <w:ilvl w:val="0"/>
          <w:numId w:val="1"/>
        </w:numPr>
        <w:rPr>
          <w:b/>
        </w:rPr>
      </w:pPr>
      <w:r>
        <w:t xml:space="preserve">** wanted a </w:t>
      </w:r>
      <w:r w:rsidRPr="00BB5DB3">
        <w:rPr>
          <w:i/>
        </w:rPr>
        <w:t>stipulation</w:t>
      </w:r>
      <w:r>
        <w:t xml:space="preserve"> in his contract with the Knicks that he would receive his full salary in the event he was injured.</w:t>
      </w:r>
    </w:p>
    <w:p w14:paraId="5E86B564" w14:textId="6C812724" w:rsidR="00BB5DB3" w:rsidRPr="00BB5DB3" w:rsidRDefault="00BB5DB3" w:rsidP="00BB5DB3">
      <w:pPr>
        <w:pStyle w:val="ListParagraph"/>
        <w:numPr>
          <w:ilvl w:val="0"/>
          <w:numId w:val="1"/>
        </w:numPr>
        <w:rPr>
          <w:b/>
        </w:rPr>
      </w:pPr>
      <w:r>
        <w:t>*** agreed to **’s</w:t>
      </w:r>
      <w:r w:rsidRPr="00BB5DB3">
        <w:rPr>
          <w:i/>
        </w:rPr>
        <w:t xml:space="preserve"> stipulation</w:t>
      </w:r>
      <w:r>
        <w:t xml:space="preserve"> that to join the physics study group, *** must arrive to its meetings on time.</w:t>
      </w:r>
    </w:p>
    <w:p w14:paraId="1AA9507A" w14:textId="77777777" w:rsidR="00BB5DB3" w:rsidRPr="00BB5DB3" w:rsidRDefault="00BB5DB3" w:rsidP="00BB5DB3">
      <w:pPr>
        <w:pStyle w:val="ListParagraph"/>
        <w:numPr>
          <w:ilvl w:val="0"/>
          <w:numId w:val="1"/>
        </w:numPr>
        <w:rPr>
          <w:b/>
        </w:rPr>
      </w:pPr>
      <w:r>
        <w:t xml:space="preserve">***, a doctor, wanted to add a </w:t>
      </w:r>
      <w:r w:rsidRPr="00BB5DB3">
        <w:rPr>
          <w:i/>
        </w:rPr>
        <w:t>stipulation</w:t>
      </w:r>
      <w:r>
        <w:t xml:space="preserve"> to *** contract with Mt. Sinai Hospital that *** could admit patients from ** clinic.</w:t>
      </w:r>
    </w:p>
    <w:p w14:paraId="31C79394" w14:textId="42DF1077" w:rsidR="00BB5DB3" w:rsidRPr="00BB5DB3" w:rsidRDefault="00BB5DB3" w:rsidP="00BB5DB3">
      <w:pPr>
        <w:pStyle w:val="ListParagraph"/>
        <w:numPr>
          <w:ilvl w:val="0"/>
          <w:numId w:val="1"/>
        </w:numPr>
        <w:rPr>
          <w:b/>
        </w:rPr>
      </w:pPr>
      <w:r>
        <w:t xml:space="preserve">*** ran afoul of the </w:t>
      </w:r>
      <w:bookmarkStart w:id="54" w:name="_GoBack"/>
      <w:r w:rsidRPr="00BB5DB3">
        <w:rPr>
          <w:i/>
        </w:rPr>
        <w:t>stipulation</w:t>
      </w:r>
      <w:bookmarkEnd w:id="54"/>
      <w:r>
        <w:t xml:space="preserve"> in *** agreement with Mr. Feltskog not to talk during direct instruction.</w:t>
      </w:r>
    </w:p>
    <w:p w14:paraId="3315CACC" w14:textId="77777777" w:rsidR="00BB5DB3" w:rsidRPr="00BB5DB3" w:rsidRDefault="00BB5DB3" w:rsidP="00F24EDE">
      <w:pPr>
        <w:rPr>
          <w:b/>
        </w:rPr>
      </w:pPr>
    </w:p>
    <w:p w14:paraId="191C577C" w14:textId="738E4A04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1E1A5A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901F29">
        <w:rPr>
          <w:b/>
          <w:i/>
          <w:u w:val="single"/>
        </w:rPr>
        <w:t>stipulat</w:t>
      </w:r>
      <w:r w:rsidR="001E1A5A">
        <w:rPr>
          <w:b/>
          <w:i/>
          <w:u w:val="single"/>
        </w:rPr>
        <w:t>ion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6D47D9"/>
    <w:multiLevelType w:val="hybridMultilevel"/>
    <w:tmpl w:val="3EEA09C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F29"/>
    <w:rsid w:val="001539C9"/>
    <w:rsid w:val="001733F8"/>
    <w:rsid w:val="001E1A5A"/>
    <w:rsid w:val="001F20BF"/>
    <w:rsid w:val="002C2733"/>
    <w:rsid w:val="00335A5C"/>
    <w:rsid w:val="00410E3E"/>
    <w:rsid w:val="005A5A20"/>
    <w:rsid w:val="006B45BA"/>
    <w:rsid w:val="00901F29"/>
    <w:rsid w:val="00BB5DB3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7B216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5D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7</TotalTime>
  <Pages>1</Pages>
  <Words>156</Words>
  <Characters>895</Characters>
  <Application>Microsoft Macintosh Word</Application>
  <DocSecurity>0</DocSecurity>
  <Lines>7</Lines>
  <Paragraphs>2</Paragraphs>
  <ScaleCrop>false</ScaleCrop>
  <Company>Mark's Text Terminal</Company>
  <LinksUpToDate>false</LinksUpToDate>
  <CharactersWithSpaces>1049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2017-10-25T12:07:00Z</dcterms:created>
  <dcterms:modified xsi:type="dcterms:W3CDTF">2017-10-25T17:40:00Z</dcterms:modified>
</cp:coreProperties>
</file>