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00AA037C"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512D93">
        <w:rPr>
          <w:rFonts w:ascii="Times New Roman" w:hAnsi="Times New Roman" w:cs="Times New Roman"/>
          <w:b/>
        </w:rPr>
        <w:t>35</w:t>
      </w:r>
      <w:r>
        <w:rPr>
          <w:rFonts w:ascii="Times New Roman" w:hAnsi="Times New Roman" w:cs="Times New Roman"/>
          <w:b/>
        </w:rPr>
        <w:t xml:space="preserve"> Worksheet:</w:t>
      </w:r>
      <w:r w:rsidR="00705B5D">
        <w:rPr>
          <w:rFonts w:ascii="Times New Roman" w:hAnsi="Times New Roman" w:cs="Times New Roman"/>
          <w:b/>
        </w:rPr>
        <w:t xml:space="preserve"> </w:t>
      </w:r>
      <w:r w:rsidR="000A09CE" w:rsidRPr="000A09CE">
        <w:rPr>
          <w:rFonts w:ascii="Times New Roman" w:hAnsi="Times New Roman" w:cs="Times New Roman"/>
          <w:b/>
          <w:i/>
          <w:iCs/>
        </w:rPr>
        <w:t>Writing Systems—Number of Characters Used</w:t>
      </w:r>
      <w:r w:rsidR="00705B5D" w:rsidRPr="000A09CE">
        <w:rPr>
          <w:rFonts w:ascii="Times New Roman" w:hAnsi="Times New Roman" w:cs="Times New Roman"/>
          <w:b/>
        </w:rPr>
        <w:t>.</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0245BDA7"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E94EA9">
        <w:rPr>
          <w:rFonts w:ascii="Times New Roman" w:hAnsi="Times New Roman" w:cs="Times New Roman"/>
          <w:bCs/>
        </w:rPr>
        <w:t>writing systems</w:t>
      </w:r>
      <w:r>
        <w:rPr>
          <w:rFonts w:ascii="Times New Roman" w:hAnsi="Times New Roman" w:cs="Times New Roman"/>
          <w:bCs/>
        </w:rPr>
        <w:t xml:space="preserve">. Please answer the reading comprehension that follow this list of </w:t>
      </w:r>
      <w:r w:rsidR="00E94EA9">
        <w:rPr>
          <w:rFonts w:ascii="Times New Roman" w:hAnsi="Times New Roman" w:cs="Times New Roman"/>
          <w:bCs/>
        </w:rPr>
        <w:t>writing systems and the number of characters they use</w:t>
      </w:r>
      <w:r>
        <w:rPr>
          <w:rFonts w:ascii="Times New Roman" w:hAnsi="Times New Roman" w:cs="Times New Roman"/>
          <w:bCs/>
        </w:rPr>
        <w:t>.</w:t>
      </w:r>
    </w:p>
    <w:p w14:paraId="1530529F" w14:textId="79DE489E" w:rsidR="004B1D3E" w:rsidRDefault="004B1D3E" w:rsidP="005E7BC7">
      <w:pPr>
        <w:widowControl w:val="0"/>
        <w:rPr>
          <w:rFonts w:ascii="Times New Roman" w:hAnsi="Times New Roman" w:cs="Times New Roman"/>
          <w:lang w:eastAsia="ja-JP"/>
        </w:rPr>
      </w:pPr>
    </w:p>
    <w:p w14:paraId="6B3DCD6A" w14:textId="77777777" w:rsidR="004B1D3E" w:rsidRPr="004B1D3E" w:rsidRDefault="004B1D3E" w:rsidP="004B1D3E">
      <w:pPr>
        <w:widowControl w:val="0"/>
        <w:jc w:val="center"/>
        <w:rPr>
          <w:rFonts w:ascii="Times New Roman" w:hAnsi="Times New Roman" w:cs="Times New Roman"/>
          <w:b/>
          <w:bCs/>
          <w:u w:val="single"/>
        </w:rPr>
      </w:pPr>
      <w:r w:rsidRPr="004B1D3E">
        <w:rPr>
          <w:rFonts w:ascii="Times New Roman" w:hAnsi="Times New Roman" w:cs="Times New Roman"/>
          <w:b/>
          <w:bCs/>
          <w:u w:val="single"/>
        </w:rPr>
        <w:t>Writing Systems—Number of Characters Used</w:t>
      </w:r>
    </w:p>
    <w:p w14:paraId="3CFE5258" w14:textId="77777777" w:rsidR="004B1D3E" w:rsidRPr="00B75BD5" w:rsidRDefault="004B1D3E" w:rsidP="004B1D3E">
      <w:pPr>
        <w:pStyle w:val="ListParagraph"/>
        <w:widowControl w:val="0"/>
        <w:numPr>
          <w:ilvl w:val="0"/>
          <w:numId w:val="1"/>
        </w:numPr>
        <w:jc w:val="center"/>
        <w:rPr>
          <w:b/>
          <w:bCs/>
        </w:rPr>
      </w:pPr>
      <w:r>
        <w:t>Chinese, 40-50,000 ideographic characters</w:t>
      </w:r>
    </w:p>
    <w:p w14:paraId="03A9D71C" w14:textId="77777777" w:rsidR="004B1D3E" w:rsidRPr="00B75BD5" w:rsidRDefault="004B1D3E" w:rsidP="004B1D3E">
      <w:pPr>
        <w:pStyle w:val="ListParagraph"/>
        <w:widowControl w:val="0"/>
        <w:numPr>
          <w:ilvl w:val="0"/>
          <w:numId w:val="1"/>
        </w:numPr>
        <w:jc w:val="center"/>
        <w:rPr>
          <w:b/>
          <w:bCs/>
        </w:rPr>
      </w:pPr>
      <w:r>
        <w:t>Japanese, 18,000 ideographic characters</w:t>
      </w:r>
    </w:p>
    <w:p w14:paraId="25ADF82F" w14:textId="77777777" w:rsidR="004B1D3E" w:rsidRPr="00B75BD5" w:rsidRDefault="004B1D3E" w:rsidP="004B1D3E">
      <w:pPr>
        <w:pStyle w:val="ListParagraph"/>
        <w:widowControl w:val="0"/>
        <w:numPr>
          <w:ilvl w:val="0"/>
          <w:numId w:val="1"/>
        </w:numPr>
        <w:jc w:val="center"/>
        <w:rPr>
          <w:b/>
          <w:bCs/>
        </w:rPr>
      </w:pPr>
      <w:r>
        <w:t>Khmer/Cambodian, 74 alphabetic characters</w:t>
      </w:r>
    </w:p>
    <w:p w14:paraId="1E16E098" w14:textId="77777777" w:rsidR="004B1D3E" w:rsidRPr="00B75BD5" w:rsidRDefault="004B1D3E" w:rsidP="004B1D3E">
      <w:pPr>
        <w:pStyle w:val="ListParagraph"/>
        <w:widowControl w:val="0"/>
        <w:numPr>
          <w:ilvl w:val="0"/>
          <w:numId w:val="1"/>
        </w:numPr>
        <w:jc w:val="center"/>
        <w:rPr>
          <w:b/>
          <w:bCs/>
        </w:rPr>
      </w:pPr>
      <w:r>
        <w:t>Sanskrit, 48</w:t>
      </w:r>
    </w:p>
    <w:p w14:paraId="6EB2DF90" w14:textId="77777777" w:rsidR="004B1D3E" w:rsidRPr="00B75BD5" w:rsidRDefault="004B1D3E" w:rsidP="004B1D3E">
      <w:pPr>
        <w:pStyle w:val="ListParagraph"/>
        <w:widowControl w:val="0"/>
        <w:numPr>
          <w:ilvl w:val="0"/>
          <w:numId w:val="1"/>
        </w:numPr>
        <w:jc w:val="center"/>
        <w:rPr>
          <w:b/>
          <w:bCs/>
        </w:rPr>
      </w:pPr>
      <w:r>
        <w:t>Cyrillic, 33</w:t>
      </w:r>
    </w:p>
    <w:p w14:paraId="5F3787EE" w14:textId="77777777" w:rsidR="004B1D3E" w:rsidRPr="00B75BD5" w:rsidRDefault="004B1D3E" w:rsidP="004B1D3E">
      <w:pPr>
        <w:pStyle w:val="ListParagraph"/>
        <w:widowControl w:val="0"/>
        <w:numPr>
          <w:ilvl w:val="0"/>
          <w:numId w:val="1"/>
        </w:numPr>
        <w:jc w:val="center"/>
        <w:rPr>
          <w:b/>
          <w:bCs/>
        </w:rPr>
      </w:pPr>
      <w:r>
        <w:t>Russian, 33</w:t>
      </w:r>
    </w:p>
    <w:p w14:paraId="70668F99" w14:textId="77777777" w:rsidR="004B1D3E" w:rsidRPr="00B75BD5" w:rsidRDefault="004B1D3E" w:rsidP="004B1D3E">
      <w:pPr>
        <w:pStyle w:val="ListParagraph"/>
        <w:widowControl w:val="0"/>
        <w:numPr>
          <w:ilvl w:val="0"/>
          <w:numId w:val="1"/>
        </w:numPr>
        <w:jc w:val="center"/>
        <w:rPr>
          <w:b/>
          <w:bCs/>
        </w:rPr>
      </w:pPr>
      <w:r>
        <w:t>Persian, 32</w:t>
      </w:r>
    </w:p>
    <w:p w14:paraId="299FCE21" w14:textId="77777777" w:rsidR="004B1D3E" w:rsidRPr="00B75BD5" w:rsidRDefault="004B1D3E" w:rsidP="004B1D3E">
      <w:pPr>
        <w:pStyle w:val="ListParagraph"/>
        <w:widowControl w:val="0"/>
        <w:numPr>
          <w:ilvl w:val="0"/>
          <w:numId w:val="1"/>
        </w:numPr>
        <w:jc w:val="center"/>
        <w:rPr>
          <w:b/>
          <w:bCs/>
        </w:rPr>
      </w:pPr>
      <w:r>
        <w:t>Turkish, 29</w:t>
      </w:r>
    </w:p>
    <w:p w14:paraId="72B3910A" w14:textId="77777777" w:rsidR="004B1D3E" w:rsidRPr="00B75BD5" w:rsidRDefault="004B1D3E" w:rsidP="004B1D3E">
      <w:pPr>
        <w:pStyle w:val="ListParagraph"/>
        <w:widowControl w:val="0"/>
        <w:numPr>
          <w:ilvl w:val="0"/>
          <w:numId w:val="1"/>
        </w:numPr>
        <w:jc w:val="center"/>
        <w:rPr>
          <w:b/>
          <w:bCs/>
        </w:rPr>
      </w:pPr>
      <w:r>
        <w:t>Spanish, 29</w:t>
      </w:r>
    </w:p>
    <w:p w14:paraId="6DD030A7" w14:textId="77777777" w:rsidR="004B1D3E" w:rsidRPr="00B75BD5" w:rsidRDefault="004B1D3E" w:rsidP="004B1D3E">
      <w:pPr>
        <w:pStyle w:val="ListParagraph"/>
        <w:widowControl w:val="0"/>
        <w:numPr>
          <w:ilvl w:val="0"/>
          <w:numId w:val="1"/>
        </w:numPr>
        <w:jc w:val="center"/>
        <w:rPr>
          <w:b/>
          <w:bCs/>
        </w:rPr>
      </w:pPr>
      <w:r>
        <w:t>Arabic, 28</w:t>
      </w:r>
    </w:p>
    <w:p w14:paraId="66E778F7" w14:textId="77777777" w:rsidR="004B1D3E" w:rsidRPr="00B75BD5" w:rsidRDefault="004B1D3E" w:rsidP="004B1D3E">
      <w:pPr>
        <w:pStyle w:val="ListParagraph"/>
        <w:widowControl w:val="0"/>
        <w:numPr>
          <w:ilvl w:val="0"/>
          <w:numId w:val="1"/>
        </w:numPr>
        <w:jc w:val="center"/>
        <w:rPr>
          <w:b/>
          <w:bCs/>
        </w:rPr>
      </w:pPr>
      <w:r>
        <w:t>German, 27</w:t>
      </w:r>
    </w:p>
    <w:p w14:paraId="59189723" w14:textId="77777777" w:rsidR="004B1D3E" w:rsidRPr="00B75BD5" w:rsidRDefault="004B1D3E" w:rsidP="004B1D3E">
      <w:pPr>
        <w:pStyle w:val="ListParagraph"/>
        <w:widowControl w:val="0"/>
        <w:numPr>
          <w:ilvl w:val="0"/>
          <w:numId w:val="1"/>
        </w:numPr>
        <w:jc w:val="center"/>
        <w:rPr>
          <w:b/>
          <w:bCs/>
        </w:rPr>
      </w:pPr>
      <w:r>
        <w:t>English, 26</w:t>
      </w:r>
    </w:p>
    <w:p w14:paraId="1F6AF9C6" w14:textId="77777777" w:rsidR="004B1D3E" w:rsidRPr="00B75BD5" w:rsidRDefault="004B1D3E" w:rsidP="004B1D3E">
      <w:pPr>
        <w:pStyle w:val="ListParagraph"/>
        <w:widowControl w:val="0"/>
        <w:numPr>
          <w:ilvl w:val="0"/>
          <w:numId w:val="1"/>
        </w:numPr>
        <w:jc w:val="center"/>
        <w:rPr>
          <w:b/>
          <w:bCs/>
        </w:rPr>
      </w:pPr>
      <w:r>
        <w:t>French, 26</w:t>
      </w:r>
    </w:p>
    <w:p w14:paraId="65FCF586" w14:textId="77777777" w:rsidR="004B1D3E" w:rsidRPr="00B75BD5" w:rsidRDefault="004B1D3E" w:rsidP="004B1D3E">
      <w:pPr>
        <w:pStyle w:val="ListParagraph"/>
        <w:widowControl w:val="0"/>
        <w:numPr>
          <w:ilvl w:val="0"/>
          <w:numId w:val="1"/>
        </w:numPr>
        <w:jc w:val="center"/>
        <w:rPr>
          <w:b/>
          <w:bCs/>
        </w:rPr>
      </w:pPr>
      <w:r>
        <w:t>Roman, 23</w:t>
      </w:r>
    </w:p>
    <w:p w14:paraId="3463F24B" w14:textId="77777777" w:rsidR="004B1D3E" w:rsidRPr="00B75BD5" w:rsidRDefault="004B1D3E" w:rsidP="004B1D3E">
      <w:pPr>
        <w:pStyle w:val="ListParagraph"/>
        <w:widowControl w:val="0"/>
        <w:numPr>
          <w:ilvl w:val="0"/>
          <w:numId w:val="1"/>
        </w:numPr>
        <w:jc w:val="center"/>
        <w:rPr>
          <w:b/>
          <w:bCs/>
        </w:rPr>
      </w:pPr>
      <w:r>
        <w:t>Greek, 24</w:t>
      </w:r>
    </w:p>
    <w:p w14:paraId="7952EE33" w14:textId="77777777" w:rsidR="004B1D3E" w:rsidRPr="00B75BD5" w:rsidRDefault="004B1D3E" w:rsidP="004B1D3E">
      <w:pPr>
        <w:pStyle w:val="ListParagraph"/>
        <w:widowControl w:val="0"/>
        <w:numPr>
          <w:ilvl w:val="0"/>
          <w:numId w:val="1"/>
        </w:numPr>
        <w:jc w:val="center"/>
        <w:rPr>
          <w:b/>
          <w:bCs/>
        </w:rPr>
      </w:pPr>
      <w:r>
        <w:t>Hebrew, 22</w:t>
      </w:r>
    </w:p>
    <w:p w14:paraId="7D891B40" w14:textId="77777777" w:rsidR="004B1D3E" w:rsidRPr="00B75BD5" w:rsidRDefault="004B1D3E" w:rsidP="004B1D3E">
      <w:pPr>
        <w:pStyle w:val="ListParagraph"/>
        <w:widowControl w:val="0"/>
        <w:numPr>
          <w:ilvl w:val="0"/>
          <w:numId w:val="1"/>
        </w:numPr>
        <w:jc w:val="center"/>
        <w:rPr>
          <w:b/>
          <w:bCs/>
        </w:rPr>
      </w:pPr>
      <w:r>
        <w:t>Early Latin, 21</w:t>
      </w:r>
    </w:p>
    <w:p w14:paraId="0FE768DA" w14:textId="77777777" w:rsidR="004B1D3E" w:rsidRPr="00B75BD5" w:rsidRDefault="004B1D3E" w:rsidP="004B1D3E">
      <w:pPr>
        <w:pStyle w:val="ListParagraph"/>
        <w:widowControl w:val="0"/>
        <w:numPr>
          <w:ilvl w:val="0"/>
          <w:numId w:val="1"/>
        </w:numPr>
        <w:jc w:val="center"/>
        <w:rPr>
          <w:b/>
          <w:bCs/>
        </w:rPr>
      </w:pPr>
      <w:r>
        <w:t>Italian, 21</w:t>
      </w:r>
    </w:p>
    <w:p w14:paraId="3BAE3DC0" w14:textId="77777777" w:rsidR="004B1D3E" w:rsidRPr="00B75BD5" w:rsidRDefault="004B1D3E" w:rsidP="004B1D3E">
      <w:pPr>
        <w:pStyle w:val="ListParagraph"/>
        <w:widowControl w:val="0"/>
        <w:numPr>
          <w:ilvl w:val="0"/>
          <w:numId w:val="1"/>
        </w:numPr>
        <w:jc w:val="center"/>
        <w:rPr>
          <w:b/>
          <w:bCs/>
        </w:rPr>
      </w:pPr>
      <w:r>
        <w:t>Hawaiian, 12</w:t>
      </w:r>
    </w:p>
    <w:p w14:paraId="2683BE53" w14:textId="2E9EEFB7" w:rsidR="004B1D3E" w:rsidRPr="00512D93" w:rsidRDefault="004B1D3E" w:rsidP="004B1D3E">
      <w:pPr>
        <w:pStyle w:val="ListParagraph"/>
        <w:widowControl w:val="0"/>
        <w:numPr>
          <w:ilvl w:val="0"/>
          <w:numId w:val="1"/>
        </w:numPr>
        <w:jc w:val="center"/>
        <w:rPr>
          <w:b/>
          <w:bCs/>
        </w:rPr>
      </w:pPr>
      <w:proofErr w:type="spellStart"/>
      <w:r>
        <w:t>Rotokas</w:t>
      </w:r>
      <w:proofErr w:type="spellEnd"/>
      <w:r>
        <w:t>, 11 (Solomon Islands)</w:t>
      </w:r>
    </w:p>
    <w:p w14:paraId="225F131A" w14:textId="638ED46E" w:rsidR="00512D93" w:rsidRDefault="00512D93" w:rsidP="00512D93">
      <w:pPr>
        <w:widowControl w:val="0"/>
        <w:jc w:val="center"/>
        <w:rPr>
          <w:b/>
          <w:bCs/>
        </w:rPr>
      </w:pPr>
    </w:p>
    <w:p w14:paraId="1E9A5FC7" w14:textId="48895CB3" w:rsidR="00512D93" w:rsidRDefault="00512D93" w:rsidP="00512D93">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58B61F3D" w14:textId="5DD93A54" w:rsidR="00E94EA9" w:rsidRDefault="00E94EA9" w:rsidP="00512D93">
      <w:pPr>
        <w:widowControl w:val="0"/>
        <w:rPr>
          <w:rFonts w:ascii="Times New Roman" w:hAnsi="Times New Roman" w:cs="Times New Roman"/>
          <w:lang w:eastAsia="ja-JP"/>
        </w:rPr>
      </w:pPr>
    </w:p>
    <w:p w14:paraId="719F9A2E" w14:textId="34E76A86" w:rsidR="00E94EA9" w:rsidRPr="00BA3B67" w:rsidRDefault="00BA3B67" w:rsidP="00E94EA9">
      <w:pPr>
        <w:pStyle w:val="ListParagraph"/>
        <w:widowControl w:val="0"/>
        <w:numPr>
          <w:ilvl w:val="0"/>
          <w:numId w:val="2"/>
        </w:numPr>
        <w:rPr>
          <w:b/>
          <w:bCs/>
          <w:lang w:eastAsia="ja-JP"/>
        </w:rPr>
      </w:pPr>
      <w:r>
        <w:rPr>
          <w:lang w:eastAsia="ja-JP"/>
        </w:rPr>
        <w:t>Which world writing system uses the most characters?</w:t>
      </w:r>
    </w:p>
    <w:p w14:paraId="76DDE5FE" w14:textId="46B85DFE" w:rsidR="00BA3B67" w:rsidRDefault="00BA3B67" w:rsidP="00BA3B67">
      <w:pPr>
        <w:widowControl w:val="0"/>
        <w:rPr>
          <w:b/>
          <w:bCs/>
          <w:lang w:eastAsia="ja-JP"/>
        </w:rPr>
      </w:pPr>
    </w:p>
    <w:p w14:paraId="29FAAE8B" w14:textId="77777777" w:rsidR="00CA2D16" w:rsidRPr="00BA3B67" w:rsidRDefault="00CA2D16" w:rsidP="00BA3B67">
      <w:pPr>
        <w:widowControl w:val="0"/>
        <w:rPr>
          <w:b/>
          <w:bCs/>
          <w:lang w:eastAsia="ja-JP"/>
        </w:rPr>
      </w:pPr>
    </w:p>
    <w:p w14:paraId="36995F3D" w14:textId="14B5D4A2" w:rsidR="00BA3B67" w:rsidRPr="00BA3B67" w:rsidRDefault="00BA3B67" w:rsidP="00E94EA9">
      <w:pPr>
        <w:pStyle w:val="ListParagraph"/>
        <w:widowControl w:val="0"/>
        <w:numPr>
          <w:ilvl w:val="0"/>
          <w:numId w:val="2"/>
        </w:numPr>
        <w:rPr>
          <w:b/>
          <w:bCs/>
          <w:lang w:eastAsia="ja-JP"/>
        </w:rPr>
      </w:pPr>
      <w:r>
        <w:rPr>
          <w:lang w:eastAsia="ja-JP"/>
        </w:rPr>
        <w:t>Which two world writing systems use 33 characters?</w:t>
      </w:r>
    </w:p>
    <w:p w14:paraId="6A05B58F" w14:textId="603C1970" w:rsidR="00BA3B67" w:rsidRDefault="00BA3B67" w:rsidP="00BA3B67">
      <w:pPr>
        <w:widowControl w:val="0"/>
        <w:rPr>
          <w:b/>
          <w:bCs/>
          <w:lang w:eastAsia="ja-JP"/>
        </w:rPr>
      </w:pPr>
    </w:p>
    <w:p w14:paraId="7CA8D319" w14:textId="77777777" w:rsidR="00BA3B67" w:rsidRPr="00BA3B67" w:rsidRDefault="00BA3B67" w:rsidP="00BA3B67">
      <w:pPr>
        <w:widowControl w:val="0"/>
        <w:rPr>
          <w:b/>
          <w:bCs/>
          <w:lang w:eastAsia="ja-JP"/>
        </w:rPr>
      </w:pPr>
    </w:p>
    <w:p w14:paraId="302CB109" w14:textId="40A8021A" w:rsidR="00BA3B67" w:rsidRPr="00BA3B67" w:rsidRDefault="00BA3B67" w:rsidP="00E94EA9">
      <w:pPr>
        <w:pStyle w:val="ListParagraph"/>
        <w:widowControl w:val="0"/>
        <w:numPr>
          <w:ilvl w:val="0"/>
          <w:numId w:val="2"/>
        </w:numPr>
        <w:rPr>
          <w:b/>
          <w:bCs/>
          <w:lang w:eastAsia="ja-JP"/>
        </w:rPr>
      </w:pPr>
      <w:r>
        <w:rPr>
          <w:lang w:eastAsia="ja-JP"/>
        </w:rPr>
        <w:t>Which world writing system uses 11 characters? Where in the world is this writing system used?</w:t>
      </w:r>
    </w:p>
    <w:p w14:paraId="08656C7A" w14:textId="6857D5F6" w:rsidR="00BA3B67" w:rsidRDefault="00BA3B67" w:rsidP="00BA3B67">
      <w:pPr>
        <w:widowControl w:val="0"/>
        <w:rPr>
          <w:b/>
          <w:bCs/>
          <w:lang w:eastAsia="ja-JP"/>
        </w:rPr>
      </w:pPr>
    </w:p>
    <w:p w14:paraId="01BF5007" w14:textId="77777777" w:rsidR="00BA3B67" w:rsidRPr="00BA3B67" w:rsidRDefault="00BA3B67" w:rsidP="00BA3B67">
      <w:pPr>
        <w:widowControl w:val="0"/>
        <w:rPr>
          <w:b/>
          <w:bCs/>
          <w:lang w:eastAsia="ja-JP"/>
        </w:rPr>
      </w:pPr>
    </w:p>
    <w:p w14:paraId="70D683BF" w14:textId="4CF54CA8" w:rsidR="00BA3B67" w:rsidRPr="00CA2D16" w:rsidRDefault="00BA3B67" w:rsidP="00BA3B67">
      <w:pPr>
        <w:pStyle w:val="ListParagraph"/>
        <w:widowControl w:val="0"/>
        <w:numPr>
          <w:ilvl w:val="0"/>
          <w:numId w:val="2"/>
        </w:numPr>
        <w:rPr>
          <w:b/>
          <w:bCs/>
          <w:lang w:eastAsia="ja-JP"/>
        </w:rPr>
      </w:pPr>
      <w:r>
        <w:rPr>
          <w:lang w:eastAsia="ja-JP"/>
        </w:rPr>
        <w:t>How many characters do Early Latin and Italian use?</w:t>
      </w:r>
    </w:p>
    <w:p w14:paraId="4BCEB19C" w14:textId="15195C6A" w:rsidR="00BA3B67" w:rsidRDefault="00BA3B67" w:rsidP="00BA3B67">
      <w:pPr>
        <w:widowControl w:val="0"/>
        <w:rPr>
          <w:b/>
          <w:bCs/>
          <w:lang w:eastAsia="ja-JP"/>
        </w:rPr>
      </w:pPr>
    </w:p>
    <w:p w14:paraId="08FB11A6" w14:textId="77777777" w:rsidR="00CA2D16" w:rsidRPr="00BA3B67" w:rsidRDefault="00CA2D16" w:rsidP="00BA3B67">
      <w:pPr>
        <w:widowControl w:val="0"/>
        <w:rPr>
          <w:b/>
          <w:bCs/>
          <w:lang w:eastAsia="ja-JP"/>
        </w:rPr>
      </w:pPr>
    </w:p>
    <w:p w14:paraId="70A91906" w14:textId="611C4895" w:rsidR="00BA3B67" w:rsidRPr="00E94EA9" w:rsidRDefault="00CA2D16" w:rsidP="00E94EA9">
      <w:pPr>
        <w:pStyle w:val="ListParagraph"/>
        <w:widowControl w:val="0"/>
        <w:numPr>
          <w:ilvl w:val="0"/>
          <w:numId w:val="2"/>
        </w:numPr>
        <w:rPr>
          <w:b/>
          <w:bCs/>
          <w:lang w:eastAsia="ja-JP"/>
        </w:rPr>
      </w:pPr>
      <w:r>
        <w:rPr>
          <w:lang w:eastAsia="ja-JP"/>
        </w:rPr>
        <w:t>What kind of characters do Chinese and Japanese use?</w:t>
      </w:r>
    </w:p>
    <w:p w14:paraId="79787E83" w14:textId="77777777" w:rsidR="00512D93" w:rsidRPr="00512D93" w:rsidRDefault="00512D93" w:rsidP="00512D93">
      <w:pPr>
        <w:widowControl w:val="0"/>
        <w:jc w:val="center"/>
        <w:rPr>
          <w:b/>
          <w:bCs/>
        </w:rPr>
      </w:pPr>
    </w:p>
    <w:p w14:paraId="5F94D1B4" w14:textId="77777777" w:rsidR="004B1D3E" w:rsidRPr="005E7BC7" w:rsidRDefault="004B1D3E" w:rsidP="005E7BC7">
      <w:pPr>
        <w:widowControl w:val="0"/>
        <w:rPr>
          <w:rFonts w:ascii="Times New Roman" w:hAnsi="Times New Roman" w:cs="Times New Roman"/>
          <w:lang w:eastAsia="ja-JP"/>
        </w:rPr>
      </w:pP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A27F60"/>
    <w:multiLevelType w:val="hybridMultilevel"/>
    <w:tmpl w:val="227676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0A09CE"/>
    <w:rsid w:val="003040AE"/>
    <w:rsid w:val="003D1E24"/>
    <w:rsid w:val="00410E3E"/>
    <w:rsid w:val="004B1D3E"/>
    <w:rsid w:val="004F3E9E"/>
    <w:rsid w:val="00512D93"/>
    <w:rsid w:val="00522C3E"/>
    <w:rsid w:val="005E7BC7"/>
    <w:rsid w:val="00631B11"/>
    <w:rsid w:val="006B45BA"/>
    <w:rsid w:val="00705B5D"/>
    <w:rsid w:val="007C15C6"/>
    <w:rsid w:val="009C241B"/>
    <w:rsid w:val="00BA3B67"/>
    <w:rsid w:val="00CA2D16"/>
    <w:rsid w:val="00E04AED"/>
    <w:rsid w:val="00E94EA9"/>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4B1D3E"/>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11</TotalTime>
  <Pages>2</Pages>
  <Words>235</Words>
  <Characters>1343</Characters>
  <Application>Microsoft Office Word</Application>
  <DocSecurity>0</DocSecurity>
  <Lines>11</Lines>
  <Paragraphs>3</Paragraphs>
  <ScaleCrop>false</ScaleCrop>
  <Company>Mark's Text Terminal</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2019-11-06T11:30:00Z</dcterms:created>
  <dcterms:modified xsi:type="dcterms:W3CDTF">2020-09-29T14:41:00Z</dcterms:modified>
</cp:coreProperties>
</file>