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5DCBE91E"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0637FA">
        <w:rPr>
          <w:b/>
        </w:rPr>
        <w:t>35</w:t>
      </w:r>
      <w:r w:rsidR="005E06C8">
        <w:rPr>
          <w:b/>
        </w:rPr>
        <w:t>:</w:t>
      </w:r>
      <w:r w:rsidR="001B7E09" w:rsidRPr="00550972">
        <w:rPr>
          <w:b/>
        </w:rPr>
        <w:t xml:space="preserve"> </w:t>
      </w:r>
      <w:r w:rsidR="000637FA" w:rsidRPr="000637FA">
        <w:rPr>
          <w:b/>
          <w:i/>
          <w:iCs/>
        </w:rPr>
        <w:t>Writing Systems—Number of Characters Used</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19C14B1A"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2B2E64">
              <w:rPr>
                <w:bCs/>
                <w:lang w:bidi="x-none"/>
              </w:rPr>
              <w:t>a writing system</w:t>
            </w:r>
            <w:r w:rsidR="00E10670">
              <w:rPr>
                <w:bCs/>
                <w:lang w:bidi="x-none"/>
              </w:rPr>
              <w:t xml:space="preserve">? How is information about </w:t>
            </w:r>
            <w:r w:rsidR="002B2E64">
              <w:rPr>
                <w:bCs/>
                <w:lang w:bidi="x-none"/>
              </w:rPr>
              <w:t>writing systems</w:t>
            </w:r>
            <w:r w:rsidR="00E10670">
              <w:rPr>
                <w:bCs/>
                <w:lang w:bidi="x-none"/>
              </w:rPr>
              <w:t xml:space="preserve"> organized? How can we understand information about </w:t>
            </w:r>
            <w:r w:rsidR="002B2E64">
              <w:rPr>
                <w:bCs/>
                <w:lang w:bidi="x-none"/>
              </w:rPr>
              <w:t>writing systems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62D1ACD8"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2B2E64">
              <w:rPr>
                <w:bCs/>
                <w:lang w:bidi="x-none"/>
              </w:rPr>
              <w:t>writing systems</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33CDF578"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2B2E64">
        <w:t>35</w:t>
      </w:r>
      <w:r w:rsidR="00E10670">
        <w:t>*</w:t>
      </w:r>
      <w:proofErr w:type="spellStart"/>
      <w:r w:rsidR="00E10670">
        <w:t>lp</w:t>
      </w:r>
      <w:proofErr w:type="spellEnd"/>
      <w:r w:rsidR="00E10670">
        <w:t>; PK ORDR THNGS LP</w:t>
      </w:r>
      <w:r w:rsidR="002B2E64">
        <w:t>35</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7B5CD69F" w14:textId="43398B40" w:rsidR="005C0A1D" w:rsidRDefault="005C0A1D" w:rsidP="005C0A1D">
      <w:pPr>
        <w:rPr>
          <w:b/>
        </w:rPr>
      </w:pP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0129D567" w14:textId="2B0D28CA" w:rsidR="0039665D" w:rsidRPr="00E10670" w:rsidRDefault="0039665D" w:rsidP="005C0A1D">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2B2E64" w:rsidRPr="002B2E64">
        <w:rPr>
          <w:bCs/>
        </w:rPr>
        <w:t>Lesson 36:</w:t>
      </w:r>
      <w:r w:rsidR="002B2E64">
        <w:rPr>
          <w:b/>
        </w:rPr>
        <w:t xml:space="preserve"> </w:t>
      </w:r>
      <w:r w:rsidR="002B2E64">
        <w:rPr>
          <w:bCs/>
          <w:i/>
          <w:iCs/>
        </w:rPr>
        <w:t>Basic Rights of All Children</w:t>
      </w: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0637FA"/>
    <w:rsid w:val="001400FD"/>
    <w:rsid w:val="001B7E09"/>
    <w:rsid w:val="00210DBB"/>
    <w:rsid w:val="00237CCC"/>
    <w:rsid w:val="002B2E64"/>
    <w:rsid w:val="002E197E"/>
    <w:rsid w:val="003121A9"/>
    <w:rsid w:val="00327996"/>
    <w:rsid w:val="0039665D"/>
    <w:rsid w:val="0047420B"/>
    <w:rsid w:val="00475891"/>
    <w:rsid w:val="0049120A"/>
    <w:rsid w:val="00523A56"/>
    <w:rsid w:val="00550972"/>
    <w:rsid w:val="005629E4"/>
    <w:rsid w:val="005C0A1D"/>
    <w:rsid w:val="005E06C8"/>
    <w:rsid w:val="006D7CB0"/>
    <w:rsid w:val="007268BD"/>
    <w:rsid w:val="00772E54"/>
    <w:rsid w:val="007D7EAC"/>
    <w:rsid w:val="0080232E"/>
    <w:rsid w:val="00813673"/>
    <w:rsid w:val="00830E00"/>
    <w:rsid w:val="00950311"/>
    <w:rsid w:val="00955468"/>
    <w:rsid w:val="00993629"/>
    <w:rsid w:val="00996471"/>
    <w:rsid w:val="009D0517"/>
    <w:rsid w:val="00C66021"/>
    <w:rsid w:val="00CB54DD"/>
    <w:rsid w:val="00D12381"/>
    <w:rsid w:val="00DC3FB7"/>
    <w:rsid w:val="00E05B12"/>
    <w:rsid w:val="00E10670"/>
    <w:rsid w:val="00E627C8"/>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32</TotalTime>
  <Pages>1</Pages>
  <Words>507</Words>
  <Characters>2895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8</cp:revision>
  <dcterms:created xsi:type="dcterms:W3CDTF">2019-11-06T11:29:00Z</dcterms:created>
  <dcterms:modified xsi:type="dcterms:W3CDTF">2020-09-29T14:22:00Z</dcterms:modified>
</cp:coreProperties>
</file>