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02E7BA" w14:textId="77777777" w:rsidR="00F24EDE" w:rsidRPr="009E1B18" w:rsidRDefault="00F24EDE" w:rsidP="00F24EDE">
      <w:pPr>
        <w:rPr>
          <w:b/>
          <w:u w:val="single"/>
        </w:rPr>
      </w:pPr>
      <w:bookmarkStart w:id="0" w:name="OLE_LINK5"/>
      <w:bookmarkStart w:id="1" w:name="OLE_LINK6"/>
      <w:bookmarkStart w:id="2" w:name="OLE_LINK133"/>
      <w:bookmarkStart w:id="3" w:name="OLE_LINK146"/>
      <w:bookmarkStart w:id="4" w:name="OLE_LINK45"/>
      <w:bookmarkStart w:id="5" w:name="OLE_LINK46"/>
      <w:bookmarkStart w:id="6" w:name="OLE_LINK69"/>
      <w:bookmarkStart w:id="7" w:name="OLE_LINK82"/>
      <w:bookmarkStart w:id="8" w:name="OLE_LINK87"/>
      <w:bookmarkStart w:id="9" w:name="OLE_LINK77"/>
      <w:bookmarkStart w:id="10" w:name="OLE_LINK80"/>
      <w:bookmarkStart w:id="11" w:name="OLE_LINK100"/>
      <w:bookmarkStart w:id="12" w:name="OLE_LINK78"/>
      <w:bookmarkStart w:id="13" w:name="OLE_LINK111"/>
      <w:bookmarkStart w:id="14" w:name="OLE_LINK121"/>
      <w:bookmarkStart w:id="15" w:name="OLE_LINK138"/>
      <w:bookmarkStart w:id="16" w:name="OLE_LINK79"/>
      <w:bookmarkStart w:id="17" w:name="OLE_LINK105"/>
      <w:bookmarkStart w:id="18" w:name="OLE_LINK106"/>
      <w:bookmarkStart w:id="19" w:name="OLE_LINK107"/>
      <w:bookmarkStart w:id="20" w:name="OLE_LINK144"/>
      <w:bookmarkStart w:id="21" w:name="OLE_LINK9"/>
      <w:bookmarkStart w:id="22" w:name="OLE_LINK14"/>
      <w:bookmarkStart w:id="23" w:name="OLE_LINK31"/>
      <w:bookmarkStart w:id="24" w:name="OLE_LINK32"/>
      <w:bookmarkStart w:id="25" w:name="OLE_LINK38"/>
      <w:bookmarkStart w:id="26" w:name="OLE_LINK42"/>
      <w:bookmarkStart w:id="27" w:name="OLE_LINK18"/>
      <w:bookmarkStart w:id="28" w:name="OLE_LINK19"/>
      <w:bookmarkStart w:id="29" w:name="OLE_LINK20"/>
      <w:bookmarkStart w:id="30" w:name="OLE_LINK22"/>
      <w:bookmarkStart w:id="31" w:name="OLE_LINK24"/>
      <w:bookmarkStart w:id="32" w:name="OLE_LINK26"/>
      <w:bookmarkStart w:id="33" w:name="OLE_LINK27"/>
      <w:bookmarkStart w:id="34" w:name="OLE_LINK29"/>
      <w:bookmarkStart w:id="35" w:name="OLE_LINK34"/>
      <w:bookmarkStart w:id="36" w:name="OLE_LINK36"/>
      <w:bookmarkStart w:id="37" w:name="OLE_LINK40"/>
      <w:bookmarkStart w:id="38" w:name="OLE_LINK44"/>
      <w:bookmarkStart w:id="39" w:name="OLE_LINK112"/>
      <w:bookmarkStart w:id="40" w:name="OLE_LINK113"/>
      <w:bookmarkStart w:id="41" w:name="OLE_LINK120"/>
      <w:bookmarkStart w:id="42" w:name="OLE_LINK122"/>
      <w:bookmarkStart w:id="43" w:name="OLE_LINK123"/>
      <w:bookmarkStart w:id="44" w:name="OLE_LINK125"/>
      <w:bookmarkStart w:id="45" w:name="OLE_LINK126"/>
      <w:bookmarkStart w:id="46" w:name="OLE_LINK127"/>
      <w:bookmarkStart w:id="47" w:name="OLE_LINK132"/>
      <w:bookmarkStart w:id="48" w:name="OLE_LINK81"/>
      <w:bookmarkStart w:id="49" w:name="OLE_LINK99"/>
      <w:bookmarkStart w:id="50" w:name="OLE_LINK108"/>
      <w:bookmarkStart w:id="51" w:name="OLE_LINK137"/>
      <w:bookmarkStart w:id="52" w:name="OLE_LINK124"/>
      <w:bookmarkStart w:id="53" w:name="OLE_LINK1"/>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p>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p w14:paraId="78E9E5C3" w14:textId="5FC295C6" w:rsidR="003F69EF" w:rsidRDefault="00417132" w:rsidP="00F24EDE">
      <w:r>
        <w:rPr>
          <w:b/>
          <w:i/>
        </w:rPr>
        <w:t xml:space="preserve">Common </w:t>
      </w:r>
      <w:r w:rsidR="00BD5B78">
        <w:rPr>
          <w:b/>
          <w:i/>
        </w:rPr>
        <w:t>Errors</w:t>
      </w:r>
      <w:r w:rsidR="00BD5B78">
        <w:rPr>
          <w:b/>
          <w:i/>
        </w:rPr>
        <w:t xml:space="preserve"> </w:t>
      </w:r>
      <w:r>
        <w:rPr>
          <w:b/>
          <w:i/>
        </w:rPr>
        <w:t>in English Usage</w:t>
      </w:r>
      <w:r w:rsidR="005A5A20">
        <w:rPr>
          <w:b/>
        </w:rPr>
        <w:t xml:space="preserve"> Worksheet:</w:t>
      </w:r>
      <w:r w:rsidR="00083918">
        <w:rPr>
          <w:b/>
        </w:rPr>
        <w:t xml:space="preserve"> </w:t>
      </w:r>
      <w:r w:rsidR="00083918">
        <w:rPr>
          <w:b/>
          <w:i/>
          <w:iCs/>
        </w:rPr>
        <w:t>First Person</w:t>
      </w:r>
      <w:r w:rsidR="00F24EDE">
        <w:rPr>
          <w:b/>
        </w:rPr>
        <w:t xml:space="preserve">. </w:t>
      </w:r>
      <w:r w:rsidR="00A40944">
        <w:t xml:space="preserve">Using the English language is a matter of what writing instructors, grammarians, and linguists call “proper usage.” </w:t>
      </w:r>
      <w:r w:rsidR="003F69EF">
        <w:rPr>
          <w:b/>
        </w:rPr>
        <w:t xml:space="preserve">Many </w:t>
      </w:r>
      <w:r w:rsidR="003F69EF">
        <w:t xml:space="preserve">words in English have multiple uses, and this worksheet seeks to clarify one area of usage that often causes problems for writers. </w:t>
      </w:r>
    </w:p>
    <w:p w14:paraId="7B744393" w14:textId="77777777" w:rsidR="005C2E7F" w:rsidRDefault="005C2E7F" w:rsidP="005C2E7F"/>
    <w:p w14:paraId="4880B2B8" w14:textId="7C1AAC9A" w:rsidR="00F24EDE" w:rsidRDefault="003F69EF" w:rsidP="005C2E7F">
      <w:r>
        <w:t xml:space="preserve">This </w:t>
      </w:r>
      <w:r w:rsidR="00F24EDE">
        <w:t xml:space="preserve">worksheet </w:t>
      </w:r>
      <w:r w:rsidR="0043076C">
        <w:t>calls upon</w:t>
      </w:r>
      <w:r w:rsidR="00F24EDE">
        <w:t xml:space="preserve"> you </w:t>
      </w:r>
      <w:r w:rsidR="0043076C">
        <w:t xml:space="preserve">to </w:t>
      </w:r>
      <w:r w:rsidR="00F24EDE">
        <w:t xml:space="preserve">use context (which means “the parts of a discourse that surround a word or passage and can throw light on its meaning”) to learn </w:t>
      </w:r>
      <w:r w:rsidR="0043076C">
        <w:t xml:space="preserve">proper usage of </w:t>
      </w:r>
      <w:r w:rsidR="002A144B">
        <w:t>th</w:t>
      </w:r>
      <w:r w:rsidR="00083918">
        <w:t>is</w:t>
      </w:r>
      <w:r w:rsidR="002A144B">
        <w:t xml:space="preserve"> </w:t>
      </w:r>
      <w:r w:rsidR="00083918">
        <w:t>area of grammar and usage</w:t>
      </w:r>
      <w:r w:rsidR="00F24EDE">
        <w:t xml:space="preserve">. This is a whole class activity, so you will be asked to read these sentences aloud. We will work together as a class to determine </w:t>
      </w:r>
      <w:r w:rsidR="0043076C">
        <w:t xml:space="preserve">usage rules for </w:t>
      </w:r>
      <w:r w:rsidR="00083918">
        <w:t>the first-person pronoun in writing</w:t>
      </w:r>
      <w:r w:rsidR="005B17D1">
        <w:t>.</w:t>
      </w:r>
    </w:p>
    <w:p w14:paraId="485ABC43" w14:textId="5BF5351F" w:rsidR="00083918" w:rsidRDefault="00083918" w:rsidP="005C2E7F"/>
    <w:p w14:paraId="5462A3C6" w14:textId="77777777" w:rsidR="00083918" w:rsidRPr="00A36649" w:rsidRDefault="00083918" w:rsidP="00083918">
      <w:r>
        <w:rPr>
          <w:b/>
        </w:rPr>
        <w:t xml:space="preserve">first person: </w:t>
      </w:r>
      <w:r>
        <w:t>Some teachers frown on the first-person voice in student writing, striking out “I,” “me,” and “myself” whenever they encounter them; but although there are times when it is inappropriate to call attention to yourself, writing something like “public displays of affection are disgusting” is not more modest than “public displays of affection disgust me.” The impersonal form arrogantly implies that you are the final authority and that all right-minded people must agree with you. The phrase “the author” substituted for “I” is no longer generally used even in the most formal writing. When you are arguing for a theory or opinion, it is often best to stand squarely behind it by using the first-person voice.</w:t>
      </w:r>
    </w:p>
    <w:p w14:paraId="236D4DC1" w14:textId="77777777" w:rsidR="00317C9F" w:rsidRPr="00083918" w:rsidRDefault="00317C9F" w:rsidP="00083918">
      <w:pPr>
        <w:rPr>
          <w:bCs/>
          <w:iCs/>
        </w:rPr>
      </w:pPr>
    </w:p>
    <w:p w14:paraId="334C996A" w14:textId="4871524D" w:rsidR="00317C9F" w:rsidRDefault="00317C9F" w:rsidP="00317C9F">
      <w:r>
        <w:rPr>
          <w:b/>
        </w:rPr>
        <w:t xml:space="preserve">Excerpted from: </w:t>
      </w:r>
      <w:proofErr w:type="spellStart"/>
      <w:r>
        <w:t>Brians</w:t>
      </w:r>
      <w:proofErr w:type="spellEnd"/>
      <w:r>
        <w:t xml:space="preserve">, Paul. </w:t>
      </w:r>
      <w:r w:rsidRPr="006D1D72">
        <w:rPr>
          <w:i/>
        </w:rPr>
        <w:t>Common Errors in English Usage</w:t>
      </w:r>
      <w:r>
        <w:t>. Sherwood, OR: William James &amp; Co., 2013.</w:t>
      </w:r>
    </w:p>
    <w:p w14:paraId="3E6F2D83" w14:textId="4A31D6C0" w:rsidR="005940A5" w:rsidRDefault="005940A5" w:rsidP="00317C9F"/>
    <w:p w14:paraId="75086D9F" w14:textId="2334B8A9" w:rsidR="005940A5" w:rsidRDefault="005940A5" w:rsidP="00317C9F">
      <w:r>
        <w:t xml:space="preserve">Here is a usage rule that is tricky because, as the first sentence of the reading tells you, “Some teachers frown on the first-person voice in student writing….” Because you are very likely to run into one of these teachers, we will use this work to keep first-person pronouns—like I, </w:t>
      </w:r>
      <w:r w:rsidRPr="005940A5">
        <w:rPr>
          <w:i/>
          <w:iCs/>
        </w:rPr>
        <w:t>me</w:t>
      </w:r>
      <w:r>
        <w:t xml:space="preserve">, and </w:t>
      </w:r>
      <w:r w:rsidRPr="005940A5">
        <w:rPr>
          <w:i/>
          <w:iCs/>
        </w:rPr>
        <w:t>myself</w:t>
      </w:r>
      <w:r>
        <w:t xml:space="preserve">—out of your prose. </w:t>
      </w:r>
      <w:r w:rsidR="002758D1">
        <w:t>We’ll also use this worksheet, as we work on it, to discuss arguments and thesis statements. Let’s rewrite the following sentences to remove the first-person pronouns.</w:t>
      </w:r>
    </w:p>
    <w:p w14:paraId="389CE2C4" w14:textId="75B45BF5" w:rsidR="002758D1" w:rsidRDefault="002758D1" w:rsidP="00317C9F"/>
    <w:p w14:paraId="2338AF48" w14:textId="5D5E9FBF" w:rsidR="002758D1" w:rsidRPr="00470E28" w:rsidRDefault="00470E28" w:rsidP="002758D1">
      <w:pPr>
        <w:pStyle w:val="ListParagraph"/>
        <w:numPr>
          <w:ilvl w:val="0"/>
          <w:numId w:val="1"/>
        </w:numPr>
        <w:rPr>
          <w:b/>
          <w:bCs/>
        </w:rPr>
      </w:pPr>
      <w:r>
        <w:t>In this paper, I will analyze election statistics to determine if they are factual.</w:t>
      </w:r>
    </w:p>
    <w:p w14:paraId="122350FC" w14:textId="36A7FEFE" w:rsidR="00470E28" w:rsidRDefault="00470E28" w:rsidP="00470E28">
      <w:pPr>
        <w:rPr>
          <w:b/>
          <w:bCs/>
        </w:rPr>
      </w:pPr>
    </w:p>
    <w:p w14:paraId="65EE1ECD" w14:textId="7B209814" w:rsidR="00470E28" w:rsidRDefault="00470E28" w:rsidP="00470E28">
      <w:pPr>
        <w:rPr>
          <w:b/>
          <w:bCs/>
        </w:rPr>
      </w:pPr>
    </w:p>
    <w:p w14:paraId="2C772FE7" w14:textId="31582419" w:rsidR="00470E28" w:rsidRDefault="00470E28" w:rsidP="00470E28">
      <w:pPr>
        <w:rPr>
          <w:b/>
          <w:bCs/>
        </w:rPr>
      </w:pPr>
    </w:p>
    <w:p w14:paraId="1D6D9DDD" w14:textId="77777777" w:rsidR="00EF35D4" w:rsidRPr="00470E28" w:rsidRDefault="00EF35D4" w:rsidP="00470E28">
      <w:pPr>
        <w:rPr>
          <w:b/>
          <w:bCs/>
        </w:rPr>
      </w:pPr>
    </w:p>
    <w:p w14:paraId="3E40F75E" w14:textId="795E15C6" w:rsidR="00470E28" w:rsidRPr="00470E28" w:rsidRDefault="00470E28" w:rsidP="002758D1">
      <w:pPr>
        <w:pStyle w:val="ListParagraph"/>
        <w:numPr>
          <w:ilvl w:val="0"/>
          <w:numId w:val="1"/>
        </w:numPr>
        <w:rPr>
          <w:b/>
          <w:bCs/>
        </w:rPr>
      </w:pPr>
      <w:r>
        <w:t>This novel fascinated me.</w:t>
      </w:r>
    </w:p>
    <w:p w14:paraId="29764454" w14:textId="27E31FDF" w:rsidR="00470E28" w:rsidRDefault="00470E28" w:rsidP="00470E28">
      <w:pPr>
        <w:rPr>
          <w:b/>
          <w:bCs/>
        </w:rPr>
      </w:pPr>
    </w:p>
    <w:p w14:paraId="4F4A80F5" w14:textId="114DE567" w:rsidR="00470E28" w:rsidRDefault="00470E28" w:rsidP="00470E28">
      <w:pPr>
        <w:rPr>
          <w:b/>
          <w:bCs/>
        </w:rPr>
      </w:pPr>
    </w:p>
    <w:p w14:paraId="74666A25" w14:textId="77777777" w:rsidR="00EF35D4" w:rsidRDefault="00EF35D4" w:rsidP="00470E28">
      <w:pPr>
        <w:rPr>
          <w:b/>
          <w:bCs/>
        </w:rPr>
      </w:pPr>
    </w:p>
    <w:p w14:paraId="19FD1B19" w14:textId="77777777" w:rsidR="00470E28" w:rsidRPr="00470E28" w:rsidRDefault="00470E28" w:rsidP="00470E28">
      <w:pPr>
        <w:rPr>
          <w:b/>
          <w:bCs/>
        </w:rPr>
      </w:pPr>
    </w:p>
    <w:p w14:paraId="21E21576" w14:textId="54E3D6F0" w:rsidR="00470E28" w:rsidRPr="00470E28" w:rsidRDefault="00470E28" w:rsidP="002758D1">
      <w:pPr>
        <w:pStyle w:val="ListParagraph"/>
        <w:numPr>
          <w:ilvl w:val="0"/>
          <w:numId w:val="1"/>
        </w:numPr>
        <w:rPr>
          <w:b/>
          <w:bCs/>
        </w:rPr>
      </w:pPr>
      <w:r>
        <w:t>I believe John Brown was an American hero.</w:t>
      </w:r>
    </w:p>
    <w:p w14:paraId="43B9A8E0" w14:textId="3D080F1C" w:rsidR="00470E28" w:rsidRDefault="00470E28" w:rsidP="00470E28">
      <w:pPr>
        <w:rPr>
          <w:b/>
          <w:bCs/>
        </w:rPr>
      </w:pPr>
    </w:p>
    <w:p w14:paraId="79386CA6" w14:textId="04AD2773" w:rsidR="00470E28" w:rsidRDefault="00470E28" w:rsidP="00470E28">
      <w:pPr>
        <w:rPr>
          <w:b/>
          <w:bCs/>
        </w:rPr>
      </w:pPr>
    </w:p>
    <w:p w14:paraId="01CF2619" w14:textId="18030375" w:rsidR="00470E28" w:rsidRDefault="00470E28" w:rsidP="00470E28">
      <w:pPr>
        <w:rPr>
          <w:b/>
          <w:bCs/>
        </w:rPr>
      </w:pPr>
    </w:p>
    <w:p w14:paraId="46A85647" w14:textId="77777777" w:rsidR="00EF35D4" w:rsidRPr="00470E28" w:rsidRDefault="00EF35D4" w:rsidP="00470E28">
      <w:pPr>
        <w:rPr>
          <w:b/>
          <w:bCs/>
        </w:rPr>
      </w:pPr>
    </w:p>
    <w:p w14:paraId="5D9915BD" w14:textId="36FAD252" w:rsidR="00470E28" w:rsidRPr="00470E28" w:rsidRDefault="00470E28" w:rsidP="002758D1">
      <w:pPr>
        <w:pStyle w:val="ListParagraph"/>
        <w:numPr>
          <w:ilvl w:val="0"/>
          <w:numId w:val="1"/>
        </w:numPr>
        <w:rPr>
          <w:b/>
          <w:bCs/>
        </w:rPr>
      </w:pPr>
      <w:r>
        <w:t>Speaking only for myself, it’s clear that Leontyne Price was one of the greatest sopranos in the history of opera.</w:t>
      </w:r>
    </w:p>
    <w:p w14:paraId="4F6363BD" w14:textId="7F8D7894" w:rsidR="00470E28" w:rsidRDefault="00470E28" w:rsidP="00470E28">
      <w:pPr>
        <w:rPr>
          <w:b/>
          <w:bCs/>
        </w:rPr>
      </w:pPr>
    </w:p>
    <w:p w14:paraId="7157B0D6" w14:textId="4302B32A" w:rsidR="00470E28" w:rsidRDefault="00470E28" w:rsidP="00470E28">
      <w:pPr>
        <w:rPr>
          <w:b/>
          <w:bCs/>
        </w:rPr>
      </w:pPr>
    </w:p>
    <w:p w14:paraId="59A03623" w14:textId="77777777" w:rsidR="00EF35D4" w:rsidRDefault="00EF35D4" w:rsidP="00470E28">
      <w:pPr>
        <w:rPr>
          <w:b/>
          <w:bCs/>
        </w:rPr>
      </w:pPr>
    </w:p>
    <w:p w14:paraId="33614F5F" w14:textId="77777777" w:rsidR="00470E28" w:rsidRPr="00470E28" w:rsidRDefault="00470E28" w:rsidP="00470E28">
      <w:pPr>
        <w:rPr>
          <w:b/>
          <w:bCs/>
        </w:rPr>
      </w:pPr>
    </w:p>
    <w:p w14:paraId="4697573E" w14:textId="28961213" w:rsidR="00470E28" w:rsidRPr="00470E28" w:rsidRDefault="00470E28" w:rsidP="002758D1">
      <w:pPr>
        <w:pStyle w:val="ListParagraph"/>
        <w:numPr>
          <w:ilvl w:val="0"/>
          <w:numId w:val="1"/>
        </w:numPr>
        <w:rPr>
          <w:b/>
          <w:bCs/>
        </w:rPr>
      </w:pPr>
      <w:r>
        <w:t xml:space="preserve">In my opinion, </w:t>
      </w:r>
      <w:r>
        <w:rPr>
          <w:i/>
          <w:iCs/>
        </w:rPr>
        <w:t>The Catcher in the Rye</w:t>
      </w:r>
      <w:r>
        <w:t xml:space="preserve"> is the greatest novel ever written.</w:t>
      </w:r>
    </w:p>
    <w:p w14:paraId="20402D88" w14:textId="60B50E72" w:rsidR="00470E28" w:rsidRDefault="00470E28" w:rsidP="00470E28">
      <w:pPr>
        <w:rPr>
          <w:b/>
          <w:bCs/>
        </w:rPr>
      </w:pPr>
    </w:p>
    <w:p w14:paraId="1CF823E7" w14:textId="76860B63" w:rsidR="00470E28" w:rsidRDefault="00470E28" w:rsidP="00470E28">
      <w:pPr>
        <w:rPr>
          <w:b/>
          <w:bCs/>
        </w:rPr>
      </w:pPr>
    </w:p>
    <w:p w14:paraId="0F6FD732" w14:textId="77777777" w:rsidR="00470E28" w:rsidRPr="00470E28" w:rsidRDefault="00470E28" w:rsidP="00470E28">
      <w:pPr>
        <w:rPr>
          <w:b/>
          <w:bCs/>
        </w:rPr>
      </w:pPr>
    </w:p>
    <w:p w14:paraId="613425AC" w14:textId="774E9B55" w:rsidR="00470E28" w:rsidRPr="00EF35D4" w:rsidRDefault="00EF35D4" w:rsidP="002758D1">
      <w:pPr>
        <w:pStyle w:val="ListParagraph"/>
        <w:numPr>
          <w:ilvl w:val="0"/>
          <w:numId w:val="1"/>
        </w:numPr>
        <w:rPr>
          <w:b/>
          <w:bCs/>
        </w:rPr>
      </w:pPr>
      <w:r>
        <w:lastRenderedPageBreak/>
        <w:t>In the course of researching this paper, I learned that one of Malcolm X’s bodyguards on the night he was murdered was an undercover police officer.</w:t>
      </w:r>
    </w:p>
    <w:p w14:paraId="1DA9F96D" w14:textId="17C5E5A7" w:rsidR="00EF35D4" w:rsidRDefault="00EF35D4" w:rsidP="00EF35D4">
      <w:pPr>
        <w:rPr>
          <w:b/>
          <w:bCs/>
        </w:rPr>
      </w:pPr>
    </w:p>
    <w:p w14:paraId="1E07F496" w14:textId="323EEBD2" w:rsidR="00EF35D4" w:rsidRDefault="00EF35D4" w:rsidP="00EF35D4">
      <w:pPr>
        <w:rPr>
          <w:b/>
          <w:bCs/>
        </w:rPr>
      </w:pPr>
    </w:p>
    <w:p w14:paraId="32E99C26" w14:textId="471834DF" w:rsidR="00EF35D4" w:rsidRDefault="00EF35D4" w:rsidP="00EF35D4">
      <w:pPr>
        <w:rPr>
          <w:b/>
          <w:bCs/>
        </w:rPr>
      </w:pPr>
    </w:p>
    <w:p w14:paraId="06B12B67" w14:textId="77777777" w:rsidR="00EF35D4" w:rsidRPr="00EF35D4" w:rsidRDefault="00EF35D4" w:rsidP="00EF35D4">
      <w:pPr>
        <w:rPr>
          <w:b/>
          <w:bCs/>
        </w:rPr>
      </w:pPr>
    </w:p>
    <w:p w14:paraId="11A80EDB" w14:textId="4E07BC96" w:rsidR="00EF35D4" w:rsidRPr="00EF35D4" w:rsidRDefault="00EF35D4" w:rsidP="002758D1">
      <w:pPr>
        <w:pStyle w:val="ListParagraph"/>
        <w:numPr>
          <w:ilvl w:val="0"/>
          <w:numId w:val="1"/>
        </w:numPr>
        <w:rPr>
          <w:b/>
          <w:bCs/>
        </w:rPr>
      </w:pPr>
      <w:r>
        <w:t>I want to emphasize in this essay the contributions of African writers to world literature.</w:t>
      </w:r>
    </w:p>
    <w:p w14:paraId="19DA9BB0" w14:textId="10E646EB" w:rsidR="00EF35D4" w:rsidRDefault="00EF35D4" w:rsidP="00EF35D4">
      <w:pPr>
        <w:rPr>
          <w:b/>
          <w:bCs/>
        </w:rPr>
      </w:pPr>
    </w:p>
    <w:p w14:paraId="6D3B594B" w14:textId="18DD8DBB" w:rsidR="00EF35D4" w:rsidRDefault="00EF35D4" w:rsidP="00EF35D4">
      <w:pPr>
        <w:rPr>
          <w:b/>
          <w:bCs/>
        </w:rPr>
      </w:pPr>
    </w:p>
    <w:p w14:paraId="0692FF9A" w14:textId="5064610E" w:rsidR="00EF35D4" w:rsidRDefault="00EF35D4" w:rsidP="00EF35D4">
      <w:pPr>
        <w:rPr>
          <w:b/>
          <w:bCs/>
        </w:rPr>
      </w:pPr>
    </w:p>
    <w:p w14:paraId="35EC3313" w14:textId="77777777" w:rsidR="00EF35D4" w:rsidRPr="00EF35D4" w:rsidRDefault="00EF35D4" w:rsidP="00EF35D4">
      <w:pPr>
        <w:rPr>
          <w:b/>
          <w:bCs/>
        </w:rPr>
      </w:pPr>
    </w:p>
    <w:p w14:paraId="0B6C1FAC" w14:textId="0EE3403B" w:rsidR="00EF35D4" w:rsidRPr="00176FF2" w:rsidRDefault="00176FF2" w:rsidP="002758D1">
      <w:pPr>
        <w:pStyle w:val="ListParagraph"/>
        <w:numPr>
          <w:ilvl w:val="0"/>
          <w:numId w:val="1"/>
        </w:numPr>
        <w:rPr>
          <w:b/>
          <w:bCs/>
        </w:rPr>
      </w:pPr>
      <w:r>
        <w:t>Chinua Achebe’s novel impressed me as a true story about the brutality of colonialism in Africa.</w:t>
      </w:r>
    </w:p>
    <w:p w14:paraId="3F23CD9B" w14:textId="51272E8F" w:rsidR="00176FF2" w:rsidRDefault="00176FF2" w:rsidP="00176FF2">
      <w:pPr>
        <w:rPr>
          <w:b/>
          <w:bCs/>
        </w:rPr>
      </w:pPr>
    </w:p>
    <w:p w14:paraId="67320AC0" w14:textId="05D349AF" w:rsidR="00176FF2" w:rsidRDefault="00176FF2" w:rsidP="00176FF2">
      <w:pPr>
        <w:rPr>
          <w:b/>
          <w:bCs/>
        </w:rPr>
      </w:pPr>
    </w:p>
    <w:p w14:paraId="15BE8190" w14:textId="487D33A0" w:rsidR="00176FF2" w:rsidRDefault="00176FF2" w:rsidP="00176FF2">
      <w:pPr>
        <w:rPr>
          <w:b/>
          <w:bCs/>
        </w:rPr>
      </w:pPr>
    </w:p>
    <w:p w14:paraId="06325174" w14:textId="77777777" w:rsidR="00176FF2" w:rsidRPr="00176FF2" w:rsidRDefault="00176FF2" w:rsidP="00176FF2">
      <w:pPr>
        <w:rPr>
          <w:b/>
          <w:bCs/>
        </w:rPr>
      </w:pPr>
    </w:p>
    <w:p w14:paraId="7357EB1A" w14:textId="4CAF9967" w:rsidR="00176FF2" w:rsidRPr="00176FF2" w:rsidRDefault="00176FF2" w:rsidP="002758D1">
      <w:pPr>
        <w:pStyle w:val="ListParagraph"/>
        <w:numPr>
          <w:ilvl w:val="0"/>
          <w:numId w:val="1"/>
        </w:numPr>
        <w:rPr>
          <w:b/>
          <w:bCs/>
        </w:rPr>
      </w:pPr>
      <w:r>
        <w:t>While I researched this paper, the political tactics of the Nazi Party in Germany disgusted and frightened me.</w:t>
      </w:r>
    </w:p>
    <w:p w14:paraId="079CF351" w14:textId="08CB4819" w:rsidR="00176FF2" w:rsidRDefault="00176FF2" w:rsidP="00176FF2">
      <w:pPr>
        <w:rPr>
          <w:b/>
          <w:bCs/>
        </w:rPr>
      </w:pPr>
    </w:p>
    <w:p w14:paraId="79999635" w14:textId="14247920" w:rsidR="00176FF2" w:rsidRDefault="00176FF2" w:rsidP="00176FF2">
      <w:pPr>
        <w:rPr>
          <w:b/>
          <w:bCs/>
        </w:rPr>
      </w:pPr>
    </w:p>
    <w:p w14:paraId="56477C7E" w14:textId="0F7FCCA3" w:rsidR="00176FF2" w:rsidRDefault="00176FF2" w:rsidP="00176FF2">
      <w:pPr>
        <w:rPr>
          <w:b/>
          <w:bCs/>
        </w:rPr>
      </w:pPr>
    </w:p>
    <w:p w14:paraId="34DA3B0B" w14:textId="77777777" w:rsidR="00176FF2" w:rsidRPr="00176FF2" w:rsidRDefault="00176FF2" w:rsidP="00176FF2">
      <w:pPr>
        <w:rPr>
          <w:b/>
          <w:bCs/>
        </w:rPr>
      </w:pPr>
    </w:p>
    <w:p w14:paraId="1F95B0E2" w14:textId="4EA70CEF" w:rsidR="00176FF2" w:rsidRPr="002758D1" w:rsidRDefault="00176FF2" w:rsidP="002758D1">
      <w:pPr>
        <w:pStyle w:val="ListParagraph"/>
        <w:numPr>
          <w:ilvl w:val="0"/>
          <w:numId w:val="1"/>
        </w:numPr>
        <w:rPr>
          <w:b/>
          <w:bCs/>
        </w:rPr>
      </w:pPr>
      <w:r>
        <w:t>While I agree with the author’s conclusion about racism in the United States, I don’t see how it affected me.</w:t>
      </w:r>
    </w:p>
    <w:p w14:paraId="2ED10303" w14:textId="77777777" w:rsidR="00317C9F" w:rsidRDefault="00317C9F" w:rsidP="00317C9F"/>
    <w:p w14:paraId="0C55291E" w14:textId="77777777" w:rsidR="00F24EDE" w:rsidRDefault="00F24EDE" w:rsidP="00F24EDE"/>
    <w:sectPr w:rsidR="00F24EDE" w:rsidSect="006B45BA">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ACF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3E41FFD"/>
    <w:multiLevelType w:val="hybridMultilevel"/>
    <w:tmpl w:val="7C22C1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3"/>
  <w:doNotDisplayPageBoundaries/>
  <w:proofState w:spelling="clean" w:grammar="clean"/>
  <w:attachedTemplate r:id="rId1"/>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A5A20"/>
    <w:rsid w:val="00083918"/>
    <w:rsid w:val="00176FF2"/>
    <w:rsid w:val="002758D1"/>
    <w:rsid w:val="002A144B"/>
    <w:rsid w:val="00317C9F"/>
    <w:rsid w:val="003F69EF"/>
    <w:rsid w:val="00410E3E"/>
    <w:rsid w:val="00417132"/>
    <w:rsid w:val="0043076C"/>
    <w:rsid w:val="00470E28"/>
    <w:rsid w:val="00480A51"/>
    <w:rsid w:val="005940A5"/>
    <w:rsid w:val="005A5A20"/>
    <w:rsid w:val="005B17D1"/>
    <w:rsid w:val="005C2E7F"/>
    <w:rsid w:val="006B45BA"/>
    <w:rsid w:val="006D1D72"/>
    <w:rsid w:val="00A40944"/>
    <w:rsid w:val="00BD5B78"/>
    <w:rsid w:val="00EF35D4"/>
    <w:rsid w:val="00F24EDE"/>
    <w:rsid w:val="00F41B08"/>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1DB315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atentStyles>
  <w:style w:type="paragraph" w:default="1" w:styleId="Normal">
    <w:name w:val="Normal"/>
    <w:qFormat/>
    <w:rsid w:val="00F24EDE"/>
    <w:rPr>
      <w:rFonts w:ascii="Times New Roman" w:eastAsia="Times New Roman" w:hAnsi="Times New Roman"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758D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Desktop/PM%20TM*dnow%20wstm.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TM*dnow wstm.dotx</Template>
  <TotalTime>21</TotalTime>
  <Pages>2</Pages>
  <Words>445</Words>
  <Characters>2537</Characters>
  <Application>Microsoft Office Word</Application>
  <DocSecurity>0</DocSecurity>
  <Lines>21</Lines>
  <Paragraphs>5</Paragraphs>
  <ScaleCrop>false</ScaleCrop>
  <Company>Mark's Text Terminal</Company>
  <LinksUpToDate>false</LinksUpToDate>
  <CharactersWithSpaces>2977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19</cp:revision>
  <dcterms:created xsi:type="dcterms:W3CDTF">2016-05-09T12:35:00Z</dcterms:created>
  <dcterms:modified xsi:type="dcterms:W3CDTF">2020-12-14T15:16:00Z</dcterms:modified>
</cp:coreProperties>
</file>