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4FA54F3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30CA1">
        <w:rPr>
          <w:b/>
          <w:i/>
        </w:rPr>
        <w:t>Winnow</w:t>
      </w:r>
      <w:r w:rsidR="00F24EDE">
        <w:rPr>
          <w:b/>
        </w:rPr>
        <w:t xml:space="preserve"> (</w:t>
      </w:r>
      <w:r w:rsidR="00930CA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DD91FB" w14:textId="36361437" w:rsidR="00930CA1" w:rsidRDefault="00930CA1" w:rsidP="00F24EDE"/>
    <w:p w14:paraId="53B24723" w14:textId="3A4FA3D4" w:rsidR="00930CA1" w:rsidRPr="00930CA1" w:rsidRDefault="00930CA1" w:rsidP="00930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voted in the primary election to participate in the process that </w:t>
      </w:r>
      <w:r w:rsidRPr="00930CA1">
        <w:rPr>
          <w:i/>
          <w:iCs/>
        </w:rPr>
        <w:t>winnows</w:t>
      </w:r>
      <w:r>
        <w:t xml:space="preserve"> out weak candidates for office.</w:t>
      </w:r>
    </w:p>
    <w:p w14:paraId="1C4CD7CE" w14:textId="0D00D7EA" w:rsidR="00930CA1" w:rsidRPr="00930CA1" w:rsidRDefault="00930CA1" w:rsidP="00930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 wheat farmer in Kansas, uses a machine to </w:t>
      </w:r>
      <w:r w:rsidRPr="00930CA1">
        <w:rPr>
          <w:i/>
          <w:iCs/>
        </w:rPr>
        <w:t>winnow</w:t>
      </w:r>
      <w:r>
        <w:rPr>
          <w:i/>
          <w:iCs/>
        </w:rPr>
        <w:t xml:space="preserve"> </w:t>
      </w:r>
      <w:r>
        <w:t>the grain from the chaff, or vegetation of the plant.</w:t>
      </w:r>
    </w:p>
    <w:p w14:paraId="7467E7CC" w14:textId="0C95310C" w:rsidR="00930CA1" w:rsidRPr="00930CA1" w:rsidRDefault="00930CA1" w:rsidP="00930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listened as *** political science professor </w:t>
      </w:r>
      <w:r w:rsidRPr="00930CA1">
        <w:rPr>
          <w:i/>
          <w:iCs/>
        </w:rPr>
        <w:t>winnow</w:t>
      </w:r>
      <w:r>
        <w:rPr>
          <w:i/>
          <w:iCs/>
        </w:rPr>
        <w:t xml:space="preserve">ed </w:t>
      </w:r>
      <w:r>
        <w:t>facts from fiction in a campaign brochure.</w:t>
      </w:r>
    </w:p>
    <w:p w14:paraId="528740FF" w14:textId="3AE66572" w:rsidR="00930CA1" w:rsidRPr="00930CA1" w:rsidRDefault="00930CA1" w:rsidP="00930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like peas, so *** </w:t>
      </w:r>
      <w:r w:rsidRPr="00930CA1">
        <w:rPr>
          <w:i/>
          <w:iCs/>
        </w:rPr>
        <w:t>winno</w:t>
      </w:r>
      <w:r>
        <w:rPr>
          <w:i/>
          <w:iCs/>
        </w:rPr>
        <w:t xml:space="preserve">wed </w:t>
      </w:r>
      <w:r>
        <w:t>them out of the pasta salad served at the cookout.</w:t>
      </w:r>
    </w:p>
    <w:p w14:paraId="33CE958A" w14:textId="005367B7" w:rsidR="00930CA1" w:rsidRPr="00930CA1" w:rsidRDefault="00930CA1" w:rsidP="00930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930CA1">
        <w:rPr>
          <w:i/>
          <w:iCs/>
        </w:rPr>
        <w:t>winnow</w:t>
      </w:r>
      <w:r>
        <w:rPr>
          <w:i/>
          <w:iCs/>
        </w:rPr>
        <w:t xml:space="preserve">ed </w:t>
      </w:r>
      <w:r>
        <w:t>the cashews out of a can of mixed nuts, because *** likes them best.</w:t>
      </w:r>
    </w:p>
    <w:p w14:paraId="0C55291E" w14:textId="77777777" w:rsidR="00F24EDE" w:rsidRDefault="00F24EDE" w:rsidP="00F24EDE"/>
    <w:p w14:paraId="3A17296F" w14:textId="4EEF5BE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30CA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930CA1">
        <w:rPr>
          <w:b/>
          <w:i/>
          <w:u w:val="single"/>
        </w:rPr>
        <w:t>winnow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886F93"/>
    <w:multiLevelType w:val="hybridMultilevel"/>
    <w:tmpl w:val="FC920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930CA1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0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143</Words>
  <Characters>819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2021-08-19T13:18:00Z</dcterms:modified>
</cp:coreProperties>
</file>