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641EB6AA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B40CB1">
        <w:rPr>
          <w:b/>
          <w:i/>
        </w:rPr>
        <w:t>Tousle</w:t>
      </w:r>
      <w:r w:rsidR="00F24EDE">
        <w:rPr>
          <w:b/>
        </w:rPr>
        <w:t xml:space="preserve"> (</w:t>
      </w:r>
      <w:r w:rsidR="00B40CB1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952751F" w14:textId="3B63E62D" w:rsidR="00B40CB1" w:rsidRDefault="00B40CB1" w:rsidP="00F24EDE"/>
    <w:p w14:paraId="028223DE" w14:textId="33CB689B" w:rsidR="00B40CB1" w:rsidRPr="00B40CB1" w:rsidRDefault="00B40CB1" w:rsidP="00B40CB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father </w:t>
      </w:r>
      <w:r w:rsidRPr="00B40CB1">
        <w:rPr>
          <w:i/>
          <w:iCs/>
        </w:rPr>
        <w:t>tousled</w:t>
      </w:r>
      <w:r>
        <w:t xml:space="preserve"> his son’s hair in a gesture of paternal affection.</w:t>
      </w:r>
    </w:p>
    <w:p w14:paraId="1D78E37E" w14:textId="344D999E" w:rsidR="00B40CB1" w:rsidRPr="00B40CB1" w:rsidRDefault="00B40CB1" w:rsidP="00B40CB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dryer </w:t>
      </w:r>
      <w:r w:rsidRPr="00B40CB1">
        <w:rPr>
          <w:i/>
          <w:iCs/>
        </w:rPr>
        <w:t>tousled</w:t>
      </w:r>
      <w:r>
        <w:rPr>
          <w:i/>
          <w:iCs/>
        </w:rPr>
        <w:t xml:space="preserve"> </w:t>
      </w:r>
      <w:r>
        <w:t>***’s clothes, so *** knew *** would need to iron them.</w:t>
      </w:r>
    </w:p>
    <w:p w14:paraId="200B0191" w14:textId="508E8695" w:rsidR="00B40CB1" w:rsidRPr="00B40CB1" w:rsidRDefault="00B40CB1" w:rsidP="00B40CB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B40CB1">
        <w:rPr>
          <w:i/>
          <w:iCs/>
        </w:rPr>
        <w:t>tousled</w:t>
      </w:r>
      <w:r>
        <w:rPr>
          <w:i/>
          <w:iCs/>
        </w:rPr>
        <w:t xml:space="preserve"> </w:t>
      </w:r>
      <w:r>
        <w:t>*** cat’s fur while *** petted it.</w:t>
      </w:r>
    </w:p>
    <w:p w14:paraId="06CDE1BE" w14:textId="379491F1" w:rsidR="00B40CB1" w:rsidRPr="00B40CB1" w:rsidRDefault="00B40CB1" w:rsidP="00B40CB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calls *** </w:t>
      </w:r>
      <w:r w:rsidRPr="00B40CB1">
        <w:rPr>
          <w:i/>
          <w:iCs/>
        </w:rPr>
        <w:t>tousled</w:t>
      </w:r>
      <w:r>
        <w:rPr>
          <w:i/>
          <w:iCs/>
        </w:rPr>
        <w:t xml:space="preserve"> </w:t>
      </w:r>
      <w:r>
        <w:t>hair in the morning “bed head.”</w:t>
      </w:r>
    </w:p>
    <w:p w14:paraId="59AFAE47" w14:textId="7B5EECE3" w:rsidR="00B40CB1" w:rsidRPr="00B40CB1" w:rsidRDefault="00B40CB1" w:rsidP="00B40CB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strong wind </w:t>
      </w:r>
      <w:r w:rsidRPr="00B40CB1">
        <w:rPr>
          <w:i/>
          <w:iCs/>
        </w:rPr>
        <w:t>tousled</w:t>
      </w:r>
      <w:r>
        <w:rPr>
          <w:i/>
          <w:iCs/>
        </w:rPr>
        <w:t xml:space="preserve"> </w:t>
      </w:r>
      <w:r>
        <w:t>***’s hair before *** put *** hat on.</w:t>
      </w:r>
    </w:p>
    <w:p w14:paraId="0C55291E" w14:textId="77777777" w:rsidR="00F24EDE" w:rsidRDefault="00F24EDE" w:rsidP="00F24EDE"/>
    <w:p w14:paraId="3A17296F" w14:textId="45BC4E90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B40CB1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B40CB1">
        <w:rPr>
          <w:b/>
          <w:i/>
          <w:u w:val="single"/>
        </w:rPr>
        <w:t>tousle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924D80"/>
    <w:multiLevelType w:val="hybridMultilevel"/>
    <w:tmpl w:val="D1565E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710A29"/>
    <w:rsid w:val="00B40CB1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C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4</TotalTime>
  <Pages>1</Pages>
  <Words>116</Words>
  <Characters>662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2021-08-17T13:53:00Z</dcterms:modified>
</cp:coreProperties>
</file>