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62C0B290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722FC">
        <w:rPr>
          <w:b/>
          <w:i/>
        </w:rPr>
        <w:t>Garnish</w:t>
      </w:r>
      <w:r w:rsidR="00F24EDE">
        <w:rPr>
          <w:b/>
        </w:rPr>
        <w:t xml:space="preserve"> </w:t>
      </w:r>
      <w:r w:rsidR="000722FC">
        <w:rPr>
          <w:b/>
        </w:rPr>
        <w:t>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58F23D8" w14:textId="2F5ECDAB" w:rsidR="000722FC" w:rsidRDefault="000722FC" w:rsidP="00F24EDE"/>
    <w:p w14:paraId="6304D570" w14:textId="1B0F9FBC" w:rsidR="000722FC" w:rsidRPr="000722FC" w:rsidRDefault="000722FC" w:rsidP="000722F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0722FC">
        <w:rPr>
          <w:i/>
          <w:iCs/>
        </w:rPr>
        <w:t>garnished</w:t>
      </w:r>
      <w:r>
        <w:t xml:space="preserve"> *** baked potato with sour cream, </w:t>
      </w:r>
      <w:proofErr w:type="gramStart"/>
      <w:r>
        <w:t>chives</w:t>
      </w:r>
      <w:proofErr w:type="gramEnd"/>
      <w:r>
        <w:t xml:space="preserve"> and parsley.</w:t>
      </w:r>
    </w:p>
    <w:p w14:paraId="416FAFD9" w14:textId="1649A449" w:rsidR="000722FC" w:rsidRPr="000722FC" w:rsidRDefault="000722FC" w:rsidP="000722F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a chef, likes to </w:t>
      </w:r>
      <w:r w:rsidRPr="000722FC">
        <w:rPr>
          <w:i/>
          <w:iCs/>
        </w:rPr>
        <w:t>garnish</w:t>
      </w:r>
      <w:r>
        <w:rPr>
          <w:i/>
          <w:iCs/>
        </w:rPr>
        <w:t xml:space="preserve"> </w:t>
      </w:r>
      <w:r>
        <w:t>dishes with fresh herbs, or perhaps a couple peels of a fresh vegetable.</w:t>
      </w:r>
    </w:p>
    <w:p w14:paraId="22304E2D" w14:textId="731304C2" w:rsidR="000722FC" w:rsidRPr="000722FC" w:rsidRDefault="000722FC" w:rsidP="000722F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burrito *** ordered arrived </w:t>
      </w:r>
      <w:r w:rsidRPr="000722FC">
        <w:rPr>
          <w:i/>
          <w:iCs/>
        </w:rPr>
        <w:t>garnish</w:t>
      </w:r>
      <w:r>
        <w:rPr>
          <w:i/>
          <w:iCs/>
        </w:rPr>
        <w:t xml:space="preserve">ed </w:t>
      </w:r>
      <w:r>
        <w:t>with green and red sauces.</w:t>
      </w:r>
    </w:p>
    <w:p w14:paraId="3BAA6A95" w14:textId="435BA76A" w:rsidR="000722FC" w:rsidRPr="000722FC" w:rsidRDefault="000722FC" w:rsidP="000722F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0722FC">
        <w:rPr>
          <w:i/>
          <w:iCs/>
        </w:rPr>
        <w:t>garnish</w:t>
      </w:r>
      <w:r>
        <w:rPr>
          <w:i/>
          <w:iCs/>
        </w:rPr>
        <w:t xml:space="preserve">ed </w:t>
      </w:r>
      <w:r>
        <w:t>the steaks *** grilled with a bit of garlic butter and blue cheese.</w:t>
      </w:r>
    </w:p>
    <w:p w14:paraId="2E3266AD" w14:textId="27747B06" w:rsidR="000722FC" w:rsidRPr="000722FC" w:rsidRDefault="000722FC" w:rsidP="000722F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0722FC">
        <w:rPr>
          <w:i/>
          <w:iCs/>
        </w:rPr>
        <w:t>garnish</w:t>
      </w:r>
      <w:r>
        <w:rPr>
          <w:i/>
          <w:iCs/>
        </w:rPr>
        <w:t xml:space="preserve">ed </w:t>
      </w:r>
      <w:r>
        <w:t>*** salad with sprigs of cilantro and chipotle peppers.</w:t>
      </w:r>
    </w:p>
    <w:p w14:paraId="0C55291E" w14:textId="77777777" w:rsidR="00F24EDE" w:rsidRDefault="00F24EDE" w:rsidP="00F24EDE"/>
    <w:p w14:paraId="3A17296F" w14:textId="3D39856E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722FC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0722FC">
        <w:rPr>
          <w:b/>
          <w:i/>
          <w:u w:val="single"/>
        </w:rPr>
        <w:t>garnish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D3094"/>
    <w:multiLevelType w:val="hybridMultilevel"/>
    <w:tmpl w:val="6D26E6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722FC"/>
    <w:rsid w:val="00410E3E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22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4</TotalTime>
  <Pages>1</Pages>
  <Words>129</Words>
  <Characters>736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2021-08-10T14:29:00Z</dcterms:modified>
</cp:coreProperties>
</file>