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79B49D9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C0EE0">
        <w:rPr>
          <w:b/>
          <w:i/>
        </w:rPr>
        <w:t>Gambol</w:t>
      </w:r>
      <w:r w:rsidR="00F24EDE">
        <w:rPr>
          <w:b/>
        </w:rPr>
        <w:t xml:space="preserve"> (</w:t>
      </w:r>
      <w:r w:rsidR="00FC0EE0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10E85CB" w14:textId="452F91CA" w:rsidR="00FC0EE0" w:rsidRDefault="00FC0EE0" w:rsidP="00F24EDE"/>
    <w:p w14:paraId="4CF8D271" w14:textId="117AA32E" w:rsidR="00FC0EE0" w:rsidRPr="00FC0EE0" w:rsidRDefault="00FC0EE0" w:rsidP="00FC0EE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When it was time for recess, the schoolchildren went outside to </w:t>
      </w:r>
      <w:r w:rsidRPr="00FC0EE0">
        <w:rPr>
          <w:i/>
          <w:iCs/>
        </w:rPr>
        <w:t>gambol</w:t>
      </w:r>
      <w:r>
        <w:t xml:space="preserve"> on the playground.</w:t>
      </w:r>
    </w:p>
    <w:p w14:paraId="28D2D9C1" w14:textId="3EEA3A50" w:rsidR="00FC0EE0" w:rsidRPr="00FC0EE0" w:rsidRDefault="00FC0EE0" w:rsidP="00FC0EE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As people watched and laughed, the lambs </w:t>
      </w:r>
      <w:r w:rsidRPr="00FC0EE0">
        <w:rPr>
          <w:i/>
          <w:iCs/>
        </w:rPr>
        <w:t>gambol</w:t>
      </w:r>
      <w:r>
        <w:rPr>
          <w:i/>
          <w:iCs/>
        </w:rPr>
        <w:t xml:space="preserve">ed </w:t>
      </w:r>
      <w:r>
        <w:t>in the pasture.</w:t>
      </w:r>
    </w:p>
    <w:p w14:paraId="3ACBD92B" w14:textId="79015FF4" w:rsidR="00FC0EE0" w:rsidRPr="00FC0EE0" w:rsidRDefault="00FC0EE0" w:rsidP="00FC0EE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went to the zoo to watch the bear cubs </w:t>
      </w:r>
      <w:r w:rsidRPr="00FC0EE0">
        <w:rPr>
          <w:i/>
          <w:iCs/>
        </w:rPr>
        <w:t>gambol</w:t>
      </w:r>
      <w:r>
        <w:t xml:space="preserve"> and playfight under their mother’s watchful eye.</w:t>
      </w:r>
    </w:p>
    <w:p w14:paraId="44CB1D22" w14:textId="33F36E70" w:rsidR="00FC0EE0" w:rsidRPr="00FC0EE0" w:rsidRDefault="00FC0EE0" w:rsidP="00FC0EE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kids played hopscotch, Double Dutch, and generally </w:t>
      </w:r>
      <w:r w:rsidRPr="00FC0EE0">
        <w:rPr>
          <w:i/>
          <w:iCs/>
        </w:rPr>
        <w:t>gamboled</w:t>
      </w:r>
      <w:r>
        <w:t xml:space="preserve"> in the warm spring sunshine.</w:t>
      </w:r>
    </w:p>
    <w:p w14:paraId="1CE08B91" w14:textId="18D1A53C" w:rsidR="00FC0EE0" w:rsidRPr="00FC0EE0" w:rsidRDefault="00FC0EE0" w:rsidP="00FC0EE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After *** crossed the stage and received *** diploma at *** college graduation, then </w:t>
      </w:r>
      <w:r w:rsidRPr="00FC0EE0">
        <w:rPr>
          <w:i/>
          <w:iCs/>
        </w:rPr>
        <w:t>gamboled</w:t>
      </w:r>
      <w:r>
        <w:t xml:space="preserve"> off the stage and back to *** seat.</w:t>
      </w:r>
    </w:p>
    <w:p w14:paraId="0C55291E" w14:textId="77777777" w:rsidR="00F24EDE" w:rsidRDefault="00F24EDE" w:rsidP="00F24EDE"/>
    <w:p w14:paraId="3A17296F" w14:textId="07BD06A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C0EE0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FC0EE0">
        <w:rPr>
          <w:b/>
          <w:i/>
          <w:u w:val="single"/>
        </w:rPr>
        <w:t>gambol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9629A"/>
    <w:multiLevelType w:val="hybridMultilevel"/>
    <w:tmpl w:val="4AA4E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883E95"/>
    <w:multiLevelType w:val="hybridMultilevel"/>
    <w:tmpl w:val="434407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F24EDE"/>
    <w:rsid w:val="00FC0EE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0E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7</TotalTime>
  <Pages>1</Pages>
  <Words>141</Words>
  <Characters>808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2021-08-08T14:12:00Z</dcterms:modified>
</cp:coreProperties>
</file>