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7CC4C45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D6134">
        <w:rPr>
          <w:b/>
          <w:i/>
        </w:rPr>
        <w:t>Berate</w:t>
      </w:r>
      <w:r w:rsidR="00F24EDE">
        <w:rPr>
          <w:b/>
        </w:rPr>
        <w:t xml:space="preserve"> </w:t>
      </w:r>
      <w:r w:rsidR="00AD6134">
        <w:rPr>
          <w:b/>
        </w:rPr>
        <w:t>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3AD0251" w14:textId="3F3EA6A2" w:rsidR="00AD6134" w:rsidRDefault="00AD6134" w:rsidP="00F24EDE"/>
    <w:p w14:paraId="618B5A15" w14:textId="4D652E1E" w:rsidR="00AD6134" w:rsidRPr="00C61C6F" w:rsidRDefault="00C61C6F" w:rsidP="00AD61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asked the members of *** soccer team not to </w:t>
      </w:r>
      <w:r w:rsidRPr="00C61C6F">
        <w:rPr>
          <w:i/>
          <w:iCs/>
        </w:rPr>
        <w:t>berate</w:t>
      </w:r>
      <w:r>
        <w:t xml:space="preserve"> one another over their loss to the league champions.</w:t>
      </w:r>
    </w:p>
    <w:p w14:paraId="3DA7152F" w14:textId="101B338E" w:rsidR="00C61C6F" w:rsidRPr="00C61C6F" w:rsidRDefault="00C61C6F" w:rsidP="00AD61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things *** teacher is disrespectful because (he or she) </w:t>
      </w:r>
      <w:r w:rsidRPr="00C61C6F">
        <w:rPr>
          <w:i/>
          <w:iCs/>
        </w:rPr>
        <w:t>berates</w:t>
      </w:r>
      <w:r>
        <w:t xml:space="preserve"> students over uncompleted homework.</w:t>
      </w:r>
    </w:p>
    <w:p w14:paraId="7E959145" w14:textId="03F337DD" w:rsidR="00C61C6F" w:rsidRPr="00C61C6F" w:rsidRDefault="00C61C6F" w:rsidP="00AD61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 therapist, advises *** clients not to </w:t>
      </w:r>
      <w:r w:rsidRPr="00C61C6F">
        <w:rPr>
          <w:i/>
          <w:iCs/>
        </w:rPr>
        <w:t>berate</w:t>
      </w:r>
      <w:r>
        <w:t xml:space="preserve"> themselves over the kinds of mistakes everyone makes in life.</w:t>
      </w:r>
    </w:p>
    <w:p w14:paraId="24B2C5B8" w14:textId="166BD7B4" w:rsidR="00C61C6F" w:rsidRPr="00C61C6F" w:rsidRDefault="00C61C6F" w:rsidP="00AD61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C61C6F">
        <w:rPr>
          <w:i/>
          <w:iCs/>
        </w:rPr>
        <w:t>berated</w:t>
      </w:r>
      <w:r>
        <w:t xml:space="preserve"> *** dog after it chewed up *** favorite pair of sandals.</w:t>
      </w:r>
    </w:p>
    <w:p w14:paraId="423EE324" w14:textId="5B327B54" w:rsidR="00C61C6F" w:rsidRPr="00AD6134" w:rsidRDefault="00C61C6F" w:rsidP="00AD613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and several of *** co-workers quit their jobs because their boss </w:t>
      </w:r>
      <w:r w:rsidRPr="00C61C6F">
        <w:rPr>
          <w:i/>
          <w:iCs/>
        </w:rPr>
        <w:t>berate</w:t>
      </w:r>
      <w:r>
        <w:rPr>
          <w:i/>
          <w:iCs/>
        </w:rPr>
        <w:t xml:space="preserve">d </w:t>
      </w:r>
      <w:r>
        <w:t>them every day.</w:t>
      </w:r>
    </w:p>
    <w:p w14:paraId="0C55291E" w14:textId="77777777" w:rsidR="00F24EDE" w:rsidRDefault="00F24EDE" w:rsidP="00F24EDE"/>
    <w:p w14:paraId="3A17296F" w14:textId="7E722A11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D6134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AD6134">
        <w:rPr>
          <w:b/>
          <w:i/>
          <w:u w:val="single"/>
        </w:rPr>
        <w:t>berate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D65B3B"/>
    <w:multiLevelType w:val="hybridMultilevel"/>
    <w:tmpl w:val="115EBE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AD6134"/>
    <w:rsid w:val="00C61C6F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613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61C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5</TotalTime>
  <Pages>1</Pages>
  <Words>143</Words>
  <Characters>816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2021-08-03T12:50:00Z</dcterms:modified>
</cp:coreProperties>
</file>