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105A3B4" w:rsidR="003F69EF" w:rsidRDefault="00417132" w:rsidP="00F24EDE">
      <w:r>
        <w:rPr>
          <w:b/>
          <w:i/>
        </w:rPr>
        <w:t xml:space="preserve">Common </w:t>
      </w:r>
      <w:r w:rsidR="00A11A16">
        <w:rPr>
          <w:b/>
          <w:i/>
        </w:rPr>
        <w:t>Errors</w:t>
      </w:r>
      <w:r w:rsidR="00A11A16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D03986">
        <w:rPr>
          <w:b/>
          <w:i/>
        </w:rPr>
        <w:t>Freshman and Freshmen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5668C476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D03986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D03986">
        <w:rPr>
          <w:i/>
          <w:iCs/>
        </w:rPr>
        <w:t xml:space="preserve">freshman </w:t>
      </w:r>
      <w:r w:rsidR="00D03986">
        <w:t xml:space="preserve">and </w:t>
      </w:r>
      <w:r w:rsidR="00D03986">
        <w:rPr>
          <w:i/>
          <w:iCs/>
        </w:rPr>
        <w:t>freshmen</w:t>
      </w:r>
      <w:r w:rsidR="005B17D1">
        <w:t>.</w:t>
      </w:r>
    </w:p>
    <w:p w14:paraId="0C45D716" w14:textId="6E590FE7" w:rsidR="00D03986" w:rsidRDefault="00D03986" w:rsidP="005C2E7F"/>
    <w:p w14:paraId="1D149A96" w14:textId="77777777" w:rsidR="00D03986" w:rsidRDefault="00D03986" w:rsidP="00D03986">
      <w:r>
        <w:rPr>
          <w:b/>
        </w:rPr>
        <w:t xml:space="preserve">freshman/freshmen: </w:t>
      </w:r>
      <w:r>
        <w:t>“Freshman” is a singular noun: “Birgitta is a freshman at Yale.” “Freshmen” is the plural: “Patricia and Patrick are freshmen at Stanford.” But the adjective is always singular: “Megan had an interesting freshman seminar on Romanesque architecture at Sarah Lawrence.”</w:t>
      </w:r>
    </w:p>
    <w:p w14:paraId="236D4DC1" w14:textId="77777777" w:rsidR="00317C9F" w:rsidRPr="00D03986" w:rsidRDefault="00317C9F" w:rsidP="00D03986">
      <w:pPr>
        <w:rPr>
          <w:bCs/>
          <w:i/>
        </w:rPr>
      </w:pPr>
    </w:p>
    <w:p w14:paraId="334C996A" w14:textId="19535255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C8A57BA" w14:textId="1C5346DD" w:rsidR="00AE7AC0" w:rsidRDefault="00AE7AC0" w:rsidP="00317C9F"/>
    <w:p w14:paraId="0DAF27D0" w14:textId="377CF59D" w:rsidR="00AE7AC0" w:rsidRDefault="00AE7AC0" w:rsidP="00AE7AC0">
      <w:r>
        <w:t xml:space="preserve">As your reading explains, the nouns freshman and freshmen are the same word: </w:t>
      </w:r>
      <w:r w:rsidRPr="00AE7AC0">
        <w:rPr>
          <w:i/>
          <w:iCs/>
        </w:rPr>
        <w:t>freshman</w:t>
      </w:r>
      <w:r>
        <w:t xml:space="preserve"> is singular, and </w:t>
      </w:r>
      <w:r w:rsidRPr="00AE7AC0">
        <w:rPr>
          <w:i/>
          <w:iCs/>
        </w:rPr>
        <w:t>freshmen</w:t>
      </w:r>
      <w:r>
        <w:t xml:space="preserve"> is plural. Using your understanding of these two nouns and the sense of the sentences, insert either </w:t>
      </w:r>
      <w:r w:rsidRPr="00AE7AC0">
        <w:rPr>
          <w:i/>
          <w:iCs/>
        </w:rPr>
        <w:t>freshman</w:t>
      </w:r>
      <w:r>
        <w:t xml:space="preserve"> or </w:t>
      </w:r>
      <w:r w:rsidRPr="00AE7AC0">
        <w:rPr>
          <w:i/>
          <w:iCs/>
        </w:rPr>
        <w:t>freshm</w:t>
      </w:r>
      <w:r>
        <w:rPr>
          <w:i/>
          <w:iCs/>
        </w:rPr>
        <w:t>e</w:t>
      </w:r>
      <w:r w:rsidRPr="00AE7AC0">
        <w:rPr>
          <w:i/>
          <w:iCs/>
        </w:rPr>
        <w:t>n</w:t>
      </w:r>
      <w:r>
        <w:t xml:space="preserve"> in the cloze blank.</w:t>
      </w:r>
    </w:p>
    <w:p w14:paraId="5EEC7D1E" w14:textId="3188D6B8" w:rsidR="00DC1ABE" w:rsidRDefault="00DC1ABE" w:rsidP="00317C9F"/>
    <w:p w14:paraId="69A21D1E" w14:textId="1478E516" w:rsidR="00DC1ABE" w:rsidRPr="00DA6ED8" w:rsidRDefault="00DC1ABE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*** is a _____________ at Mount Anthony Union High School.</w:t>
      </w:r>
    </w:p>
    <w:p w14:paraId="7CF9279F" w14:textId="77777777" w:rsidR="00DA6ED8" w:rsidRPr="00DC1ABE" w:rsidRDefault="00DA6ED8" w:rsidP="00DA6ED8">
      <w:pPr>
        <w:pStyle w:val="ListParagraph"/>
        <w:rPr>
          <w:b/>
          <w:bCs/>
        </w:rPr>
      </w:pPr>
    </w:p>
    <w:p w14:paraId="52A7B615" w14:textId="7D720C86" w:rsidR="00DC1ABE" w:rsidRPr="00DA6ED8" w:rsidRDefault="00DC1ABE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***, *** and *** are all ____________ at Mount Anthony Union High School.</w:t>
      </w:r>
    </w:p>
    <w:p w14:paraId="1B5763FF" w14:textId="77777777" w:rsidR="00DA6ED8" w:rsidRPr="00DA6ED8" w:rsidRDefault="00DA6ED8" w:rsidP="00DA6ED8">
      <w:pPr>
        <w:rPr>
          <w:b/>
          <w:bCs/>
        </w:rPr>
      </w:pPr>
    </w:p>
    <w:p w14:paraId="073E2D4B" w14:textId="2E21675C" w:rsidR="00DC1ABE" w:rsidRPr="00DA6ED8" w:rsidRDefault="00DC1ABE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The entire ____________ class started school a day earlier than the other three classes at the high school.</w:t>
      </w:r>
    </w:p>
    <w:p w14:paraId="5286FC34" w14:textId="77777777" w:rsidR="00DA6ED8" w:rsidRPr="00DA6ED8" w:rsidRDefault="00DA6ED8" w:rsidP="00DA6ED8">
      <w:pPr>
        <w:rPr>
          <w:b/>
          <w:bCs/>
        </w:rPr>
      </w:pPr>
    </w:p>
    <w:p w14:paraId="2A12C8EC" w14:textId="50DD9C6B" w:rsidR="00DC1ABE" w:rsidRPr="00DA6ED8" w:rsidRDefault="00DC1ABE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The college ____________ were offered credit cards by all the major banks.</w:t>
      </w:r>
    </w:p>
    <w:p w14:paraId="60C69D9F" w14:textId="77777777" w:rsidR="00DA6ED8" w:rsidRPr="00DA6ED8" w:rsidRDefault="00DA6ED8" w:rsidP="00DA6ED8">
      <w:pPr>
        <w:rPr>
          <w:b/>
          <w:bCs/>
        </w:rPr>
      </w:pPr>
    </w:p>
    <w:p w14:paraId="5567F0C1" w14:textId="519178FA" w:rsidR="00DC1ABE" w:rsidRPr="00DA6ED8" w:rsidRDefault="00DC1ABE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will matriculate </w:t>
      </w:r>
      <w:r w:rsidR="005040DC">
        <w:t>at Princeton in the fall and hopes to get into a ____________ seminar in German philosophy.</w:t>
      </w:r>
    </w:p>
    <w:p w14:paraId="54DAE164" w14:textId="77777777" w:rsidR="00DA6ED8" w:rsidRPr="00DA6ED8" w:rsidRDefault="00DA6ED8" w:rsidP="00DA6ED8">
      <w:pPr>
        <w:rPr>
          <w:b/>
          <w:bCs/>
        </w:rPr>
      </w:pPr>
    </w:p>
    <w:p w14:paraId="15A7481A" w14:textId="6B76C4B2" w:rsidR="005040DC" w:rsidRPr="00DA6ED8" w:rsidRDefault="005040DC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***, *** and all the other ____________ are waiting for instructions to proceed to the next stage of their ____________ orientation.</w:t>
      </w:r>
    </w:p>
    <w:p w14:paraId="4664C930" w14:textId="77777777" w:rsidR="00DA6ED8" w:rsidRPr="00DA6ED8" w:rsidRDefault="00DA6ED8" w:rsidP="00DA6ED8">
      <w:pPr>
        <w:rPr>
          <w:b/>
          <w:bCs/>
        </w:rPr>
      </w:pPr>
    </w:p>
    <w:p w14:paraId="79B2FA98" w14:textId="70750FF4" w:rsidR="005040DC" w:rsidRPr="00DA6ED8" w:rsidRDefault="005040DC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*** will be the only ____________ at Williams College this fall who attended *** high school.</w:t>
      </w:r>
    </w:p>
    <w:p w14:paraId="55F1E4E6" w14:textId="77777777" w:rsidR="00DA6ED8" w:rsidRPr="00DA6ED8" w:rsidRDefault="00DA6ED8" w:rsidP="00DA6ED8">
      <w:pPr>
        <w:rPr>
          <w:b/>
          <w:bCs/>
        </w:rPr>
      </w:pPr>
    </w:p>
    <w:p w14:paraId="4DB77F3C" w14:textId="756DFB08" w:rsidR="005040DC" w:rsidRPr="00DA6ED8" w:rsidRDefault="005040DC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*** and *** realized that they would both be ____________ at Amherst College next fall, so they decided to see if they could room together in the school’s ____________ dorm.</w:t>
      </w:r>
    </w:p>
    <w:p w14:paraId="17446928" w14:textId="77777777" w:rsidR="00DA6ED8" w:rsidRPr="00DA6ED8" w:rsidRDefault="00DA6ED8" w:rsidP="00DA6ED8">
      <w:pPr>
        <w:rPr>
          <w:b/>
          <w:bCs/>
        </w:rPr>
      </w:pPr>
    </w:p>
    <w:p w14:paraId="0696A1A3" w14:textId="44991A99" w:rsidR="005040DC" w:rsidRPr="00DA6ED8" w:rsidRDefault="005040DC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The college ____________, who came from Tanzania in southeast Africa, walked around the campus of her school.</w:t>
      </w:r>
    </w:p>
    <w:p w14:paraId="409E3B12" w14:textId="77777777" w:rsidR="00DA6ED8" w:rsidRPr="00DA6ED8" w:rsidRDefault="00DA6ED8" w:rsidP="00DA6ED8">
      <w:pPr>
        <w:rPr>
          <w:b/>
          <w:bCs/>
        </w:rPr>
      </w:pPr>
    </w:p>
    <w:p w14:paraId="6ACA0DBE" w14:textId="245C97B8" w:rsidR="005040DC" w:rsidRPr="00DC1ABE" w:rsidRDefault="005040DC" w:rsidP="00DC1ABE">
      <w:pPr>
        <w:pStyle w:val="ListParagraph"/>
        <w:numPr>
          <w:ilvl w:val="0"/>
          <w:numId w:val="1"/>
        </w:numPr>
        <w:rPr>
          <w:b/>
          <w:bCs/>
        </w:rPr>
      </w:pPr>
      <w:r>
        <w:t>*** has made an effort to meet as many of the ____________ at *** college as *** can.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A5A95"/>
    <w:multiLevelType w:val="hybridMultilevel"/>
    <w:tmpl w:val="6DACC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040DC"/>
    <w:rsid w:val="005A5A20"/>
    <w:rsid w:val="005B17D1"/>
    <w:rsid w:val="005C2E7F"/>
    <w:rsid w:val="006B45BA"/>
    <w:rsid w:val="006D1D72"/>
    <w:rsid w:val="00A11A16"/>
    <w:rsid w:val="00A40944"/>
    <w:rsid w:val="00AE7AC0"/>
    <w:rsid w:val="00D03986"/>
    <w:rsid w:val="00DA6ED8"/>
    <w:rsid w:val="00DC1ABE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357</Words>
  <Characters>2035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2016-05-09T12:35:00Z</dcterms:created>
  <dcterms:modified xsi:type="dcterms:W3CDTF">2020-12-14T15:21:00Z</dcterms:modified>
</cp:coreProperties>
</file>