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D955C6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E0FC6">
        <w:rPr>
          <w:b/>
          <w:i/>
        </w:rPr>
        <w:t>Scuttlebutt</w:t>
      </w:r>
      <w:r w:rsidR="00F24EDE">
        <w:rPr>
          <w:b/>
        </w:rPr>
        <w:t xml:space="preserve"> (</w:t>
      </w:r>
      <w:r w:rsidR="006E0FC6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6078255" w14:textId="191FF4B0" w:rsidR="006E0FC6" w:rsidRDefault="006E0FC6" w:rsidP="00F24EDE"/>
    <w:p w14:paraId="79FAB683" w14:textId="167D1AE0" w:rsidR="006E0FC6" w:rsidRPr="009B4ADF" w:rsidRDefault="009B4ADF" w:rsidP="006E0F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doesn’t care for gossip, so *** ignored the </w:t>
      </w:r>
      <w:r w:rsidRPr="009B4ADF">
        <w:rPr>
          <w:i/>
          <w:iCs/>
        </w:rPr>
        <w:t>scuttlebutt</w:t>
      </w:r>
      <w:r>
        <w:t xml:space="preserve"> about ***.</w:t>
      </w:r>
    </w:p>
    <w:p w14:paraId="587CC23D" w14:textId="174DF1CB" w:rsidR="009B4ADF" w:rsidRPr="009B4ADF" w:rsidRDefault="009B4ADF" w:rsidP="006E0F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the Yankees signed a new pitcher, there was a lot of </w:t>
      </w:r>
      <w:proofErr w:type="gramStart"/>
      <w:r w:rsidRPr="009B4ADF">
        <w:rPr>
          <w:i/>
          <w:iCs/>
        </w:rPr>
        <w:t>scuttlebutt</w:t>
      </w:r>
      <w:proofErr w:type="gramEnd"/>
      <w:r>
        <w:rPr>
          <w:i/>
          <w:iCs/>
        </w:rPr>
        <w:t xml:space="preserve"> </w:t>
      </w:r>
      <w:r>
        <w:t>about him in the team’s locker room.</w:t>
      </w:r>
    </w:p>
    <w:p w14:paraId="2441BD62" w14:textId="1773135E" w:rsidR="009B4ADF" w:rsidRPr="009B4ADF" w:rsidRDefault="009B4ADF" w:rsidP="006E0F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Valentine’s Day always generates a lot of </w:t>
      </w:r>
      <w:proofErr w:type="gramStart"/>
      <w:r w:rsidRPr="009B4ADF">
        <w:rPr>
          <w:i/>
          <w:iCs/>
        </w:rPr>
        <w:t>scuttlebutt</w:t>
      </w:r>
      <w:proofErr w:type="gramEnd"/>
      <w:r>
        <w:rPr>
          <w:i/>
          <w:iCs/>
        </w:rPr>
        <w:t xml:space="preserve"> </w:t>
      </w:r>
      <w:r>
        <w:t>at ***’s school about who is crushing on whom.</w:t>
      </w:r>
    </w:p>
    <w:p w14:paraId="34BAB0A0" w14:textId="1C469842" w:rsidR="009B4ADF" w:rsidRPr="009B4ADF" w:rsidRDefault="009B4ADF" w:rsidP="006E0F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enjoys </w:t>
      </w:r>
      <w:r w:rsidRPr="009B4ADF">
        <w:rPr>
          <w:i/>
          <w:iCs/>
        </w:rPr>
        <w:t>scuttlebutt</w:t>
      </w:r>
      <w:r>
        <w:rPr>
          <w:i/>
          <w:iCs/>
        </w:rPr>
        <w:t xml:space="preserve"> </w:t>
      </w:r>
      <w:r>
        <w:t xml:space="preserve">as much as the next </w:t>
      </w:r>
      <w:proofErr w:type="gramStart"/>
      <w:r>
        <w:t>person, but</w:t>
      </w:r>
      <w:proofErr w:type="gramEnd"/>
      <w:r>
        <w:t xml:space="preserve"> is careful not to use it in a way that hurts people’s feelings.</w:t>
      </w:r>
    </w:p>
    <w:p w14:paraId="5B4BCC4E" w14:textId="01549346" w:rsidR="009B4ADF" w:rsidRPr="006E0FC6" w:rsidRDefault="009B4ADF" w:rsidP="006E0FC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and *** fellow students followed closely the </w:t>
      </w:r>
      <w:r w:rsidRPr="009B4ADF">
        <w:rPr>
          <w:i/>
          <w:iCs/>
        </w:rPr>
        <w:t>scuttlebutt</w:t>
      </w:r>
      <w:r>
        <w:rPr>
          <w:i/>
          <w:iCs/>
        </w:rPr>
        <w:t xml:space="preserve"> </w:t>
      </w:r>
      <w:r>
        <w:t>about their school’s new principal.</w:t>
      </w:r>
    </w:p>
    <w:p w14:paraId="0C55291E" w14:textId="77777777" w:rsidR="00F24EDE" w:rsidRDefault="00F24EDE" w:rsidP="00F24EDE"/>
    <w:p w14:paraId="3A17296F" w14:textId="122FC496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E0FC6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6E0FC6">
        <w:rPr>
          <w:b/>
          <w:i/>
          <w:u w:val="single"/>
        </w:rPr>
        <w:t>scuttlebutt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08313C"/>
    <w:multiLevelType w:val="hybridMultilevel"/>
    <w:tmpl w:val="3C38BB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6E0FC6"/>
    <w:rsid w:val="00710A29"/>
    <w:rsid w:val="009B4ADF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10</TotalTime>
  <Pages>1</Pages>
  <Words>145</Words>
  <Characters>831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2016-05-09T12:35:00Z</dcterms:created>
  <dcterms:modified xsi:type="dcterms:W3CDTF">2021-08-17T14:21:00Z</dcterms:modified>
</cp:coreProperties>
</file>