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B2355">
        <w:rPr>
          <w:b/>
          <w:i/>
        </w:rPr>
        <w:t>Stentorian</w:t>
      </w:r>
      <w:r w:rsidR="00F24EDE">
        <w:rPr>
          <w:b/>
        </w:rPr>
        <w:t xml:space="preserve"> (</w:t>
      </w:r>
      <w:r w:rsidR="009B2355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9B2355" w:rsidRDefault="009B2355" w:rsidP="00F24EDE"/>
    <w:p w:rsidR="009B2355" w:rsidRPr="00AA7F5F" w:rsidRDefault="00AA7F5F" w:rsidP="009B235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couldn’t hear *** speak on their flight to Chicago because of the </w:t>
      </w:r>
      <w:r w:rsidRPr="00AA7F5F">
        <w:rPr>
          <w:i/>
          <w:iCs/>
        </w:rPr>
        <w:t>stentorian</w:t>
      </w:r>
      <w:r>
        <w:t xml:space="preserve"> voice of the man in the next seat.</w:t>
      </w:r>
    </w:p>
    <w:p w:rsidR="00AA7F5F" w:rsidRPr="00AA7F5F" w:rsidRDefault="00AA7F5F" w:rsidP="009B235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As ***’s class valedictorian, *** knew *** would need to use </w:t>
      </w:r>
      <w:r w:rsidRPr="00AA7F5F">
        <w:rPr>
          <w:i/>
          <w:iCs/>
        </w:rPr>
        <w:t>stentorian</w:t>
      </w:r>
      <w:r>
        <w:rPr>
          <w:i/>
          <w:iCs/>
        </w:rPr>
        <w:t xml:space="preserve"> </w:t>
      </w:r>
      <w:r>
        <w:t>tones to be heard.</w:t>
      </w:r>
    </w:p>
    <w:p w:rsidR="00AA7F5F" w:rsidRPr="00AA7F5F" w:rsidRDefault="00AA7F5F" w:rsidP="009B235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Because the speaker used </w:t>
      </w:r>
      <w:r w:rsidRPr="00AA7F5F">
        <w:rPr>
          <w:i/>
          <w:iCs/>
        </w:rPr>
        <w:t>stentorian</w:t>
      </w:r>
      <w:r>
        <w:rPr>
          <w:i/>
          <w:iCs/>
        </w:rPr>
        <w:t xml:space="preserve"> </w:t>
      </w:r>
      <w:r>
        <w:t>tones in his speech, everyone could hear and understand him.</w:t>
      </w:r>
    </w:p>
    <w:p w:rsidR="00AA7F5F" w:rsidRPr="00AA7F5F" w:rsidRDefault="00AA7F5F" w:rsidP="009B235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dog had a </w:t>
      </w:r>
      <w:r w:rsidRPr="00AA7F5F">
        <w:rPr>
          <w:i/>
          <w:iCs/>
        </w:rPr>
        <w:t>stentorian</w:t>
      </w:r>
      <w:r>
        <w:rPr>
          <w:i/>
          <w:iCs/>
        </w:rPr>
        <w:t xml:space="preserve"> </w:t>
      </w:r>
      <w:r>
        <w:t>bark that everyone in the neighborhood could hear.</w:t>
      </w:r>
    </w:p>
    <w:p w:rsidR="00AA7F5F" w:rsidRPr="009B2355" w:rsidRDefault="00AA7F5F" w:rsidP="009B235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a quiet, thoughtful person who doesn’t care for </w:t>
      </w:r>
      <w:r w:rsidRPr="00AA7F5F">
        <w:rPr>
          <w:i/>
          <w:iCs/>
        </w:rPr>
        <w:t>stentorian</w:t>
      </w:r>
      <w:r>
        <w:rPr>
          <w:i/>
          <w:iCs/>
        </w:rPr>
        <w:t xml:space="preserve"> </w:t>
      </w:r>
      <w:r>
        <w:t>speakers.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B2355">
        <w:rPr>
          <w:b/>
          <w:u w:val="single"/>
        </w:rPr>
        <w:t xml:space="preserve">adjective </w:t>
      </w:r>
      <w:r w:rsidR="009B2355">
        <w:rPr>
          <w:b/>
          <w:i/>
          <w:u w:val="single"/>
        </w:rPr>
        <w:t>stentorian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1033AC"/>
    <w:multiLevelType w:val="hybridMultilevel"/>
    <w:tmpl w:val="65F03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355"/>
    <w:rsid w:val="001539C9"/>
    <w:rsid w:val="001F20BF"/>
    <w:rsid w:val="002C2733"/>
    <w:rsid w:val="00335A5C"/>
    <w:rsid w:val="00410E3E"/>
    <w:rsid w:val="005A5A20"/>
    <w:rsid w:val="006B45BA"/>
    <w:rsid w:val="009B2355"/>
    <w:rsid w:val="00AA7F5F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DF4C5A7C-747A-2049-9752-3090344FF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23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140</Words>
  <Characters>804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2020-07-06T21:35:00Z</dcterms:created>
  <dcterms:modified xsi:type="dcterms:W3CDTF">2020-07-06T22:20:00Z</dcterms:modified>
</cp:coreProperties>
</file>