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7B2D5E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22A56">
        <w:rPr>
          <w:b/>
          <w:i/>
        </w:rPr>
        <w:t>Moot</w:t>
      </w:r>
      <w:r w:rsidR="00F24EDE">
        <w:rPr>
          <w:b/>
        </w:rPr>
        <w:t xml:space="preserve"> (</w:t>
      </w:r>
      <w:r w:rsidR="00122A5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2C44C1E" w14:textId="2FA8EEE5" w:rsidR="00122A56" w:rsidRDefault="00122A56" w:rsidP="00F24EDE"/>
    <w:p w14:paraId="7EE1926A" w14:textId="0B5595DF" w:rsidR="00122A56" w:rsidRPr="00122A56" w:rsidRDefault="00122A56" w:rsidP="00122A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it started raining, *** realized *** plans for a walk in the park were </w:t>
      </w:r>
      <w:r w:rsidRPr="00122A56">
        <w:rPr>
          <w:i/>
          <w:iCs/>
        </w:rPr>
        <w:t>moot</w:t>
      </w:r>
      <w:r>
        <w:t>.</w:t>
      </w:r>
    </w:p>
    <w:p w14:paraId="6D6338AB" w14:textId="1125C8F8" w:rsidR="00122A56" w:rsidRPr="00122A56" w:rsidRDefault="00122A56" w:rsidP="00122A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showed up at ***’s apartment with a pizza, the dinner *** planned to cook was </w:t>
      </w:r>
      <w:r w:rsidRPr="00122A56">
        <w:rPr>
          <w:i/>
          <w:iCs/>
        </w:rPr>
        <w:t>moot</w:t>
      </w:r>
      <w:r>
        <w:rPr>
          <w:i/>
          <w:iCs/>
        </w:rPr>
        <w:t>.</w:t>
      </w:r>
    </w:p>
    <w:p w14:paraId="719B8B1D" w14:textId="4EFD8C7D" w:rsidR="00122A56" w:rsidRPr="00122A56" w:rsidRDefault="00122A56" w:rsidP="00122A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smoker with advanced lung cancer realized quitting cigarettes was basically </w:t>
      </w:r>
      <w:r w:rsidRPr="00122A56">
        <w:rPr>
          <w:i/>
          <w:iCs/>
        </w:rPr>
        <w:t>moot</w:t>
      </w:r>
      <w:r>
        <w:rPr>
          <w:i/>
          <w:iCs/>
        </w:rPr>
        <w:t>.</w:t>
      </w:r>
    </w:p>
    <w:p w14:paraId="70037FB5" w14:textId="00146C9C" w:rsidR="00122A56" w:rsidRPr="00122A56" w:rsidRDefault="00122A56" w:rsidP="00122A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won’t participate in student government because *** thinks its influence is </w:t>
      </w:r>
      <w:r w:rsidRPr="00122A56">
        <w:rPr>
          <w:i/>
          <w:iCs/>
        </w:rPr>
        <w:t>moot</w:t>
      </w:r>
      <w:r>
        <w:rPr>
          <w:i/>
          <w:iCs/>
        </w:rPr>
        <w:t>.</w:t>
      </w:r>
    </w:p>
    <w:p w14:paraId="2A974CED" w14:textId="780E4445" w:rsidR="00122A56" w:rsidRPr="00122A56" w:rsidRDefault="00122A56" w:rsidP="00122A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believes that much of what goes on in school is </w:t>
      </w:r>
      <w:r w:rsidRPr="00122A56">
        <w:rPr>
          <w:i/>
          <w:iCs/>
        </w:rPr>
        <w:t>moot</w:t>
      </w:r>
      <w:r>
        <w:rPr>
          <w:i/>
          <w:iCs/>
        </w:rPr>
        <w:t xml:space="preserve"> </w:t>
      </w:r>
      <w:r>
        <w:t>because it won’t help *** find good-paying job.</w:t>
      </w:r>
    </w:p>
    <w:p w14:paraId="0C55291E" w14:textId="77777777" w:rsidR="00F24EDE" w:rsidRDefault="00F24EDE" w:rsidP="00F24EDE"/>
    <w:p w14:paraId="3A17296F" w14:textId="65DC18DD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22A56">
        <w:rPr>
          <w:b/>
          <w:u w:val="single"/>
        </w:rPr>
        <w:t xml:space="preserve">adjective </w:t>
      </w:r>
      <w:r w:rsidR="00122A56">
        <w:rPr>
          <w:b/>
          <w:i/>
          <w:u w:val="single"/>
        </w:rPr>
        <w:t>moot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12408"/>
    <w:multiLevelType w:val="hybridMultilevel"/>
    <w:tmpl w:val="B608F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22A56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A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138</Words>
  <Characters>791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2021-08-06T15:11:00Z</dcterms:modified>
</cp:coreProperties>
</file>