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24A635F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41736">
        <w:rPr>
          <w:b/>
          <w:i/>
        </w:rPr>
        <w:t>Callow</w:t>
      </w:r>
      <w:r w:rsidR="00F24EDE">
        <w:rPr>
          <w:b/>
        </w:rPr>
        <w:t xml:space="preserve"> (</w:t>
      </w:r>
      <w:r w:rsidR="00641736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7720820" w14:textId="0CAE659B" w:rsidR="00641736" w:rsidRDefault="00641736" w:rsidP="00F24EDE"/>
    <w:p w14:paraId="197CA4B5" w14:textId="78701C84" w:rsidR="00641736" w:rsidRPr="00641736" w:rsidRDefault="00641736" w:rsidP="0064173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prefers to teach college because *** finds elementary and secondary students </w:t>
      </w:r>
      <w:r w:rsidRPr="00641736">
        <w:rPr>
          <w:i/>
          <w:iCs/>
        </w:rPr>
        <w:t>callow</w:t>
      </w:r>
      <w:r>
        <w:t>.</w:t>
      </w:r>
    </w:p>
    <w:p w14:paraId="0002D9B6" w14:textId="0C399EC2" w:rsidR="00641736" w:rsidRPr="00641736" w:rsidRDefault="00641736" w:rsidP="0064173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641736">
        <w:rPr>
          <w:i/>
          <w:iCs/>
        </w:rPr>
        <w:t>callow</w:t>
      </w:r>
      <w:r>
        <w:rPr>
          <w:i/>
          <w:iCs/>
        </w:rPr>
        <w:t xml:space="preserve"> </w:t>
      </w:r>
      <w:r>
        <w:t>moviegoer didn’t understand most of the jokes in the R-rated movie her parents took her to see.</w:t>
      </w:r>
    </w:p>
    <w:p w14:paraId="198C4189" w14:textId="469E5057" w:rsidR="00641736" w:rsidRPr="00641736" w:rsidRDefault="00641736" w:rsidP="0064173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finds her tenth-grade teacher, who had just graduated from college, </w:t>
      </w:r>
      <w:r w:rsidRPr="00641736">
        <w:rPr>
          <w:i/>
          <w:iCs/>
        </w:rPr>
        <w:t>callow</w:t>
      </w:r>
      <w:r>
        <w:rPr>
          <w:i/>
          <w:iCs/>
        </w:rPr>
        <w:t>.</w:t>
      </w:r>
    </w:p>
    <w:p w14:paraId="427CF88A" w14:textId="15CDDF22" w:rsidR="00641736" w:rsidRPr="00641736" w:rsidRDefault="00641736" w:rsidP="0064173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high school seniors who still watch </w:t>
      </w:r>
      <w:proofErr w:type="spellStart"/>
      <w:r w:rsidRPr="00641736">
        <w:rPr>
          <w:i/>
          <w:iCs/>
        </w:rPr>
        <w:t>Spongebob</w:t>
      </w:r>
      <w:proofErr w:type="spellEnd"/>
      <w:r w:rsidRPr="00641736">
        <w:rPr>
          <w:i/>
          <w:iCs/>
        </w:rPr>
        <w:t xml:space="preserve"> </w:t>
      </w:r>
      <w:proofErr w:type="spellStart"/>
      <w:r w:rsidRPr="00641736">
        <w:rPr>
          <w:i/>
          <w:iCs/>
        </w:rPr>
        <w:t>Squarepants</w:t>
      </w:r>
      <w:proofErr w:type="spellEnd"/>
      <w:r>
        <w:t xml:space="preserve"> </w:t>
      </w:r>
      <w:r w:rsidRPr="00641736">
        <w:rPr>
          <w:i/>
          <w:iCs/>
        </w:rPr>
        <w:t>callow</w:t>
      </w:r>
      <w:r>
        <w:t>.</w:t>
      </w:r>
    </w:p>
    <w:p w14:paraId="15F5CF94" w14:textId="0650E667" w:rsidR="00641736" w:rsidRPr="00641736" w:rsidRDefault="00641736" w:rsidP="0064173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want to adopt a </w:t>
      </w:r>
      <w:r w:rsidRPr="00641736">
        <w:rPr>
          <w:i/>
          <w:iCs/>
        </w:rPr>
        <w:t>callow</w:t>
      </w:r>
      <w:r>
        <w:t xml:space="preserve"> puppy who will chew up everything in *** house.</w:t>
      </w:r>
    </w:p>
    <w:p w14:paraId="0C55291E" w14:textId="77777777" w:rsidR="00F24EDE" w:rsidRDefault="00F24EDE" w:rsidP="00F24EDE"/>
    <w:p w14:paraId="3A17296F" w14:textId="0AF2EE22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41736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641736">
        <w:rPr>
          <w:b/>
          <w:i/>
          <w:u w:val="single"/>
        </w:rPr>
        <w:t>callow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20FD6"/>
    <w:multiLevelType w:val="hybridMultilevel"/>
    <w:tmpl w:val="9BF23B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41736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7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9</TotalTime>
  <Pages>1</Pages>
  <Words>136</Words>
  <Characters>781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2021-08-12T11:58:00Z</dcterms:modified>
</cp:coreProperties>
</file>