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0321B8F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24410">
        <w:rPr>
          <w:b/>
          <w:i/>
        </w:rPr>
        <w:t>Aghast</w:t>
      </w:r>
      <w:r w:rsidR="00F24EDE">
        <w:rPr>
          <w:b/>
        </w:rPr>
        <w:t xml:space="preserve"> (</w:t>
      </w:r>
      <w:r w:rsidR="00624410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FC19FEA" w14:textId="0220B918" w:rsidR="00624410" w:rsidRDefault="00624410" w:rsidP="00F24EDE"/>
    <w:p w14:paraId="3C69731C" w14:textId="27C71BB5" w:rsidR="00624410" w:rsidRPr="00624410" w:rsidRDefault="00624410" w:rsidP="0062441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</w:t>
      </w:r>
      <w:r w:rsidRPr="00624410">
        <w:rPr>
          <w:i/>
          <w:iCs/>
        </w:rPr>
        <w:t>aghast</w:t>
      </w:r>
      <w:r>
        <w:t xml:space="preserve"> at the destruction in *** apartment after a water pipe burst on the floor above ***.</w:t>
      </w:r>
    </w:p>
    <w:p w14:paraId="1C7EB544" w14:textId="678FF12F" w:rsidR="00624410" w:rsidRPr="00624410" w:rsidRDefault="00624410" w:rsidP="0062441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</w:t>
      </w:r>
      <w:r w:rsidRPr="00624410">
        <w:rPr>
          <w:i/>
          <w:iCs/>
        </w:rPr>
        <w:t>aghast</w:t>
      </w:r>
      <w:r>
        <w:rPr>
          <w:i/>
          <w:iCs/>
        </w:rPr>
        <w:t xml:space="preserve"> </w:t>
      </w:r>
      <w:r>
        <w:t>at how bad the Broadway musical was, so *** wrote a negative review of it for *** school newspaper.</w:t>
      </w:r>
    </w:p>
    <w:p w14:paraId="18248C71" w14:textId="39490632" w:rsidR="00624410" w:rsidRPr="00624410" w:rsidRDefault="00624410" w:rsidP="0062441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</w:t>
      </w:r>
      <w:r w:rsidRPr="00624410">
        <w:rPr>
          <w:i/>
          <w:iCs/>
        </w:rPr>
        <w:t>aghast</w:t>
      </w:r>
      <w:r>
        <w:t xml:space="preserve"> as *** listened to the man at the laundromat curse and swear in front of children.</w:t>
      </w:r>
    </w:p>
    <w:p w14:paraId="417F730C" w14:textId="7C152DF3" w:rsidR="00624410" w:rsidRPr="00624410" w:rsidRDefault="00624410" w:rsidP="0062441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graphic violence in the horror film left *** </w:t>
      </w:r>
      <w:r w:rsidRPr="00624410">
        <w:rPr>
          <w:i/>
          <w:iCs/>
        </w:rPr>
        <w:t>aghast</w:t>
      </w:r>
      <w:r>
        <w:t>.</w:t>
      </w:r>
    </w:p>
    <w:p w14:paraId="5390BE4F" w14:textId="4F95A593" w:rsidR="00624410" w:rsidRPr="00624410" w:rsidRDefault="00624410" w:rsidP="0062441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</w:t>
      </w:r>
      <w:r w:rsidRPr="00624410">
        <w:rPr>
          <w:i/>
          <w:iCs/>
        </w:rPr>
        <w:t>aghast</w:t>
      </w:r>
      <w:r>
        <w:rPr>
          <w:i/>
          <w:iCs/>
        </w:rPr>
        <w:t xml:space="preserve"> </w:t>
      </w:r>
      <w:r>
        <w:t>when *** witnessed a car accident on *** way home from school.</w:t>
      </w:r>
    </w:p>
    <w:p w14:paraId="0C55291E" w14:textId="77777777" w:rsidR="00F24EDE" w:rsidRDefault="00F24EDE" w:rsidP="00F24EDE"/>
    <w:p w14:paraId="3A17296F" w14:textId="623AC19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24410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624410">
        <w:rPr>
          <w:b/>
          <w:i/>
          <w:u w:val="single"/>
        </w:rPr>
        <w:t>aghast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051B7"/>
    <w:multiLevelType w:val="hybridMultilevel"/>
    <w:tmpl w:val="2AC05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2441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9</TotalTime>
  <Pages>1</Pages>
  <Words>138</Words>
  <Characters>791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2021-08-20T12:24:00Z</dcterms:modified>
</cp:coreProperties>
</file>