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684617A5" w:rsidR="003F69EF" w:rsidRDefault="00417132" w:rsidP="00F24EDE">
      <w:r>
        <w:rPr>
          <w:b/>
          <w:i/>
        </w:rPr>
        <w:t xml:space="preserve">Common </w:t>
      </w:r>
      <w:r w:rsidR="00CE287F">
        <w:rPr>
          <w:b/>
          <w:i/>
        </w:rPr>
        <w:t>Errors</w:t>
      </w:r>
      <w:r w:rsidR="00CE287F">
        <w:rPr>
          <w:b/>
          <w:i/>
        </w:rPr>
        <w:t xml:space="preserve"> </w:t>
      </w:r>
      <w:r>
        <w:rPr>
          <w:b/>
          <w:i/>
        </w:rPr>
        <w:t>in English Usage</w:t>
      </w:r>
      <w:r w:rsidR="005A5A20">
        <w:rPr>
          <w:b/>
        </w:rPr>
        <w:t xml:space="preserve"> Worksheet:</w:t>
      </w:r>
      <w:r w:rsidR="00F24EDE">
        <w:rPr>
          <w:b/>
        </w:rPr>
        <w:t xml:space="preserve"> </w:t>
      </w:r>
      <w:r w:rsidR="00E237BB">
        <w:rPr>
          <w:b/>
          <w:i/>
        </w:rPr>
        <w:t xml:space="preserve">Genius </w:t>
      </w:r>
      <w:r w:rsidR="00E237BB">
        <w:rPr>
          <w:b/>
          <w:iCs/>
        </w:rPr>
        <w:t xml:space="preserve">and </w:t>
      </w:r>
      <w:r w:rsidR="00E237BB">
        <w:rPr>
          <w:b/>
          <w:i/>
        </w:rPr>
        <w:t>Brilliant</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1237B031"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E237BB">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E237BB">
        <w:rPr>
          <w:i/>
          <w:iCs/>
        </w:rPr>
        <w:t xml:space="preserve">genius </w:t>
      </w:r>
      <w:r w:rsidR="00E237BB">
        <w:t xml:space="preserve">and </w:t>
      </w:r>
      <w:r w:rsidR="00E237BB">
        <w:rPr>
          <w:i/>
          <w:iCs/>
        </w:rPr>
        <w:t>brilliant</w:t>
      </w:r>
      <w:r w:rsidR="005B17D1">
        <w:t>.</w:t>
      </w:r>
    </w:p>
    <w:p w14:paraId="7D6F148F" w14:textId="29749AD5" w:rsidR="00E237BB" w:rsidRDefault="00E237BB" w:rsidP="005C2E7F"/>
    <w:p w14:paraId="24FB91DE" w14:textId="77777777" w:rsidR="00E237BB" w:rsidRPr="007E34C5" w:rsidRDefault="00E237BB" w:rsidP="00E237BB">
      <w:r>
        <w:rPr>
          <w:b/>
        </w:rPr>
        <w:t xml:space="preserve">genius/brilliant: </w:t>
      </w:r>
      <w:r>
        <w:t>In standard English, “genius” is a noun, but not an adjective. In slang, people often say things like “Telling Mom your English teacher is requiring the class to get HBO was genius!” The standard way to say this is “was brilliant.”</w:t>
      </w:r>
    </w:p>
    <w:p w14:paraId="236D4DC1" w14:textId="77777777" w:rsidR="00317C9F" w:rsidRPr="00E237BB" w:rsidRDefault="00317C9F" w:rsidP="00E237BB">
      <w:pPr>
        <w:rPr>
          <w:bCs/>
          <w:iCs/>
        </w:rPr>
      </w:pPr>
    </w:p>
    <w:p w14:paraId="334C996A" w14:textId="0142561B"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68EDFDF5" w14:textId="0D348A08" w:rsidR="00D2412F" w:rsidRDefault="00D2412F" w:rsidP="00317C9F"/>
    <w:p w14:paraId="19ADFD9A" w14:textId="291D307C" w:rsidR="00D2412F" w:rsidRDefault="00D2412F" w:rsidP="00D2412F">
      <w:r>
        <w:t xml:space="preserve">This worksheet helps you understand the use of genius and brilliant, two words that are mostly synonymous but are, as your reading points out, different parts of speech, namely a noun and an adjective. Using your understanding of the noun </w:t>
      </w:r>
      <w:r w:rsidRPr="00D2412F">
        <w:rPr>
          <w:i/>
          <w:iCs/>
        </w:rPr>
        <w:t>genius</w:t>
      </w:r>
      <w:r>
        <w:t xml:space="preserve"> and the adjective </w:t>
      </w:r>
      <w:r w:rsidRPr="00D2412F">
        <w:rPr>
          <w:i/>
          <w:iCs/>
        </w:rPr>
        <w:t>brilliant</w:t>
      </w:r>
      <w:r>
        <w:t xml:space="preserve"> and the sense of the sentences, insert either </w:t>
      </w:r>
      <w:r>
        <w:rPr>
          <w:i/>
          <w:iCs/>
        </w:rPr>
        <w:t>genius</w:t>
      </w:r>
      <w:r>
        <w:t xml:space="preserve"> or </w:t>
      </w:r>
      <w:r>
        <w:rPr>
          <w:i/>
          <w:iCs/>
        </w:rPr>
        <w:t>brilliant</w:t>
      </w:r>
      <w:r>
        <w:t xml:space="preserve"> in the cloze blank.</w:t>
      </w:r>
    </w:p>
    <w:p w14:paraId="33A014AC" w14:textId="42E6B298" w:rsidR="00D2412F" w:rsidRDefault="00D2412F" w:rsidP="00317C9F"/>
    <w:p w14:paraId="05D6876F" w14:textId="121665E6" w:rsidR="003B02AE" w:rsidRDefault="003B02AE" w:rsidP="00317C9F"/>
    <w:p w14:paraId="004FE15B" w14:textId="1C30F7AA" w:rsidR="003B02AE" w:rsidRPr="007C498F" w:rsidRDefault="003B02AE" w:rsidP="003B02AE">
      <w:pPr>
        <w:pStyle w:val="ListParagraph"/>
        <w:numPr>
          <w:ilvl w:val="0"/>
          <w:numId w:val="1"/>
        </w:numPr>
        <w:rPr>
          <w:b/>
          <w:bCs/>
        </w:rPr>
      </w:pPr>
      <w:r>
        <w:t>Many people regard ***, the celebrity chef, as a ____________.</w:t>
      </w:r>
    </w:p>
    <w:p w14:paraId="1D99EFBB" w14:textId="77777777" w:rsidR="007C498F" w:rsidRPr="007C498F" w:rsidRDefault="007C498F" w:rsidP="007C498F">
      <w:pPr>
        <w:ind w:left="360"/>
        <w:rPr>
          <w:b/>
          <w:bCs/>
        </w:rPr>
      </w:pPr>
    </w:p>
    <w:p w14:paraId="12BED150" w14:textId="27D2858D" w:rsidR="003B02AE" w:rsidRPr="007C498F" w:rsidRDefault="003B02AE" w:rsidP="003B02AE">
      <w:pPr>
        <w:pStyle w:val="ListParagraph"/>
        <w:numPr>
          <w:ilvl w:val="0"/>
          <w:numId w:val="1"/>
        </w:numPr>
        <w:rPr>
          <w:b/>
          <w:bCs/>
        </w:rPr>
      </w:pPr>
      <w:r>
        <w:t>***, the ____________ fiction writer, won the Nobel Prize in literature.</w:t>
      </w:r>
    </w:p>
    <w:p w14:paraId="525A4AA3" w14:textId="77777777" w:rsidR="007C498F" w:rsidRPr="007C498F" w:rsidRDefault="007C498F" w:rsidP="007C498F">
      <w:pPr>
        <w:rPr>
          <w:b/>
          <w:bCs/>
        </w:rPr>
      </w:pPr>
    </w:p>
    <w:p w14:paraId="2A0F3BE2" w14:textId="54B327E5" w:rsidR="003B02AE" w:rsidRPr="007C498F" w:rsidRDefault="003B02AE" w:rsidP="003B02AE">
      <w:pPr>
        <w:pStyle w:val="ListParagraph"/>
        <w:numPr>
          <w:ilvl w:val="0"/>
          <w:numId w:val="1"/>
        </w:numPr>
        <w:rPr>
          <w:b/>
          <w:bCs/>
        </w:rPr>
      </w:pPr>
      <w:r>
        <w:t>*** thought that putting Cool Whip on pickled was not exactly a ____________ culinary move.</w:t>
      </w:r>
    </w:p>
    <w:p w14:paraId="780E5B92" w14:textId="77777777" w:rsidR="007C498F" w:rsidRPr="007C498F" w:rsidRDefault="007C498F" w:rsidP="007C498F">
      <w:pPr>
        <w:rPr>
          <w:b/>
          <w:bCs/>
        </w:rPr>
      </w:pPr>
    </w:p>
    <w:p w14:paraId="57677915" w14:textId="77215D3A" w:rsidR="003B02AE" w:rsidRPr="007C498F" w:rsidRDefault="003B02AE" w:rsidP="003B02AE">
      <w:pPr>
        <w:pStyle w:val="ListParagraph"/>
        <w:numPr>
          <w:ilvl w:val="0"/>
          <w:numId w:val="1"/>
        </w:numPr>
        <w:rPr>
          <w:b/>
          <w:bCs/>
        </w:rPr>
      </w:pPr>
      <w:r>
        <w:t>Neither *** nor *** dispute the fact that Albert Einstein was a ____________.</w:t>
      </w:r>
    </w:p>
    <w:p w14:paraId="56026D02" w14:textId="77777777" w:rsidR="007C498F" w:rsidRPr="007C498F" w:rsidRDefault="007C498F" w:rsidP="007C498F">
      <w:pPr>
        <w:rPr>
          <w:b/>
          <w:bCs/>
        </w:rPr>
      </w:pPr>
    </w:p>
    <w:p w14:paraId="36E86FF5" w14:textId="1C956660" w:rsidR="003B02AE" w:rsidRPr="007C498F" w:rsidRDefault="003B02AE" w:rsidP="003B02AE">
      <w:pPr>
        <w:pStyle w:val="ListParagraph"/>
        <w:numPr>
          <w:ilvl w:val="0"/>
          <w:numId w:val="1"/>
        </w:numPr>
        <w:rPr>
          <w:b/>
          <w:bCs/>
        </w:rPr>
      </w:pPr>
      <w:r>
        <w:t>Because *** helped *** set up *** computer, *** thinks *** is a ____________.</w:t>
      </w:r>
    </w:p>
    <w:p w14:paraId="2A852AA5" w14:textId="77777777" w:rsidR="007C498F" w:rsidRPr="007C498F" w:rsidRDefault="007C498F" w:rsidP="007C498F">
      <w:pPr>
        <w:rPr>
          <w:b/>
          <w:bCs/>
        </w:rPr>
      </w:pPr>
    </w:p>
    <w:p w14:paraId="76D34FC8" w14:textId="14A8A3D9" w:rsidR="003B02AE" w:rsidRPr="007C498F" w:rsidRDefault="003B02AE" w:rsidP="003B02AE">
      <w:pPr>
        <w:pStyle w:val="ListParagraph"/>
        <w:numPr>
          <w:ilvl w:val="0"/>
          <w:numId w:val="1"/>
        </w:numPr>
        <w:rPr>
          <w:b/>
          <w:bCs/>
        </w:rPr>
      </w:pPr>
      <w:r>
        <w:t>***, the ____________ physicist, finally figured out ____________.</w:t>
      </w:r>
    </w:p>
    <w:p w14:paraId="24A2875D" w14:textId="77777777" w:rsidR="007C498F" w:rsidRPr="007C498F" w:rsidRDefault="007C498F" w:rsidP="007C498F">
      <w:pPr>
        <w:rPr>
          <w:b/>
          <w:bCs/>
        </w:rPr>
      </w:pPr>
    </w:p>
    <w:p w14:paraId="48AB5814" w14:textId="4D8B0B43" w:rsidR="003B02AE" w:rsidRPr="007C498F" w:rsidRDefault="003B02AE" w:rsidP="003B02AE">
      <w:pPr>
        <w:pStyle w:val="ListParagraph"/>
        <w:numPr>
          <w:ilvl w:val="0"/>
          <w:numId w:val="1"/>
        </w:numPr>
        <w:rPr>
          <w:b/>
          <w:bCs/>
        </w:rPr>
      </w:pPr>
      <w:r>
        <w:t xml:space="preserve">It </w:t>
      </w:r>
      <w:proofErr w:type="gramStart"/>
      <w:r>
        <w:t>take</w:t>
      </w:r>
      <w:proofErr w:type="gramEnd"/>
      <w:r>
        <w:t xml:space="preserve"> real ____________ to synthesize chemicals.</w:t>
      </w:r>
    </w:p>
    <w:p w14:paraId="6A3BF144" w14:textId="77777777" w:rsidR="007C498F" w:rsidRPr="007C498F" w:rsidRDefault="007C498F" w:rsidP="007C498F">
      <w:pPr>
        <w:rPr>
          <w:b/>
          <w:bCs/>
        </w:rPr>
      </w:pPr>
    </w:p>
    <w:p w14:paraId="5126876E" w14:textId="1FB1E460" w:rsidR="003B02AE" w:rsidRPr="007C498F" w:rsidRDefault="003B02AE" w:rsidP="003B02AE">
      <w:pPr>
        <w:pStyle w:val="ListParagraph"/>
        <w:numPr>
          <w:ilvl w:val="0"/>
          <w:numId w:val="1"/>
        </w:numPr>
        <w:rPr>
          <w:b/>
          <w:bCs/>
        </w:rPr>
      </w:pPr>
      <w:r>
        <w:t xml:space="preserve">***, </w:t>
      </w:r>
      <w:proofErr w:type="gramStart"/>
      <w:r>
        <w:t>the quarterback of the New England Patriots,</w:t>
      </w:r>
      <w:proofErr w:type="gramEnd"/>
      <w:r>
        <w:t xml:space="preserve"> made a ____________ play and won the game for *** team.</w:t>
      </w:r>
    </w:p>
    <w:p w14:paraId="0692F3CC" w14:textId="77777777" w:rsidR="007C498F" w:rsidRPr="007C498F" w:rsidRDefault="007C498F" w:rsidP="007C498F">
      <w:pPr>
        <w:rPr>
          <w:b/>
          <w:bCs/>
        </w:rPr>
      </w:pPr>
    </w:p>
    <w:p w14:paraId="50727E65" w14:textId="2AF21B0C" w:rsidR="003B02AE" w:rsidRPr="007C498F" w:rsidRDefault="003B02AE" w:rsidP="003B02AE">
      <w:pPr>
        <w:pStyle w:val="ListParagraph"/>
        <w:numPr>
          <w:ilvl w:val="0"/>
          <w:numId w:val="1"/>
        </w:numPr>
        <w:rPr>
          <w:b/>
          <w:bCs/>
        </w:rPr>
      </w:pPr>
      <w:r>
        <w:t>*** definitely agrees with *** that Jay Z is a ____________ of rap music.</w:t>
      </w:r>
    </w:p>
    <w:p w14:paraId="250471FA" w14:textId="77777777" w:rsidR="007C498F" w:rsidRPr="007C498F" w:rsidRDefault="007C498F" w:rsidP="007C498F">
      <w:pPr>
        <w:rPr>
          <w:b/>
          <w:bCs/>
        </w:rPr>
      </w:pPr>
    </w:p>
    <w:p w14:paraId="5EBBA0FC" w14:textId="4A86DF39" w:rsidR="003B02AE" w:rsidRPr="003B02AE" w:rsidRDefault="003B02AE" w:rsidP="003B02AE">
      <w:pPr>
        <w:pStyle w:val="ListParagraph"/>
        <w:numPr>
          <w:ilvl w:val="0"/>
          <w:numId w:val="1"/>
        </w:numPr>
        <w:rPr>
          <w:b/>
          <w:bCs/>
        </w:rPr>
      </w:pPr>
      <w:r>
        <w:t>***’s teachers think he would make a ____________ farmer.</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EB5D49"/>
    <w:multiLevelType w:val="hybridMultilevel"/>
    <w:tmpl w:val="EDE4F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B02AE"/>
    <w:rsid w:val="003F69EF"/>
    <w:rsid w:val="00410E3E"/>
    <w:rsid w:val="00417132"/>
    <w:rsid w:val="0043076C"/>
    <w:rsid w:val="00480A51"/>
    <w:rsid w:val="005A5A20"/>
    <w:rsid w:val="005B17D1"/>
    <w:rsid w:val="005C2E7F"/>
    <w:rsid w:val="006B45BA"/>
    <w:rsid w:val="006D1D72"/>
    <w:rsid w:val="007C498F"/>
    <w:rsid w:val="00A40944"/>
    <w:rsid w:val="00CE287F"/>
    <w:rsid w:val="00D2412F"/>
    <w:rsid w:val="00E237BB"/>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20</TotalTime>
  <Pages>1</Pages>
  <Words>324</Words>
  <Characters>1850</Characters>
  <Application>Microsoft Office Word</Application>
  <DocSecurity>0</DocSecurity>
  <Lines>15</Lines>
  <Paragraphs>4</Paragraphs>
  <ScaleCrop>false</ScaleCrop>
  <Company>Mark's Text Terminal</Company>
  <LinksUpToDate>false</LinksUpToDate>
  <CharactersWithSpaces>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2016-05-09T12:35:00Z</dcterms:created>
  <dcterms:modified xsi:type="dcterms:W3CDTF">2020-12-14T15:22:00Z</dcterms:modified>
</cp:coreProperties>
</file>