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12EB24" w14:textId="7AA96DBE" w:rsidR="00BA79CF" w:rsidRDefault="00BA79CF" w:rsidP="00BA79CF">
      <w:pPr>
        <w:jc w:val="center"/>
        <w:rPr>
          <w:b/>
          <w:i/>
          <w:u w:val="single"/>
        </w:rPr>
      </w:pPr>
      <w:r>
        <w:rPr>
          <w:b/>
          <w:i/>
          <w:sz w:val="28"/>
          <w:szCs w:val="28"/>
          <w:u w:val="single"/>
        </w:rPr>
        <w:t xml:space="preserve">Crime and Puzzlement </w:t>
      </w:r>
      <w:r w:rsidR="00D91473">
        <w:rPr>
          <w:b/>
          <w:sz w:val="28"/>
          <w:szCs w:val="28"/>
          <w:u w:val="single"/>
        </w:rPr>
        <w:t>Unit, Volume 3</w:t>
      </w:r>
      <w:r w:rsidR="007D0A21">
        <w:rPr>
          <w:b/>
          <w:sz w:val="28"/>
          <w:szCs w:val="28"/>
          <w:u w:val="single"/>
        </w:rPr>
        <w:t xml:space="preserve">, Lesson 14: </w:t>
      </w:r>
      <w:r w:rsidR="007D0A21">
        <w:rPr>
          <w:b/>
          <w:i/>
          <w:sz w:val="28"/>
          <w:szCs w:val="28"/>
          <w:u w:val="single"/>
        </w:rPr>
        <w:t>Gambol</w:t>
      </w:r>
    </w:p>
    <w:p w14:paraId="50E40D34" w14:textId="77777777" w:rsidR="007D0A21" w:rsidRPr="007D0A21" w:rsidRDefault="007D0A21" w:rsidP="00BA79CF">
      <w:pPr>
        <w:jc w:val="center"/>
        <w:rPr>
          <w:b/>
          <w:i/>
          <w:u w:val="single"/>
        </w:rPr>
      </w:pPr>
    </w:p>
    <w:p w14:paraId="345A36C4" w14:textId="57DB7568" w:rsidR="00D91473" w:rsidRDefault="00D91473" w:rsidP="00D91473">
      <w:r>
        <w:rPr>
          <w:b/>
        </w:rPr>
        <w:t>Excerp</w:t>
      </w:r>
      <w:r w:rsidR="00BA79CF">
        <w:rPr>
          <w:b/>
        </w:rPr>
        <w:t xml:space="preserve">ted from: </w:t>
      </w:r>
      <w:r>
        <w:t xml:space="preserve">Treat, Lawrence. </w:t>
      </w:r>
      <w:r>
        <w:rPr>
          <w:i/>
        </w:rPr>
        <w:t>You’re the Detective</w:t>
      </w:r>
      <w:r>
        <w:t>! Jaffrey, NH: David R. Godine, 1983.</w:t>
      </w:r>
    </w:p>
    <w:p w14:paraId="1933F7BE" w14:textId="79B3E925" w:rsidR="007D0A21" w:rsidRDefault="007D0A21" w:rsidP="00D91473"/>
    <w:p w14:paraId="06042855" w14:textId="7EC26F2A" w:rsidR="007D0A21" w:rsidRPr="007D0A21" w:rsidRDefault="007D0A21" w:rsidP="007D0A21">
      <w:pPr>
        <w:pStyle w:val="ListParagraph"/>
        <w:numPr>
          <w:ilvl w:val="0"/>
          <w:numId w:val="1"/>
        </w:numPr>
        <w:rPr>
          <w:b/>
        </w:rPr>
      </w:pPr>
      <w:r>
        <w:t>Yes, judging by the dirt and mussiness on his clothes, the rip in his pants, and the marks on the dirt at the right.</w:t>
      </w:r>
    </w:p>
    <w:p w14:paraId="042F96E5" w14:textId="77777777" w:rsidR="007D0A21" w:rsidRPr="007D0A21" w:rsidRDefault="007D0A21" w:rsidP="007D0A21">
      <w:pPr>
        <w:rPr>
          <w:b/>
        </w:rPr>
      </w:pPr>
    </w:p>
    <w:p w14:paraId="42D4F4DC" w14:textId="7010EC04" w:rsidR="007D0A21" w:rsidRPr="007D0A21" w:rsidRDefault="007D0A21" w:rsidP="007D0A21">
      <w:pPr>
        <w:pStyle w:val="ListParagraph"/>
        <w:numPr>
          <w:ilvl w:val="0"/>
          <w:numId w:val="1"/>
        </w:numPr>
        <w:rPr>
          <w:b/>
        </w:rPr>
      </w:pPr>
      <w:r>
        <w:t>Yes, and Picasso won big. After all, he took the keys.</w:t>
      </w:r>
    </w:p>
    <w:p w14:paraId="00975F22" w14:textId="77777777" w:rsidR="007D0A21" w:rsidRPr="007D0A21" w:rsidRDefault="007D0A21" w:rsidP="007D0A21">
      <w:pPr>
        <w:pStyle w:val="ListParagraph"/>
        <w:rPr>
          <w:b/>
        </w:rPr>
      </w:pPr>
    </w:p>
    <w:p w14:paraId="543B4372" w14:textId="444EAF3F" w:rsidR="007D0A21" w:rsidRPr="007D0A21" w:rsidRDefault="007D0A21" w:rsidP="007D0A21">
      <w:pPr>
        <w:pStyle w:val="ListParagraph"/>
        <w:numPr>
          <w:ilvl w:val="0"/>
          <w:numId w:val="1"/>
        </w:numPr>
        <w:rPr>
          <w:b/>
        </w:rPr>
      </w:pPr>
      <w:r>
        <w:t>Yes. He scratched his cheek.</w:t>
      </w:r>
    </w:p>
    <w:p w14:paraId="0C6B8C68" w14:textId="77777777" w:rsidR="007D0A21" w:rsidRPr="007D0A21" w:rsidRDefault="007D0A21" w:rsidP="007D0A21">
      <w:pPr>
        <w:pStyle w:val="ListParagraph"/>
        <w:rPr>
          <w:b/>
        </w:rPr>
      </w:pPr>
    </w:p>
    <w:p w14:paraId="19A5E5BF" w14:textId="7098762C" w:rsidR="007D0A21" w:rsidRPr="007D0A21" w:rsidRDefault="007D0A21" w:rsidP="007D0A21">
      <w:pPr>
        <w:pStyle w:val="ListParagraph"/>
        <w:numPr>
          <w:ilvl w:val="0"/>
          <w:numId w:val="1"/>
        </w:numPr>
        <w:rPr>
          <w:b/>
        </w:rPr>
      </w:pPr>
      <w:r>
        <w:t>Yes, and with a vengeance, because they left a rope in the yard that he tripped over.</w:t>
      </w:r>
    </w:p>
    <w:p w14:paraId="58531B41" w14:textId="77777777" w:rsidR="007D0A21" w:rsidRPr="007D0A21" w:rsidRDefault="007D0A21" w:rsidP="007D0A21">
      <w:pPr>
        <w:pStyle w:val="ListParagraph"/>
        <w:rPr>
          <w:b/>
        </w:rPr>
      </w:pPr>
    </w:p>
    <w:p w14:paraId="23FA6721" w14:textId="0437FB6D" w:rsidR="007D0A21" w:rsidRPr="007D0A21" w:rsidRDefault="007D0A21" w:rsidP="007D0A21">
      <w:pPr>
        <w:pStyle w:val="ListParagraph"/>
        <w:numPr>
          <w:ilvl w:val="0"/>
          <w:numId w:val="1"/>
        </w:numPr>
        <w:rPr>
          <w:b/>
        </w:rPr>
      </w:pPr>
      <w:r>
        <w:t>Yes, first in dropping his keys, and second in not watching his step and thus tripping over the rope.</w:t>
      </w:r>
    </w:p>
    <w:p w14:paraId="2D128421" w14:textId="77777777" w:rsidR="007D0A21" w:rsidRPr="007D0A21" w:rsidRDefault="007D0A21" w:rsidP="007D0A21">
      <w:pPr>
        <w:pStyle w:val="ListParagraph"/>
        <w:rPr>
          <w:b/>
        </w:rPr>
      </w:pPr>
    </w:p>
    <w:p w14:paraId="72B5372C" w14:textId="749BCD73" w:rsidR="007D0A21" w:rsidRPr="007D0A21" w:rsidRDefault="007D0A21" w:rsidP="007D0A21">
      <w:pPr>
        <w:pStyle w:val="ListParagraph"/>
        <w:numPr>
          <w:ilvl w:val="0"/>
          <w:numId w:val="1"/>
        </w:numPr>
        <w:rPr>
          <w:b/>
        </w:rPr>
      </w:pPr>
      <w:r>
        <w:t>No, he’s just having fun. In his world, keys are to play with.</w:t>
      </w:r>
    </w:p>
    <w:p w14:paraId="7566E35A" w14:textId="77777777" w:rsidR="007D0A21" w:rsidRPr="007D0A21" w:rsidRDefault="007D0A21" w:rsidP="007D0A21">
      <w:pPr>
        <w:pStyle w:val="ListParagraph"/>
        <w:rPr>
          <w:b/>
        </w:rPr>
      </w:pPr>
    </w:p>
    <w:p w14:paraId="182598E2" w14:textId="4B3DF6EE" w:rsidR="007D0A21" w:rsidRPr="007D0A21" w:rsidRDefault="007D0A21" w:rsidP="007D0A21">
      <w:pPr>
        <w:pStyle w:val="ListParagraph"/>
        <w:numPr>
          <w:ilvl w:val="0"/>
          <w:numId w:val="1"/>
        </w:numPr>
        <w:rPr>
          <w:b/>
        </w:rPr>
      </w:pPr>
      <w:r>
        <w:t>Probably while the doctor lay on the ground. Otherwise the doctor would have seen Picasso drop the keys, which he no longer has, and would know where they are.</w:t>
      </w:r>
    </w:p>
    <w:p w14:paraId="0C74AB90" w14:textId="77777777" w:rsidR="007D0A21" w:rsidRPr="007D0A21" w:rsidRDefault="007D0A21" w:rsidP="007D0A21">
      <w:pPr>
        <w:pStyle w:val="ListParagraph"/>
        <w:rPr>
          <w:b/>
        </w:rPr>
      </w:pPr>
    </w:p>
    <w:p w14:paraId="2336E825" w14:textId="10823F39" w:rsidR="007D0A21" w:rsidRPr="000D21A3" w:rsidRDefault="000D21A3" w:rsidP="007D0A21">
      <w:pPr>
        <w:pStyle w:val="ListParagraph"/>
        <w:numPr>
          <w:ilvl w:val="0"/>
          <w:numId w:val="1"/>
        </w:numPr>
        <w:rPr>
          <w:b/>
        </w:rPr>
      </w:pPr>
      <w:r>
        <w:t>No, they are nowhere in sight. If we can’t see them how can he?</w:t>
      </w:r>
    </w:p>
    <w:p w14:paraId="37250C80" w14:textId="77777777" w:rsidR="000D21A3" w:rsidRPr="000D21A3" w:rsidRDefault="000D21A3" w:rsidP="000D21A3">
      <w:pPr>
        <w:pStyle w:val="ListParagraph"/>
        <w:rPr>
          <w:b/>
        </w:rPr>
      </w:pPr>
    </w:p>
    <w:p w14:paraId="6FC01651" w14:textId="11B85507" w:rsidR="000D21A3" w:rsidRPr="00105061" w:rsidRDefault="00105061" w:rsidP="007D0A21">
      <w:pPr>
        <w:pStyle w:val="ListParagraph"/>
        <w:numPr>
          <w:ilvl w:val="0"/>
          <w:numId w:val="1"/>
        </w:numPr>
        <w:rPr>
          <w:b/>
        </w:rPr>
      </w:pPr>
      <w:r>
        <w:t>Hidden by the toys in the playpen. It is obvious that the dog must have dropped the keys in order to pick up the rattle, and the playpen is the most likely place to have made the exchange.</w:t>
      </w:r>
    </w:p>
    <w:p w14:paraId="668C1D07" w14:textId="77777777" w:rsidR="00105061" w:rsidRPr="00105061" w:rsidRDefault="00105061" w:rsidP="00105061">
      <w:pPr>
        <w:pStyle w:val="ListParagraph"/>
        <w:rPr>
          <w:b/>
        </w:rPr>
      </w:pPr>
    </w:p>
    <w:p w14:paraId="67A2AB22" w14:textId="49374791" w:rsidR="00105061" w:rsidRDefault="00105061" w:rsidP="00105061">
      <w:pPr>
        <w:ind w:left="720"/>
      </w:pPr>
      <w:r>
        <w:t>Whiz picked up the keys and handed them politely to the doctor, together with the raffle book that Whiz had come to sell. The doctor, however, threw down the raffle book and took the keys.</w:t>
      </w:r>
    </w:p>
    <w:p w14:paraId="68C15E8A" w14:textId="5D54BE4E" w:rsidR="00105061" w:rsidRDefault="00105061" w:rsidP="00105061">
      <w:pPr>
        <w:ind w:left="720"/>
      </w:pPr>
    </w:p>
    <w:p w14:paraId="17159EF0" w14:textId="0A85F294" w:rsidR="00105061" w:rsidRPr="00105061" w:rsidRDefault="00105061" w:rsidP="00105061">
      <w:pPr>
        <w:ind w:left="720"/>
      </w:pPr>
      <w:r>
        <w:t>Moral: You can’t sell anything to an angry man.</w:t>
      </w:r>
      <w:bookmarkStart w:id="0" w:name="_GoBack"/>
      <w:bookmarkEnd w:id="0"/>
    </w:p>
    <w:p w14:paraId="6ED39287" w14:textId="177310DA" w:rsidR="00BA79CF" w:rsidRPr="00BA79CF" w:rsidRDefault="00BA79CF" w:rsidP="00BA79CF"/>
    <w:sectPr w:rsidR="00BA79CF" w:rsidRPr="00BA79CF"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C40D7B"/>
    <w:multiLevelType w:val="hybridMultilevel"/>
    <w:tmpl w:val="BD2848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79CF"/>
    <w:rsid w:val="000D21A3"/>
    <w:rsid w:val="00105061"/>
    <w:rsid w:val="0038015A"/>
    <w:rsid w:val="00410E3E"/>
    <w:rsid w:val="007D0A21"/>
    <w:rsid w:val="00993C25"/>
    <w:rsid w:val="00A901AC"/>
    <w:rsid w:val="00BA79CF"/>
    <w:rsid w:val="00C869E6"/>
    <w:rsid w:val="00D91473"/>
    <w:rsid w:val="00E16D41"/>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05182A29"/>
  <w15:chartTrackingRefBased/>
  <w15:docId w15:val="{0852EA59-77A5-A449-8B49-1B8F0389DC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D0A2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13</TotalTime>
  <Pages>1</Pages>
  <Words>188</Words>
  <Characters>1073</Characters>
  <Application>Microsoft Office Word</Application>
  <DocSecurity>0</DocSecurity>
  <Lines>8</Lines>
  <Paragraphs>2</Paragraphs>
  <ScaleCrop>false</ScaleCrop>
  <Company>Mark's Text Terminal</Company>
  <LinksUpToDate>false</LinksUpToDate>
  <CharactersWithSpaces>1259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5</cp:revision>
  <dcterms:created xsi:type="dcterms:W3CDTF">2018-04-23T11:51:00Z</dcterms:created>
  <dcterms:modified xsi:type="dcterms:W3CDTF">2018-05-31T15:52:00Z</dcterms:modified>
</cp:coreProperties>
</file>