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7E7AC7C8" w:rsidR="00B577EA" w:rsidRPr="00727E72"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727E72">
        <w:rPr>
          <w:b/>
          <w:sz w:val="28"/>
          <w:szCs w:val="28"/>
          <w:u w:val="single"/>
        </w:rPr>
        <w:t xml:space="preserve">, Lesson 15: </w:t>
      </w:r>
      <w:r w:rsidR="00727E72">
        <w:rPr>
          <w:b/>
          <w:i/>
          <w:sz w:val="28"/>
          <w:szCs w:val="28"/>
          <w:u w:val="single"/>
        </w:rPr>
        <w:t>The Cookie Jar</w:t>
      </w:r>
    </w:p>
    <w:p w14:paraId="1612EB24" w14:textId="77777777" w:rsidR="00BA79CF" w:rsidRDefault="00BA79CF" w:rsidP="00BA79CF">
      <w:pPr>
        <w:jc w:val="center"/>
        <w:rPr>
          <w:b/>
          <w:u w:val="single"/>
        </w:rPr>
      </w:pPr>
    </w:p>
    <w:p w14:paraId="345A36C4" w14:textId="474F4BF3"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482192B4" w14:textId="4B05CCAC" w:rsidR="00727E72" w:rsidRDefault="00727E72" w:rsidP="00D91473"/>
    <w:p w14:paraId="3889AEB0" w14:textId="5FA250FF" w:rsidR="00727E72" w:rsidRPr="00727E72" w:rsidRDefault="00727E72" w:rsidP="00727E72">
      <w:pPr>
        <w:pStyle w:val="ListParagraph"/>
        <w:numPr>
          <w:ilvl w:val="0"/>
          <w:numId w:val="1"/>
        </w:numPr>
        <w:rPr>
          <w:b/>
        </w:rPr>
      </w:pPr>
      <w:r>
        <w:t>Bonehead is about six feet tall, and Thickhead is about four and a half to five feet tall.</w:t>
      </w:r>
    </w:p>
    <w:p w14:paraId="710A354E" w14:textId="77777777" w:rsidR="00727E72" w:rsidRPr="00727E72" w:rsidRDefault="00727E72" w:rsidP="00727E72">
      <w:pPr>
        <w:rPr>
          <w:b/>
        </w:rPr>
      </w:pPr>
    </w:p>
    <w:p w14:paraId="0577CA8E" w14:textId="007FD0AE" w:rsidR="00727E72" w:rsidRPr="00E9562B" w:rsidRDefault="00E9562B" w:rsidP="00727E72">
      <w:pPr>
        <w:pStyle w:val="ListParagraph"/>
        <w:numPr>
          <w:ilvl w:val="0"/>
          <w:numId w:val="1"/>
        </w:numPr>
        <w:rPr>
          <w:b/>
        </w:rPr>
      </w:pPr>
      <w:r>
        <w:t>Yes. There are the ones behind Thickhead.</w:t>
      </w:r>
    </w:p>
    <w:p w14:paraId="29EA76DB" w14:textId="77777777" w:rsidR="00E9562B" w:rsidRPr="00E9562B" w:rsidRDefault="00E9562B" w:rsidP="00E9562B">
      <w:pPr>
        <w:pStyle w:val="ListParagraph"/>
        <w:rPr>
          <w:b/>
        </w:rPr>
      </w:pPr>
    </w:p>
    <w:p w14:paraId="4275527E" w14:textId="6067877B" w:rsidR="00E9562B" w:rsidRPr="00E9562B" w:rsidRDefault="00E9562B" w:rsidP="00727E72">
      <w:pPr>
        <w:pStyle w:val="ListParagraph"/>
        <w:numPr>
          <w:ilvl w:val="0"/>
          <w:numId w:val="1"/>
        </w:numPr>
        <w:rPr>
          <w:b/>
        </w:rPr>
      </w:pPr>
      <w:r>
        <w:t>Thickhead’s.</w:t>
      </w:r>
    </w:p>
    <w:p w14:paraId="73448BCC" w14:textId="77777777" w:rsidR="00E9562B" w:rsidRPr="00E9562B" w:rsidRDefault="00E9562B" w:rsidP="00E9562B">
      <w:pPr>
        <w:pStyle w:val="ListParagraph"/>
        <w:rPr>
          <w:b/>
        </w:rPr>
      </w:pPr>
    </w:p>
    <w:p w14:paraId="7EC5546B" w14:textId="0A4A7313" w:rsidR="00E9562B" w:rsidRPr="00E9562B" w:rsidRDefault="00E9562B" w:rsidP="00727E72">
      <w:pPr>
        <w:pStyle w:val="ListParagraph"/>
        <w:numPr>
          <w:ilvl w:val="0"/>
          <w:numId w:val="1"/>
        </w:numPr>
        <w:rPr>
          <w:b/>
        </w:rPr>
      </w:pPr>
      <w:r>
        <w:t>Yes.</w:t>
      </w:r>
    </w:p>
    <w:p w14:paraId="17AAD8FD" w14:textId="77777777" w:rsidR="00E9562B" w:rsidRPr="00E9562B" w:rsidRDefault="00E9562B" w:rsidP="00E9562B">
      <w:pPr>
        <w:pStyle w:val="ListParagraph"/>
        <w:rPr>
          <w:b/>
        </w:rPr>
      </w:pPr>
    </w:p>
    <w:p w14:paraId="652D588C" w14:textId="1973C7BD" w:rsidR="00E9562B" w:rsidRPr="00E9562B" w:rsidRDefault="00E9562B" w:rsidP="00727E72">
      <w:pPr>
        <w:pStyle w:val="ListParagraph"/>
        <w:numPr>
          <w:ilvl w:val="0"/>
          <w:numId w:val="1"/>
        </w:numPr>
        <w:rPr>
          <w:b/>
        </w:rPr>
      </w:pPr>
      <w:r>
        <w:t>Yes, barely so. The upper shelf is about six and a half high, and Bonehead is six feet. He could just about reach it.</w:t>
      </w:r>
    </w:p>
    <w:p w14:paraId="01D7390D" w14:textId="77777777" w:rsidR="00E9562B" w:rsidRPr="00E9562B" w:rsidRDefault="00E9562B" w:rsidP="00E9562B">
      <w:pPr>
        <w:pStyle w:val="ListParagraph"/>
        <w:rPr>
          <w:b/>
        </w:rPr>
      </w:pPr>
    </w:p>
    <w:p w14:paraId="09C26632" w14:textId="4EEF2F64" w:rsidR="00E9562B" w:rsidRPr="00E9562B" w:rsidRDefault="00E9562B" w:rsidP="00727E72">
      <w:pPr>
        <w:pStyle w:val="ListParagraph"/>
        <w:numPr>
          <w:ilvl w:val="0"/>
          <w:numId w:val="1"/>
        </w:numPr>
        <w:rPr>
          <w:b/>
        </w:rPr>
      </w:pPr>
      <w:r>
        <w:t>Yes, obviously. He’s too short to reach from the floor.</w:t>
      </w:r>
    </w:p>
    <w:p w14:paraId="3675C82A" w14:textId="77777777" w:rsidR="00E9562B" w:rsidRPr="00E9562B" w:rsidRDefault="00E9562B" w:rsidP="00E9562B">
      <w:pPr>
        <w:pStyle w:val="ListParagraph"/>
        <w:rPr>
          <w:b/>
        </w:rPr>
      </w:pPr>
    </w:p>
    <w:p w14:paraId="48F9E93E" w14:textId="20F6B2D8" w:rsidR="00E9562B" w:rsidRPr="00E9562B" w:rsidRDefault="00E9562B" w:rsidP="00727E72">
      <w:pPr>
        <w:pStyle w:val="ListParagraph"/>
        <w:numPr>
          <w:ilvl w:val="0"/>
          <w:numId w:val="1"/>
        </w:numPr>
        <w:rPr>
          <w:b/>
        </w:rPr>
      </w:pPr>
      <w:r>
        <w:t>Yes, because they reach the counter and then do not appear again, as if somebody had planted them by hand and then left.</w:t>
      </w:r>
    </w:p>
    <w:p w14:paraId="7DB33341" w14:textId="77777777" w:rsidR="00E9562B" w:rsidRPr="00E9562B" w:rsidRDefault="00E9562B" w:rsidP="00E9562B">
      <w:pPr>
        <w:pStyle w:val="ListParagraph"/>
        <w:rPr>
          <w:b/>
        </w:rPr>
      </w:pPr>
    </w:p>
    <w:p w14:paraId="3337C5FC" w14:textId="6FB127E3" w:rsidR="00E9562B" w:rsidRPr="00BF1D4D" w:rsidRDefault="00BF1D4D" w:rsidP="00727E72">
      <w:pPr>
        <w:pStyle w:val="ListParagraph"/>
        <w:numPr>
          <w:ilvl w:val="0"/>
          <w:numId w:val="1"/>
        </w:numPr>
        <w:rPr>
          <w:b/>
        </w:rPr>
      </w:pPr>
      <w:r>
        <w:t>Bonehead could have planted them, but Thickhead could also have done so, and then claimed that Bonehead was trying to frame him.</w:t>
      </w:r>
    </w:p>
    <w:p w14:paraId="08543737" w14:textId="77777777" w:rsidR="00BF1D4D" w:rsidRPr="00BF1D4D" w:rsidRDefault="00BF1D4D" w:rsidP="00BF1D4D">
      <w:pPr>
        <w:pStyle w:val="ListParagraph"/>
        <w:rPr>
          <w:b/>
        </w:rPr>
      </w:pPr>
    </w:p>
    <w:p w14:paraId="7A541FC8" w14:textId="1D7176A9" w:rsidR="00BF1D4D" w:rsidRPr="00BF1D4D" w:rsidRDefault="00BF1D4D" w:rsidP="00727E72">
      <w:pPr>
        <w:pStyle w:val="ListParagraph"/>
        <w:numPr>
          <w:ilvl w:val="0"/>
          <w:numId w:val="1"/>
        </w:numPr>
        <w:rPr>
          <w:b/>
        </w:rPr>
      </w:pPr>
      <w:r>
        <w:t>Because Bonehead would have had to stretch and thus would use only one arm and would feel for the jar, but would not see the bills. Thickhead, however, if he stood on the counter, would see the bills and would certainly have taken them.</w:t>
      </w:r>
    </w:p>
    <w:p w14:paraId="08C2B470" w14:textId="77777777" w:rsidR="00BF1D4D" w:rsidRPr="00BF1D4D" w:rsidRDefault="00BF1D4D" w:rsidP="00BF1D4D">
      <w:pPr>
        <w:pStyle w:val="ListParagraph"/>
        <w:rPr>
          <w:b/>
        </w:rPr>
      </w:pPr>
    </w:p>
    <w:p w14:paraId="24E1E2B3" w14:textId="039063A0" w:rsidR="00BF1D4D" w:rsidRPr="00BF1D4D" w:rsidRDefault="00BF1D4D" w:rsidP="00727E72">
      <w:pPr>
        <w:pStyle w:val="ListParagraph"/>
        <w:numPr>
          <w:ilvl w:val="0"/>
          <w:numId w:val="1"/>
        </w:numPr>
        <w:rPr>
          <w:b/>
        </w:rPr>
      </w:pPr>
      <w:r>
        <w:t>Bonehead, for the reasons given in answer 9.</w:t>
      </w:r>
    </w:p>
    <w:p w14:paraId="2BC497AE" w14:textId="77777777" w:rsidR="00BF1D4D" w:rsidRPr="00BF1D4D" w:rsidRDefault="00BF1D4D" w:rsidP="00BF1D4D">
      <w:pPr>
        <w:pStyle w:val="ListParagraph"/>
        <w:rPr>
          <w:b/>
        </w:rPr>
      </w:pPr>
    </w:p>
    <w:p w14:paraId="554AA5B9" w14:textId="1E5A87D4" w:rsidR="00BF1D4D" w:rsidRDefault="001D4462" w:rsidP="00BF1D4D">
      <w:pPr>
        <w:ind w:left="720"/>
      </w:pPr>
      <w:r>
        <w:t>When Thickhead grew up and was the same size as his brother, he hit Bonehead with a baseball bat and sent him to the hospital for two months. As a result, Thickhead was sentenced to five years in prison for assault and attempted murder.</w:t>
      </w:r>
    </w:p>
    <w:p w14:paraId="1219A091" w14:textId="7C319843" w:rsidR="001D4462" w:rsidRDefault="001D4462" w:rsidP="00BF1D4D">
      <w:pPr>
        <w:ind w:left="720"/>
      </w:pPr>
    </w:p>
    <w:p w14:paraId="15AB4E62" w14:textId="7D2BB9F0" w:rsidR="001D4462" w:rsidRPr="00986C8F" w:rsidRDefault="001D4462" w:rsidP="00BF1D4D">
      <w:pPr>
        <w:ind w:left="720"/>
      </w:pPr>
      <w:r>
        <w:t xml:space="preserve">When Bonehead recovered, he applied for </w:t>
      </w:r>
      <w:r w:rsidR="00986C8F">
        <w:t xml:space="preserve">and got a job as a prison guard, where he bullied Thickhead and tried to kill him. The result of </w:t>
      </w:r>
      <w:r w:rsidR="00986C8F">
        <w:rPr>
          <w:i/>
        </w:rPr>
        <w:t>that</w:t>
      </w:r>
      <w:r w:rsidR="00986C8F">
        <w:t xml:space="preserve"> was that Bonehead was sentenced to the same prison, where the brothers are now cellmates.</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E114A8"/>
    <w:multiLevelType w:val="hybridMultilevel"/>
    <w:tmpl w:val="A4062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D4462"/>
    <w:rsid w:val="0038015A"/>
    <w:rsid w:val="00410E3E"/>
    <w:rsid w:val="00727E72"/>
    <w:rsid w:val="00986C8F"/>
    <w:rsid w:val="00993C25"/>
    <w:rsid w:val="00A901AC"/>
    <w:rsid w:val="00BA79CF"/>
    <w:rsid w:val="00BF1D4D"/>
    <w:rsid w:val="00C869E6"/>
    <w:rsid w:val="00D91473"/>
    <w:rsid w:val="00E16D41"/>
    <w:rsid w:val="00E9562B"/>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7E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28</TotalTime>
  <Pages>1</Pages>
  <Words>222</Words>
  <Characters>1272</Characters>
  <Application>Microsoft Office Word</Application>
  <DocSecurity>0</DocSecurity>
  <Lines>10</Lines>
  <Paragraphs>2</Paragraphs>
  <ScaleCrop>false</ScaleCrop>
  <Company>Mark's Text Terminal</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2018-04-23T11:51:00Z</dcterms:created>
  <dcterms:modified xsi:type="dcterms:W3CDTF">2018-05-31T17:52:00Z</dcterms:modified>
</cp:coreProperties>
</file>