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4F27399F" w:rsidR="003F69EF" w:rsidRDefault="00417132" w:rsidP="00F24EDE">
      <w:r>
        <w:rPr>
          <w:b/>
          <w:i/>
        </w:rPr>
        <w:t xml:space="preserve">Common </w:t>
      </w:r>
      <w:r w:rsidR="00D0610A">
        <w:rPr>
          <w:b/>
          <w:i/>
        </w:rPr>
        <w:t>Errors</w:t>
      </w:r>
      <w:r w:rsidR="00D0610A">
        <w:rPr>
          <w:b/>
          <w:i/>
        </w:rPr>
        <w:t xml:space="preserve">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proofErr w:type="spellStart"/>
      <w:r w:rsidR="00CC74E5">
        <w:rPr>
          <w:b/>
          <w:i/>
        </w:rPr>
        <w:t>Fiance</w:t>
      </w:r>
      <w:proofErr w:type="spellEnd"/>
      <w:r w:rsidR="00CC74E5">
        <w:rPr>
          <w:b/>
          <w:i/>
        </w:rPr>
        <w:t xml:space="preserve"> </w:t>
      </w:r>
      <w:r w:rsidR="00CC74E5">
        <w:rPr>
          <w:b/>
          <w:iCs/>
        </w:rPr>
        <w:t xml:space="preserve">and </w:t>
      </w:r>
      <w:proofErr w:type="spellStart"/>
      <w:r w:rsidR="00CC74E5">
        <w:rPr>
          <w:b/>
          <w:i/>
        </w:rPr>
        <w:t>Fiancee</w:t>
      </w:r>
      <w:proofErr w:type="spellEnd"/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27BD3C09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>these</w:t>
      </w:r>
      <w:r w:rsidR="00CC74E5">
        <w:t xml:space="preserve"> 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CC74E5">
        <w:rPr>
          <w:i/>
          <w:iCs/>
        </w:rPr>
        <w:t xml:space="preserve">fiancé </w:t>
      </w:r>
      <w:r w:rsidR="00CC74E5">
        <w:t xml:space="preserve">and </w:t>
      </w:r>
      <w:proofErr w:type="spellStart"/>
      <w:r w:rsidR="00CC74E5">
        <w:rPr>
          <w:i/>
          <w:iCs/>
        </w:rPr>
        <w:t>fiancee</w:t>
      </w:r>
      <w:proofErr w:type="spellEnd"/>
      <w:r w:rsidR="005B17D1">
        <w:t>.</w:t>
      </w:r>
    </w:p>
    <w:p w14:paraId="21B4E75C" w14:textId="341C6FD7" w:rsidR="00CC74E5" w:rsidRDefault="00CC74E5" w:rsidP="005C2E7F"/>
    <w:p w14:paraId="57ABD895" w14:textId="77777777" w:rsidR="00CC74E5" w:rsidRPr="00A36649" w:rsidRDefault="00CC74E5" w:rsidP="00CC74E5">
      <w:r>
        <w:rPr>
          <w:b/>
        </w:rPr>
        <w:t xml:space="preserve">fiancé/fiancée: </w:t>
      </w:r>
      <w:r>
        <w:t>Your fiancé is the man you plan to marry; your fiancée is the woman you plan to marry.</w:t>
      </w:r>
    </w:p>
    <w:p w14:paraId="236D4DC1" w14:textId="77777777" w:rsidR="00317C9F" w:rsidRPr="00CC74E5" w:rsidRDefault="00317C9F" w:rsidP="00CC74E5">
      <w:pPr>
        <w:jc w:val="both"/>
        <w:rPr>
          <w:bCs/>
          <w:iCs/>
        </w:rPr>
      </w:pPr>
    </w:p>
    <w:p w14:paraId="334C996A" w14:textId="2D5EBADD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26336FC0" w14:textId="1E52ECD2" w:rsidR="001A22FB" w:rsidRDefault="001A22FB" w:rsidP="00317C9F"/>
    <w:p w14:paraId="6E54067C" w14:textId="5B82C11F" w:rsidR="001A22FB" w:rsidRDefault="001A22FB" w:rsidP="00317C9F">
      <w:r>
        <w:t xml:space="preserve">Here are a couple of good words to know whose usage rules are quite simple. To reiterate your reading, a </w:t>
      </w:r>
      <w:r w:rsidRPr="000B1E1F">
        <w:rPr>
          <w:i/>
          <w:iCs/>
        </w:rPr>
        <w:t>fiancé</w:t>
      </w:r>
      <w:r>
        <w:t xml:space="preserve"> is a man a woman plans to marry; a </w:t>
      </w:r>
      <w:r w:rsidRPr="000B1E1F">
        <w:rPr>
          <w:i/>
          <w:iCs/>
        </w:rPr>
        <w:t>fiancée</w:t>
      </w:r>
      <w:r>
        <w:t xml:space="preserve"> is a woman a man plans to marry. Using your understanding of these words, and the sense of the sentence, write the correct choice in the cloze blank.</w:t>
      </w:r>
    </w:p>
    <w:p w14:paraId="56F7DB04" w14:textId="7D99FD32" w:rsidR="007201FF" w:rsidRDefault="007201FF" w:rsidP="00317C9F"/>
    <w:p w14:paraId="038A0107" w14:textId="67D84F3A" w:rsidR="009B089C" w:rsidRPr="009B089C" w:rsidRDefault="007201FF" w:rsidP="009B089C">
      <w:pPr>
        <w:pStyle w:val="ListParagraph"/>
        <w:numPr>
          <w:ilvl w:val="0"/>
          <w:numId w:val="1"/>
        </w:numPr>
        <w:rPr>
          <w:b/>
          <w:bCs/>
        </w:rPr>
      </w:pPr>
      <w:r>
        <w:t>The woman’s ___________ met her for dinner at a Chinese restaurant.</w:t>
      </w:r>
    </w:p>
    <w:p w14:paraId="70645848" w14:textId="77777777" w:rsidR="009B089C" w:rsidRPr="009B089C" w:rsidRDefault="009B089C" w:rsidP="009B089C">
      <w:pPr>
        <w:pStyle w:val="ListParagraph"/>
        <w:rPr>
          <w:b/>
          <w:bCs/>
        </w:rPr>
      </w:pPr>
    </w:p>
    <w:p w14:paraId="7BE81693" w14:textId="549BB7CB" w:rsidR="007201FF" w:rsidRPr="009B089C" w:rsidRDefault="007201FF" w:rsidP="007201FF">
      <w:pPr>
        <w:pStyle w:val="ListParagraph"/>
        <w:numPr>
          <w:ilvl w:val="0"/>
          <w:numId w:val="1"/>
        </w:numPr>
        <w:rPr>
          <w:b/>
          <w:bCs/>
        </w:rPr>
      </w:pPr>
      <w:r>
        <w:t>*** and his ____________ met with a wedding planner to get started on arranging their marriage ceremony and reception.</w:t>
      </w:r>
    </w:p>
    <w:p w14:paraId="74E6C77A" w14:textId="77777777" w:rsidR="009B089C" w:rsidRPr="009B089C" w:rsidRDefault="009B089C" w:rsidP="009B089C">
      <w:pPr>
        <w:rPr>
          <w:b/>
          <w:bCs/>
        </w:rPr>
      </w:pPr>
    </w:p>
    <w:p w14:paraId="73B5E2E4" w14:textId="79C29C40" w:rsidR="007201FF" w:rsidRPr="009B089C" w:rsidRDefault="007201FF" w:rsidP="007201FF">
      <w:pPr>
        <w:pStyle w:val="ListParagraph"/>
        <w:numPr>
          <w:ilvl w:val="0"/>
          <w:numId w:val="1"/>
        </w:numPr>
        <w:rPr>
          <w:b/>
          <w:bCs/>
        </w:rPr>
      </w:pPr>
      <w:r>
        <w:t>***’s ____________ bought him a nice birthday gift.</w:t>
      </w:r>
    </w:p>
    <w:p w14:paraId="39F1488C" w14:textId="77777777" w:rsidR="009B089C" w:rsidRPr="009B089C" w:rsidRDefault="009B089C" w:rsidP="009B089C">
      <w:pPr>
        <w:rPr>
          <w:b/>
          <w:bCs/>
        </w:rPr>
      </w:pPr>
    </w:p>
    <w:p w14:paraId="34577AC0" w14:textId="406BEA04" w:rsidR="007201FF" w:rsidRPr="009B089C" w:rsidRDefault="007201FF" w:rsidP="007201FF">
      <w:pPr>
        <w:pStyle w:val="ListParagraph"/>
        <w:numPr>
          <w:ilvl w:val="0"/>
          <w:numId w:val="1"/>
        </w:numPr>
        <w:rPr>
          <w:b/>
          <w:bCs/>
        </w:rPr>
      </w:pPr>
      <w:r>
        <w:t>*** and *** are, respectively, ____________ and ____________.</w:t>
      </w:r>
    </w:p>
    <w:p w14:paraId="06FD7825" w14:textId="77777777" w:rsidR="009B089C" w:rsidRPr="009B089C" w:rsidRDefault="009B089C" w:rsidP="009B089C">
      <w:pPr>
        <w:rPr>
          <w:b/>
          <w:bCs/>
        </w:rPr>
      </w:pPr>
    </w:p>
    <w:p w14:paraId="10125993" w14:textId="0E74462F" w:rsidR="007201FF" w:rsidRPr="009B089C" w:rsidRDefault="007201FF" w:rsidP="007201FF">
      <w:pPr>
        <w:pStyle w:val="ListParagraph"/>
        <w:numPr>
          <w:ilvl w:val="0"/>
          <w:numId w:val="1"/>
        </w:numPr>
        <w:rPr>
          <w:b/>
          <w:bCs/>
        </w:rPr>
      </w:pPr>
      <w:r>
        <w:t>***’s ____________ brought her flowers on Valentine’s Day.</w:t>
      </w:r>
    </w:p>
    <w:p w14:paraId="1DB54188" w14:textId="77777777" w:rsidR="009B089C" w:rsidRPr="009B089C" w:rsidRDefault="009B089C" w:rsidP="009B089C">
      <w:pPr>
        <w:rPr>
          <w:b/>
          <w:bCs/>
        </w:rPr>
      </w:pPr>
    </w:p>
    <w:p w14:paraId="024E468A" w14:textId="64441307" w:rsidR="007201FF" w:rsidRPr="009B089C" w:rsidRDefault="007201FF" w:rsidP="007201FF">
      <w:pPr>
        <w:pStyle w:val="ListParagraph"/>
        <w:numPr>
          <w:ilvl w:val="0"/>
          <w:numId w:val="1"/>
        </w:numPr>
        <w:rPr>
          <w:b/>
          <w:bCs/>
        </w:rPr>
      </w:pPr>
      <w:r>
        <w:t>*** and her ____________ had fun date night going out to dinner and then seeing a movie in the theater.</w:t>
      </w:r>
    </w:p>
    <w:p w14:paraId="229AED14" w14:textId="77777777" w:rsidR="009B089C" w:rsidRPr="009B089C" w:rsidRDefault="009B089C" w:rsidP="009B089C">
      <w:pPr>
        <w:rPr>
          <w:b/>
          <w:bCs/>
        </w:rPr>
      </w:pPr>
    </w:p>
    <w:p w14:paraId="1D2C805B" w14:textId="21204E9E" w:rsidR="007201FF" w:rsidRPr="001A22FB" w:rsidRDefault="007201FF" w:rsidP="007201FF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asked *** to marry him and she said yes, so now </w:t>
      </w:r>
      <w:r w:rsidR="009B089C">
        <w:t>s</w:t>
      </w:r>
      <w:r>
        <w:t>he is his ____________.</w:t>
      </w:r>
    </w:p>
    <w:p w14:paraId="6F74B6B9" w14:textId="77777777" w:rsidR="001A22FB" w:rsidRPr="001A22FB" w:rsidRDefault="001A22FB" w:rsidP="001A22FB">
      <w:pPr>
        <w:rPr>
          <w:b/>
          <w:bCs/>
        </w:rPr>
      </w:pPr>
    </w:p>
    <w:p w14:paraId="6D621A35" w14:textId="1A226E35" w:rsidR="007201FF" w:rsidRPr="001A22FB" w:rsidRDefault="007201FF" w:rsidP="007201FF">
      <w:pPr>
        <w:pStyle w:val="ListParagraph"/>
        <w:numPr>
          <w:ilvl w:val="0"/>
          <w:numId w:val="1"/>
        </w:numPr>
        <w:rPr>
          <w:b/>
          <w:bCs/>
        </w:rPr>
      </w:pPr>
      <w:r>
        <w:t>The man’s ____________ thoughtfully bought him an Amazon gift card for his birthday.</w:t>
      </w:r>
    </w:p>
    <w:p w14:paraId="35EAB255" w14:textId="77777777" w:rsidR="001A22FB" w:rsidRPr="001A22FB" w:rsidRDefault="001A22FB" w:rsidP="001A22FB">
      <w:pPr>
        <w:rPr>
          <w:b/>
          <w:bCs/>
        </w:rPr>
      </w:pPr>
    </w:p>
    <w:p w14:paraId="05145231" w14:textId="7CEE38BB" w:rsidR="007201FF" w:rsidRPr="001A22FB" w:rsidRDefault="007201FF" w:rsidP="007201FF">
      <w:pPr>
        <w:pStyle w:val="ListParagraph"/>
        <w:numPr>
          <w:ilvl w:val="0"/>
          <w:numId w:val="1"/>
        </w:numPr>
        <w:rPr>
          <w:b/>
          <w:bCs/>
        </w:rPr>
      </w:pPr>
      <w:r>
        <w:t>***’s ____________ picked him up at the garage where he gets his car repaired.</w:t>
      </w:r>
    </w:p>
    <w:p w14:paraId="5A0354C5" w14:textId="77777777" w:rsidR="001A22FB" w:rsidRPr="001A22FB" w:rsidRDefault="001A22FB" w:rsidP="001A22FB">
      <w:pPr>
        <w:rPr>
          <w:b/>
          <w:bCs/>
        </w:rPr>
      </w:pPr>
    </w:p>
    <w:p w14:paraId="72F87F9B" w14:textId="05344A90" w:rsidR="007201FF" w:rsidRPr="007201FF" w:rsidRDefault="007201FF" w:rsidP="007201FF">
      <w:pPr>
        <w:pStyle w:val="ListParagraph"/>
        <w:numPr>
          <w:ilvl w:val="0"/>
          <w:numId w:val="1"/>
        </w:numPr>
        <w:rPr>
          <w:b/>
          <w:bCs/>
        </w:rPr>
      </w:pPr>
      <w:r>
        <w:t>*** needs to meet her ____________ at his doctor’s office.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6F7769"/>
    <w:multiLevelType w:val="hybridMultilevel"/>
    <w:tmpl w:val="A336F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B1E1F"/>
    <w:rsid w:val="001A22FB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7201FF"/>
    <w:rsid w:val="009B089C"/>
    <w:rsid w:val="00A40944"/>
    <w:rsid w:val="00CC74E5"/>
    <w:rsid w:val="00D0610A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1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17</TotalTime>
  <Pages>1</Pages>
  <Words>297</Words>
  <Characters>1694</Characters>
  <Application>Microsoft Office Word</Application>
  <DocSecurity>0</DocSecurity>
  <Lines>14</Lines>
  <Paragraphs>3</Paragraphs>
  <ScaleCrop>false</ScaleCrop>
  <Company>Mark's Text Terminal</Company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18</cp:revision>
  <dcterms:created xsi:type="dcterms:W3CDTF">2016-05-09T12:35:00Z</dcterms:created>
  <dcterms:modified xsi:type="dcterms:W3CDTF">2020-12-14T15:14:00Z</dcterms:modified>
</cp:coreProperties>
</file>