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B3E17C" w14:textId="77777777" w:rsidR="003567C9" w:rsidRDefault="003567C9" w:rsidP="003567C9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General Classroom Posters Text</w:t>
      </w:r>
    </w:p>
    <w:p w14:paraId="03DE00CF" w14:textId="77777777" w:rsidR="003567C9" w:rsidRDefault="003567C9" w:rsidP="003567C9">
      <w:pPr>
        <w:jc w:val="center"/>
        <w:rPr>
          <w:rFonts w:ascii="Times New Roman" w:hAnsi="Times New Roman" w:cs="Times New Roman"/>
          <w:b/>
          <w:u w:val="single"/>
        </w:rPr>
      </w:pPr>
    </w:p>
    <w:p w14:paraId="76D1B67D" w14:textId="77777777" w:rsidR="003567C9" w:rsidRPr="003567C9" w:rsidRDefault="003567C9" w:rsidP="003567C9">
      <w:pPr>
        <w:ind w:right="2160"/>
        <w:rPr>
          <w:rFonts w:ascii="Times New Roman" w:hAnsi="Times New Roman" w:cs="Times New Roman"/>
          <w:b/>
          <w:u w:val="single"/>
        </w:rPr>
      </w:pPr>
      <w:r w:rsidRPr="003567C9">
        <w:rPr>
          <w:rFonts w:ascii="Times New Roman" w:hAnsi="Times New Roman" w:cs="Times New Roman"/>
          <w:b/>
          <w:u w:val="single"/>
        </w:rPr>
        <w:t>Your Work Matters—Always!</w:t>
      </w:r>
    </w:p>
    <w:p w14:paraId="6652DE49" w14:textId="77777777" w:rsidR="003567C9" w:rsidRPr="003567C9" w:rsidRDefault="003567C9" w:rsidP="003567C9">
      <w:pPr>
        <w:ind w:right="2160"/>
        <w:rPr>
          <w:rFonts w:ascii="Times New Roman" w:hAnsi="Times New Roman" w:cs="Times New Roman"/>
          <w:b/>
          <w:u w:val="single"/>
        </w:rPr>
      </w:pPr>
      <w:r w:rsidRPr="003567C9">
        <w:rPr>
          <w:rFonts w:ascii="Times New Roman" w:hAnsi="Times New Roman" w:cs="Times New Roman"/>
          <w:b/>
          <w:u w:val="single"/>
        </w:rPr>
        <w:t>It Must Include:</w:t>
      </w:r>
    </w:p>
    <w:p w14:paraId="142679A7" w14:textId="77777777" w:rsidR="003567C9" w:rsidRPr="003567C9" w:rsidRDefault="003567C9" w:rsidP="003567C9">
      <w:pPr>
        <w:ind w:right="2160"/>
        <w:rPr>
          <w:rFonts w:ascii="Times New Roman" w:hAnsi="Times New Roman" w:cs="Times New Roman"/>
        </w:rPr>
      </w:pPr>
      <w:r w:rsidRPr="003567C9">
        <w:rPr>
          <w:rFonts w:ascii="Times New Roman" w:hAnsi="Times New Roman" w:cs="Times New Roman"/>
        </w:rPr>
        <w:t>Your Name:</w:t>
      </w:r>
    </w:p>
    <w:p w14:paraId="2315BB0F" w14:textId="77777777" w:rsidR="003567C9" w:rsidRPr="003567C9" w:rsidRDefault="003567C9" w:rsidP="003567C9">
      <w:pPr>
        <w:ind w:right="2160"/>
        <w:rPr>
          <w:rFonts w:ascii="Times New Roman" w:hAnsi="Times New Roman" w:cs="Times New Roman"/>
        </w:rPr>
      </w:pPr>
      <w:r w:rsidRPr="003567C9">
        <w:rPr>
          <w:rFonts w:ascii="Times New Roman" w:hAnsi="Times New Roman" w:cs="Times New Roman"/>
        </w:rPr>
        <w:t>Your School Name:</w:t>
      </w:r>
    </w:p>
    <w:p w14:paraId="13B5FB8E" w14:textId="77777777" w:rsidR="003567C9" w:rsidRPr="003567C9" w:rsidRDefault="003567C9" w:rsidP="003567C9">
      <w:pPr>
        <w:ind w:right="2160"/>
        <w:rPr>
          <w:rFonts w:ascii="Times New Roman" w:hAnsi="Times New Roman" w:cs="Times New Roman"/>
        </w:rPr>
      </w:pPr>
      <w:r w:rsidRPr="003567C9">
        <w:rPr>
          <w:rFonts w:ascii="Times New Roman" w:hAnsi="Times New Roman" w:cs="Times New Roman"/>
        </w:rPr>
        <w:t>The Date:</w:t>
      </w:r>
    </w:p>
    <w:p w14:paraId="4780268A" w14:textId="77777777" w:rsidR="003567C9" w:rsidRPr="003567C9" w:rsidRDefault="003567C9" w:rsidP="003567C9">
      <w:pPr>
        <w:ind w:right="2160"/>
        <w:rPr>
          <w:rFonts w:ascii="Times New Roman" w:hAnsi="Times New Roman" w:cs="Times New Roman"/>
        </w:rPr>
      </w:pPr>
      <w:r w:rsidRPr="003567C9">
        <w:rPr>
          <w:rFonts w:ascii="Times New Roman" w:hAnsi="Times New Roman" w:cs="Times New Roman"/>
        </w:rPr>
        <w:t>The Subject:</w:t>
      </w:r>
    </w:p>
    <w:p w14:paraId="1A535F91" w14:textId="77777777" w:rsidR="003567C9" w:rsidRPr="003567C9" w:rsidRDefault="003567C9" w:rsidP="003567C9">
      <w:pPr>
        <w:ind w:right="2160"/>
        <w:rPr>
          <w:rFonts w:ascii="Times New Roman" w:hAnsi="Times New Roman" w:cs="Times New Roman"/>
        </w:rPr>
      </w:pPr>
      <w:r w:rsidRPr="003567C9">
        <w:rPr>
          <w:rFonts w:ascii="Times New Roman" w:hAnsi="Times New Roman" w:cs="Times New Roman"/>
        </w:rPr>
        <w:t>The Aim:</w:t>
      </w:r>
    </w:p>
    <w:p w14:paraId="0B85F294" w14:textId="77777777" w:rsidR="003567C9" w:rsidRDefault="003567C9" w:rsidP="003567C9">
      <w:pPr>
        <w:rPr>
          <w:rFonts w:ascii="Times New Roman" w:hAnsi="Times New Roman" w:cs="Times New Roman"/>
          <w:b/>
          <w:u w:val="single"/>
        </w:rPr>
      </w:pPr>
    </w:p>
    <w:p w14:paraId="3BF51013" w14:textId="77777777" w:rsidR="00705CB0" w:rsidRDefault="00705CB0" w:rsidP="003567C9">
      <w:pPr>
        <w:rPr>
          <w:rFonts w:ascii="Times New Roman" w:hAnsi="Times New Roman" w:cs="Times New Roman"/>
          <w:b/>
          <w:u w:val="single"/>
        </w:rPr>
      </w:pPr>
    </w:p>
    <w:p w14:paraId="72974D1D" w14:textId="31763F3B" w:rsidR="00440BF7" w:rsidRDefault="00705CB0" w:rsidP="003567C9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Use Your Resources!</w:t>
      </w:r>
    </w:p>
    <w:p w14:paraId="20649147" w14:textId="7E429CE1" w:rsidR="00440BF7" w:rsidRDefault="00440BF7" w:rsidP="003567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Almost anything </w:t>
      </w:r>
      <w:r w:rsidR="00374529">
        <w:rPr>
          <w:rFonts w:ascii="Times New Roman" w:hAnsi="Times New Roman" w:cs="Times New Roman"/>
        </w:rPr>
        <w:t xml:space="preserve">you need to know you can look up. </w:t>
      </w:r>
    </w:p>
    <w:p w14:paraId="5FF225B1" w14:textId="77777777" w:rsidR="00374529" w:rsidRDefault="00374529" w:rsidP="0037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can use dictionaries and</w:t>
      </w:r>
      <w:r w:rsidRPr="00374529">
        <w:rPr>
          <w:rFonts w:ascii="Times New Roman" w:hAnsi="Times New Roman" w:cs="Times New Roman"/>
        </w:rPr>
        <w:t xml:space="preserve"> encyclopedias,</w:t>
      </w:r>
    </w:p>
    <w:p w14:paraId="5C894F1C" w14:textId="48BC3D3A" w:rsidR="00374529" w:rsidRDefault="00374529" w:rsidP="0037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Pr="00374529">
        <w:rPr>
          <w:rFonts w:ascii="Times New Roman" w:hAnsi="Times New Roman" w:cs="Times New Roman"/>
        </w:rPr>
        <w:t>earning supports</w:t>
      </w:r>
      <w:r>
        <w:rPr>
          <w:rFonts w:ascii="Times New Roman" w:hAnsi="Times New Roman" w:cs="Times New Roman"/>
        </w:rPr>
        <w:t xml:space="preserve"> your teachers give you.</w:t>
      </w:r>
    </w:p>
    <w:p w14:paraId="31DB64F1" w14:textId="7885C570" w:rsidR="00374529" w:rsidRPr="00374529" w:rsidRDefault="00374529" w:rsidP="0037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can also look things up on your phone!</w:t>
      </w:r>
      <w:bookmarkStart w:id="0" w:name="_GoBack"/>
      <w:bookmarkEnd w:id="0"/>
    </w:p>
    <w:p w14:paraId="65161631" w14:textId="77777777" w:rsidR="00374529" w:rsidRPr="00440BF7" w:rsidRDefault="00374529" w:rsidP="00374529">
      <w:pPr>
        <w:ind w:left="720"/>
        <w:rPr>
          <w:rFonts w:ascii="Times New Roman" w:hAnsi="Times New Roman" w:cs="Times New Roman"/>
        </w:rPr>
      </w:pPr>
    </w:p>
    <w:sectPr w:rsidR="00374529" w:rsidRPr="00440BF7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E6351F"/>
    <w:multiLevelType w:val="hybridMultilevel"/>
    <w:tmpl w:val="73E697CA"/>
    <w:lvl w:ilvl="0" w:tplc="9076A45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C9"/>
    <w:rsid w:val="003567C9"/>
    <w:rsid w:val="00374529"/>
    <w:rsid w:val="00410E3E"/>
    <w:rsid w:val="00440BF7"/>
    <w:rsid w:val="006B45BA"/>
    <w:rsid w:val="00705CB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8EF4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18</TotalTime>
  <Pages>1</Pages>
  <Words>50</Words>
  <Characters>289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2015-09-08T15:55:00Z</dcterms:created>
  <dcterms:modified xsi:type="dcterms:W3CDTF">2015-09-08T16:49:00Z</dcterms:modified>
</cp:coreProperties>
</file>