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E928B6D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D4CA8">
        <w:rPr>
          <w:b/>
          <w:i/>
        </w:rPr>
        <w:t>Lollygag</w:t>
      </w:r>
      <w:r w:rsidR="00F24EDE">
        <w:rPr>
          <w:b/>
        </w:rPr>
        <w:t xml:space="preserve"> (</w:t>
      </w:r>
      <w:r w:rsidR="003D4CA8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6FBCECE" w14:textId="7539987D" w:rsidR="003D4CA8" w:rsidRDefault="003D4CA8" w:rsidP="00F24EDE"/>
    <w:p w14:paraId="3D9BE394" w14:textId="16B28708" w:rsidR="003D4CA8" w:rsidRPr="005659D1" w:rsidRDefault="005659D1" w:rsidP="003D4CA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5659D1">
        <w:rPr>
          <w:i/>
          <w:iCs/>
        </w:rPr>
        <w:t>lollygagged</w:t>
      </w:r>
      <w:r>
        <w:t xml:space="preserve"> with *** friends in the hall and was late for class.</w:t>
      </w:r>
    </w:p>
    <w:p w14:paraId="59F2F1C1" w14:textId="6DB2C557" w:rsidR="005659D1" w:rsidRPr="005659D1" w:rsidRDefault="005659D1" w:rsidP="003D4CA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who manages a restaurant, wished servers would </w:t>
      </w:r>
      <w:r w:rsidRPr="005659D1">
        <w:rPr>
          <w:i/>
          <w:iCs/>
        </w:rPr>
        <w:t>lollygag</w:t>
      </w:r>
      <w:r>
        <w:rPr>
          <w:i/>
          <w:iCs/>
        </w:rPr>
        <w:t xml:space="preserve"> </w:t>
      </w:r>
      <w:r>
        <w:t>less and work more.</w:t>
      </w:r>
    </w:p>
    <w:p w14:paraId="7E498EE4" w14:textId="532CF312" w:rsidR="005659D1" w:rsidRPr="005659D1" w:rsidRDefault="005659D1" w:rsidP="003D4CA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and *** </w:t>
      </w:r>
      <w:r w:rsidRPr="005659D1">
        <w:rPr>
          <w:i/>
          <w:iCs/>
        </w:rPr>
        <w:t>lollygagged</w:t>
      </w:r>
      <w:r>
        <w:rPr>
          <w:i/>
          <w:iCs/>
        </w:rPr>
        <w:t xml:space="preserve"> </w:t>
      </w:r>
      <w:r>
        <w:t>in the park all afternoon and never made it to the movie they planned to see.</w:t>
      </w:r>
    </w:p>
    <w:p w14:paraId="7E75DFAA" w14:textId="056425C1" w:rsidR="005659D1" w:rsidRPr="005659D1" w:rsidRDefault="005659D1" w:rsidP="003D4CA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the soccer player </w:t>
      </w:r>
      <w:r w:rsidRPr="005659D1">
        <w:rPr>
          <w:i/>
          <w:iCs/>
        </w:rPr>
        <w:t>lollygag</w:t>
      </w:r>
      <w:r>
        <w:rPr>
          <w:i/>
          <w:iCs/>
        </w:rPr>
        <w:t xml:space="preserve">s </w:t>
      </w:r>
      <w:r>
        <w:t>during practice, she risks being kicked off her team.</w:t>
      </w:r>
    </w:p>
    <w:p w14:paraId="6E0907F8" w14:textId="3795CD00" w:rsidR="005659D1" w:rsidRPr="003D4CA8" w:rsidRDefault="005659D1" w:rsidP="003D4CA8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works hard and doesn’t often </w:t>
      </w:r>
      <w:r w:rsidRPr="005659D1">
        <w:rPr>
          <w:i/>
          <w:iCs/>
        </w:rPr>
        <w:t>lollyga</w:t>
      </w:r>
      <w:r>
        <w:rPr>
          <w:i/>
          <w:iCs/>
        </w:rPr>
        <w:t>g</w:t>
      </w:r>
      <w:r>
        <w:t>, which is why *** boss respect ***.</w:t>
      </w:r>
    </w:p>
    <w:p w14:paraId="0C55291E" w14:textId="77777777" w:rsidR="00F24EDE" w:rsidRDefault="00F24EDE" w:rsidP="00F24EDE"/>
    <w:p w14:paraId="3A17296F" w14:textId="6C8FAAA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D4CA8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3D4CA8">
        <w:rPr>
          <w:b/>
          <w:i/>
          <w:u w:val="single"/>
        </w:rPr>
        <w:t>lollygag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8065E1"/>
    <w:multiLevelType w:val="hybridMultilevel"/>
    <w:tmpl w:val="CADAC8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3D4CA8"/>
    <w:rsid w:val="00410E3E"/>
    <w:rsid w:val="005659D1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C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6</TotalTime>
  <Pages>1</Pages>
  <Words>133</Words>
  <Characters>762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2021-08-29T12:22:00Z</dcterms:modified>
</cp:coreProperties>
</file>