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D95CC2" w14:textId="77777777" w:rsidR="00022302" w:rsidRPr="00A62293" w:rsidRDefault="00022302" w:rsidP="00022302">
      <w:pPr>
        <w:jc w:val="center"/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  <w:b/>
        </w:rPr>
        <w:t>Daily Salutations</w:t>
      </w:r>
    </w:p>
    <w:p w14:paraId="71C83E8A" w14:textId="77777777" w:rsidR="00022302" w:rsidRPr="00A62293" w:rsidRDefault="00022302" w:rsidP="00022302">
      <w:pPr>
        <w:jc w:val="center"/>
        <w:rPr>
          <w:rFonts w:ascii="Times New Roman" w:hAnsi="Times New Roman" w:cs="Times New Roman"/>
          <w:b/>
          <w:u w:val="single"/>
        </w:rPr>
      </w:pPr>
    </w:p>
    <w:p w14:paraId="2A141996" w14:textId="77777777" w:rsidR="00022302" w:rsidRPr="00A62293" w:rsidRDefault="00022302" w:rsidP="0002230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  <w:b/>
        </w:rPr>
        <w:t>Medical and Allied Professions</w:t>
      </w:r>
    </w:p>
    <w:p w14:paraId="6026673B" w14:textId="77777777" w:rsidR="00022302" w:rsidRPr="00A62293" w:rsidRDefault="00022302" w:rsidP="0002230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Oncologists</w:t>
      </w:r>
    </w:p>
    <w:p w14:paraId="3C53372C" w14:textId="77777777" w:rsidR="00022302" w:rsidRPr="00A62293" w:rsidRDefault="00022302" w:rsidP="0002230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Pediatricians</w:t>
      </w:r>
    </w:p>
    <w:p w14:paraId="5F786CAC" w14:textId="77777777" w:rsidR="00022302" w:rsidRPr="00A62293" w:rsidRDefault="00022302" w:rsidP="0002230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Psychologists</w:t>
      </w:r>
    </w:p>
    <w:p w14:paraId="29EDEC96" w14:textId="77777777" w:rsidR="00022302" w:rsidRPr="00A62293" w:rsidRDefault="00022302" w:rsidP="0002230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Doctors</w:t>
      </w:r>
    </w:p>
    <w:p w14:paraId="2799F1C3" w14:textId="77777777" w:rsidR="00022302" w:rsidRPr="00A62293" w:rsidRDefault="00022302" w:rsidP="0002230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Endocrinologists</w:t>
      </w:r>
    </w:p>
    <w:p w14:paraId="57DC9351" w14:textId="77777777" w:rsidR="00022302" w:rsidRPr="00A62293" w:rsidRDefault="00022302" w:rsidP="0002230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Cardiologists</w:t>
      </w:r>
    </w:p>
    <w:p w14:paraId="440C5D39" w14:textId="77777777" w:rsidR="00022302" w:rsidRPr="00A62293" w:rsidRDefault="00022302" w:rsidP="0002230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Surgeons</w:t>
      </w:r>
    </w:p>
    <w:p w14:paraId="29612289" w14:textId="77777777" w:rsidR="00022302" w:rsidRPr="00A62293" w:rsidRDefault="00022302" w:rsidP="0002230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Epidemiologists</w:t>
      </w:r>
    </w:p>
    <w:p w14:paraId="6AF15460" w14:textId="2023ECC3" w:rsidR="009E1ACA" w:rsidRPr="00A62293" w:rsidRDefault="009E1ACA" w:rsidP="0002230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Pediatricians</w:t>
      </w:r>
    </w:p>
    <w:p w14:paraId="473EE641" w14:textId="1D3EC0F8" w:rsidR="009E1ACA" w:rsidRPr="00A62293" w:rsidRDefault="009E1ACA" w:rsidP="0002230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Hematologists</w:t>
      </w:r>
    </w:p>
    <w:p w14:paraId="0E76988C" w14:textId="77777777" w:rsidR="00022302" w:rsidRPr="00A62293" w:rsidRDefault="00022302" w:rsidP="0002230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Histologists</w:t>
      </w:r>
    </w:p>
    <w:p w14:paraId="76C6DDDD" w14:textId="77777777" w:rsidR="00022302" w:rsidRPr="00A62293" w:rsidRDefault="00022302" w:rsidP="0002230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Nurse-Practitioners</w:t>
      </w:r>
    </w:p>
    <w:p w14:paraId="0A0166F9" w14:textId="68EC7032" w:rsidR="00134162" w:rsidRPr="00A62293" w:rsidRDefault="00134162" w:rsidP="0002230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Histologists</w:t>
      </w:r>
    </w:p>
    <w:p w14:paraId="51992E11" w14:textId="2CAD52B4" w:rsidR="00134162" w:rsidRPr="00A62293" w:rsidRDefault="00134162" w:rsidP="0002230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Investigators</w:t>
      </w:r>
    </w:p>
    <w:p w14:paraId="6620E941" w14:textId="17A156D4" w:rsidR="00134162" w:rsidRPr="00A62293" w:rsidRDefault="00134162" w:rsidP="0002230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Psychiatrists</w:t>
      </w:r>
    </w:p>
    <w:p w14:paraId="1204F607" w14:textId="635F1A32" w:rsidR="00134162" w:rsidRPr="00A62293" w:rsidRDefault="00134162" w:rsidP="0002230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Dentists</w:t>
      </w:r>
    </w:p>
    <w:p w14:paraId="527CDE15" w14:textId="6F24EBF5" w:rsidR="00134162" w:rsidRPr="00A62293" w:rsidRDefault="00134162" w:rsidP="0002230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Orthodontists</w:t>
      </w:r>
    </w:p>
    <w:p w14:paraId="0634D040" w14:textId="7AC32432" w:rsidR="00CF1995" w:rsidRPr="00A62293" w:rsidRDefault="00CF1995" w:rsidP="0002230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Social Workers</w:t>
      </w:r>
    </w:p>
    <w:p w14:paraId="367F0B0A" w14:textId="42D75613" w:rsidR="00CF1995" w:rsidRPr="00A62293" w:rsidRDefault="00CF1995" w:rsidP="00022302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Nurses</w:t>
      </w:r>
    </w:p>
    <w:p w14:paraId="463A7187" w14:textId="77777777" w:rsidR="00022302" w:rsidRPr="00A62293" w:rsidRDefault="00022302" w:rsidP="00022302">
      <w:pPr>
        <w:rPr>
          <w:rFonts w:ascii="Times New Roman" w:hAnsi="Times New Roman" w:cs="Times New Roman"/>
          <w:b/>
        </w:rPr>
      </w:pPr>
    </w:p>
    <w:p w14:paraId="4B2226D4" w14:textId="77777777" w:rsidR="00022302" w:rsidRPr="00A62293" w:rsidRDefault="00022302" w:rsidP="00022302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  <w:b/>
        </w:rPr>
        <w:t>Writers and Writerly Professions</w:t>
      </w:r>
    </w:p>
    <w:p w14:paraId="7838643C" w14:textId="77777777" w:rsidR="00022302" w:rsidRPr="00A62293" w:rsidRDefault="00022302" w:rsidP="00022302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A62293">
        <w:rPr>
          <w:rFonts w:ascii="Times New Roman" w:hAnsi="Times New Roman" w:cs="Times New Roman"/>
        </w:rPr>
        <w:t>Journalists</w:t>
      </w:r>
    </w:p>
    <w:p w14:paraId="1FBBDFE5" w14:textId="77777777" w:rsidR="009E1ACA" w:rsidRPr="00A62293" w:rsidRDefault="009E1ACA" w:rsidP="009E1ACA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Belles-</w:t>
      </w:r>
      <w:proofErr w:type="spellStart"/>
      <w:r w:rsidRPr="00A62293">
        <w:rPr>
          <w:rFonts w:ascii="Times New Roman" w:hAnsi="Times New Roman" w:cs="Times New Roman"/>
        </w:rPr>
        <w:t>Lettrists</w:t>
      </w:r>
      <w:proofErr w:type="spellEnd"/>
    </w:p>
    <w:p w14:paraId="77762014" w14:textId="77777777" w:rsidR="009E1ACA" w:rsidRPr="00A62293" w:rsidRDefault="009E1ACA" w:rsidP="009E1ACA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Poets</w:t>
      </w:r>
    </w:p>
    <w:p w14:paraId="31F68708" w14:textId="77777777" w:rsidR="009E1ACA" w:rsidRPr="00A62293" w:rsidRDefault="009E1ACA" w:rsidP="009E1ACA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Raconteurs</w:t>
      </w:r>
    </w:p>
    <w:p w14:paraId="7708116E" w14:textId="77777777" w:rsidR="009E1ACA" w:rsidRPr="00A62293" w:rsidRDefault="009E1ACA" w:rsidP="009E1ACA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Editors</w:t>
      </w:r>
    </w:p>
    <w:p w14:paraId="5B53AE3A" w14:textId="77777777" w:rsidR="00DC4842" w:rsidRPr="00A62293" w:rsidRDefault="00DC4842" w:rsidP="00DC4842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Essayists</w:t>
      </w:r>
    </w:p>
    <w:p w14:paraId="74F0020F" w14:textId="77777777" w:rsidR="00DC4842" w:rsidRPr="00A62293" w:rsidRDefault="00DC4842" w:rsidP="00DC4842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Proofreaders</w:t>
      </w:r>
    </w:p>
    <w:p w14:paraId="3400A150" w14:textId="77777777" w:rsidR="00DC4842" w:rsidRPr="00A62293" w:rsidRDefault="00DC4842" w:rsidP="00DC4842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Nobel Laureates</w:t>
      </w:r>
    </w:p>
    <w:p w14:paraId="0D51B6B9" w14:textId="77777777" w:rsidR="00DC4842" w:rsidRPr="00A62293" w:rsidRDefault="00DC4842" w:rsidP="00DC4842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Pulitzer Prizewinners</w:t>
      </w:r>
    </w:p>
    <w:p w14:paraId="0BF106EA" w14:textId="77777777" w:rsidR="00DC4842" w:rsidRPr="00A62293" w:rsidRDefault="00DC4842" w:rsidP="00DC4842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Scribes</w:t>
      </w:r>
    </w:p>
    <w:p w14:paraId="5CA802F4" w14:textId="77777777" w:rsidR="00DC4842" w:rsidRPr="00A62293" w:rsidRDefault="00DC4842" w:rsidP="00DC4842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Biographers</w:t>
      </w:r>
    </w:p>
    <w:p w14:paraId="19F8AB6F" w14:textId="77777777" w:rsidR="00DC4842" w:rsidRPr="00A62293" w:rsidRDefault="00DC4842" w:rsidP="00DC4842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Copyeditors</w:t>
      </w:r>
    </w:p>
    <w:p w14:paraId="623EA7FE" w14:textId="77777777" w:rsidR="00DC4842" w:rsidRPr="00A62293" w:rsidRDefault="00DC4842" w:rsidP="00DC4842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Grammarians</w:t>
      </w:r>
    </w:p>
    <w:p w14:paraId="0A82F74B" w14:textId="77777777" w:rsidR="00DC4842" w:rsidRPr="00A62293" w:rsidRDefault="00DC4842" w:rsidP="00DC4842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Translators</w:t>
      </w:r>
    </w:p>
    <w:p w14:paraId="3D390C65" w14:textId="77777777" w:rsidR="00DC4842" w:rsidRPr="00A62293" w:rsidRDefault="00DC4842" w:rsidP="00DC4842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Exegetes</w:t>
      </w:r>
    </w:p>
    <w:p w14:paraId="3C748C72" w14:textId="77777777" w:rsidR="00DC4842" w:rsidRPr="00A62293" w:rsidRDefault="00DC4842" w:rsidP="00DC4842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Critics</w:t>
      </w:r>
    </w:p>
    <w:p w14:paraId="0B7DB28E" w14:textId="5E3CBFDD" w:rsidR="009E1ACA" w:rsidRPr="00A62293" w:rsidRDefault="00DC4842" w:rsidP="00022302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A62293">
        <w:rPr>
          <w:rFonts w:ascii="Times New Roman" w:hAnsi="Times New Roman" w:cs="Times New Roman"/>
        </w:rPr>
        <w:t>Fact Checkers</w:t>
      </w:r>
    </w:p>
    <w:p w14:paraId="5D0FDD23" w14:textId="365D78D2" w:rsidR="00C44D2C" w:rsidRPr="00A62293" w:rsidRDefault="00C44D2C" w:rsidP="00022302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A62293">
        <w:rPr>
          <w:rFonts w:ascii="Times New Roman" w:hAnsi="Times New Roman" w:cs="Times New Roman"/>
        </w:rPr>
        <w:t>Annotators</w:t>
      </w:r>
    </w:p>
    <w:p w14:paraId="430234B2" w14:textId="46AC6808" w:rsidR="00C44D2C" w:rsidRPr="00A62293" w:rsidRDefault="00C44D2C" w:rsidP="00022302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A62293">
        <w:rPr>
          <w:rFonts w:ascii="Times New Roman" w:hAnsi="Times New Roman" w:cs="Times New Roman"/>
        </w:rPr>
        <w:t>Columnists</w:t>
      </w:r>
    </w:p>
    <w:p w14:paraId="7FD565D5" w14:textId="38B0AA85" w:rsidR="00C44D2C" w:rsidRPr="00A62293" w:rsidRDefault="00C44D2C" w:rsidP="00022302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A62293">
        <w:rPr>
          <w:rFonts w:ascii="Times New Roman" w:hAnsi="Times New Roman" w:cs="Times New Roman"/>
        </w:rPr>
        <w:t>Editorialists</w:t>
      </w:r>
    </w:p>
    <w:p w14:paraId="6F0DCAE9" w14:textId="7F2E426E" w:rsidR="00C44D2C" w:rsidRPr="00A62293" w:rsidRDefault="00C44D2C" w:rsidP="00022302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A62293">
        <w:rPr>
          <w:rFonts w:ascii="Times New Roman" w:hAnsi="Times New Roman" w:cs="Times New Roman"/>
        </w:rPr>
        <w:t>Rhetoricians</w:t>
      </w:r>
    </w:p>
    <w:p w14:paraId="59255979" w14:textId="08E65CCA" w:rsidR="00C44D2C" w:rsidRPr="00A62293" w:rsidRDefault="00C44D2C" w:rsidP="00022302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A62293">
        <w:rPr>
          <w:rFonts w:ascii="Times New Roman" w:hAnsi="Times New Roman" w:cs="Times New Roman"/>
        </w:rPr>
        <w:t>Ink-Stained Wretches</w:t>
      </w:r>
    </w:p>
    <w:p w14:paraId="150F6860" w14:textId="1D7AF8BF" w:rsidR="00D97FBF" w:rsidRPr="00A62293" w:rsidRDefault="00D97FBF" w:rsidP="00022302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A62293">
        <w:rPr>
          <w:rFonts w:ascii="Times New Roman" w:hAnsi="Times New Roman" w:cs="Times New Roman"/>
        </w:rPr>
        <w:t>Modernists</w:t>
      </w:r>
    </w:p>
    <w:p w14:paraId="11A58B3C" w14:textId="47EAE788" w:rsidR="00D97FBF" w:rsidRPr="00A62293" w:rsidRDefault="00D97FBF" w:rsidP="00022302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A62293">
        <w:rPr>
          <w:rFonts w:ascii="Times New Roman" w:hAnsi="Times New Roman" w:cs="Times New Roman"/>
        </w:rPr>
        <w:t>Postmodernists</w:t>
      </w:r>
    </w:p>
    <w:p w14:paraId="23DC68C5" w14:textId="59AC2621" w:rsidR="00D97FBF" w:rsidRPr="00A62293" w:rsidRDefault="00D97FBF" w:rsidP="00022302">
      <w:pPr>
        <w:pStyle w:val="ListParagraph"/>
        <w:numPr>
          <w:ilvl w:val="0"/>
          <w:numId w:val="7"/>
        </w:numPr>
        <w:rPr>
          <w:rFonts w:ascii="Times New Roman" w:hAnsi="Times New Roman" w:cs="Times New Roman"/>
        </w:rPr>
      </w:pPr>
      <w:r w:rsidRPr="00A62293">
        <w:rPr>
          <w:rFonts w:ascii="Times New Roman" w:hAnsi="Times New Roman" w:cs="Times New Roman"/>
        </w:rPr>
        <w:t>Humorists</w:t>
      </w:r>
    </w:p>
    <w:p w14:paraId="0A0D0569" w14:textId="6006389C" w:rsidR="00D97FBF" w:rsidRPr="00A62293" w:rsidRDefault="00D97FBF" w:rsidP="00A62293">
      <w:pPr>
        <w:pStyle w:val="ListParagraph"/>
        <w:numPr>
          <w:ilvl w:val="0"/>
          <w:numId w:val="7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Lingu</w:t>
      </w:r>
      <w:r w:rsidR="00A62293">
        <w:rPr>
          <w:rFonts w:ascii="Times New Roman" w:hAnsi="Times New Roman" w:cs="Times New Roman"/>
        </w:rPr>
        <w:t>ists</w:t>
      </w:r>
    </w:p>
    <w:p w14:paraId="69B6B0A1" w14:textId="77777777" w:rsidR="00A62293" w:rsidRPr="00A62293" w:rsidRDefault="00A62293" w:rsidP="00A62293">
      <w:pPr>
        <w:rPr>
          <w:rFonts w:ascii="Times New Roman" w:hAnsi="Times New Roman" w:cs="Times New Roman"/>
          <w:b/>
        </w:rPr>
      </w:pPr>
    </w:p>
    <w:p w14:paraId="0CD8FB10" w14:textId="77777777" w:rsidR="00A62293" w:rsidRPr="00A62293" w:rsidRDefault="00A62293" w:rsidP="00A62293">
      <w:pPr>
        <w:rPr>
          <w:rFonts w:ascii="Times New Roman" w:hAnsi="Times New Roman" w:cs="Times New Roman"/>
          <w:b/>
        </w:rPr>
      </w:pPr>
    </w:p>
    <w:p w14:paraId="3CC6732F" w14:textId="77777777" w:rsidR="003813CC" w:rsidRPr="00A62293" w:rsidRDefault="003813CC" w:rsidP="003813CC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  <w:b/>
        </w:rPr>
        <w:lastRenderedPageBreak/>
        <w:t>Academic Disciplines and Specialties</w:t>
      </w:r>
    </w:p>
    <w:p w14:paraId="61FCAB83" w14:textId="59066606" w:rsidR="003813CC" w:rsidRPr="00A62293" w:rsidRDefault="003813CC" w:rsidP="003813CC">
      <w:pPr>
        <w:pStyle w:val="ListParagraph"/>
        <w:numPr>
          <w:ilvl w:val="0"/>
          <w:numId w:val="9"/>
        </w:numPr>
        <w:rPr>
          <w:rFonts w:ascii="Times New Roman" w:hAnsi="Times New Roman" w:cs="Times New Roman"/>
        </w:rPr>
      </w:pPr>
      <w:r w:rsidRPr="00A62293">
        <w:rPr>
          <w:rFonts w:ascii="Times New Roman" w:hAnsi="Times New Roman" w:cs="Times New Roman"/>
        </w:rPr>
        <w:t>Sociologists</w:t>
      </w:r>
    </w:p>
    <w:p w14:paraId="42062C34" w14:textId="77777777" w:rsidR="004E5E43" w:rsidRPr="00A62293" w:rsidRDefault="004E5E43" w:rsidP="004E5E43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Researchers</w:t>
      </w:r>
    </w:p>
    <w:p w14:paraId="38B455DE" w14:textId="77777777" w:rsidR="004E5E43" w:rsidRPr="00A62293" w:rsidRDefault="004E5E43" w:rsidP="004E5E43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Scholars</w:t>
      </w:r>
    </w:p>
    <w:p w14:paraId="22D3984D" w14:textId="77777777" w:rsidR="00DF63BD" w:rsidRPr="00A62293" w:rsidRDefault="00DF63BD" w:rsidP="00DF63BD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Department Chairs</w:t>
      </w:r>
    </w:p>
    <w:p w14:paraId="063D0CF5" w14:textId="77777777" w:rsidR="00DF63BD" w:rsidRPr="00A62293" w:rsidRDefault="00DF63BD" w:rsidP="00DF63BD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Experts</w:t>
      </w:r>
    </w:p>
    <w:p w14:paraId="3E8D835D" w14:textId="77777777" w:rsidR="00DF63BD" w:rsidRPr="00A62293" w:rsidRDefault="00DF63BD" w:rsidP="00DF63BD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Professors</w:t>
      </w:r>
    </w:p>
    <w:p w14:paraId="6DDE9020" w14:textId="77777777" w:rsidR="00DF63BD" w:rsidRPr="00A62293" w:rsidRDefault="00DF63BD" w:rsidP="00DF63BD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Scientists</w:t>
      </w:r>
    </w:p>
    <w:p w14:paraId="147917F2" w14:textId="77777777" w:rsidR="00DF63BD" w:rsidRPr="00A62293" w:rsidRDefault="00DF63BD" w:rsidP="00DF63BD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Mathematicians</w:t>
      </w:r>
    </w:p>
    <w:p w14:paraId="61C041F5" w14:textId="77777777" w:rsidR="00DF63BD" w:rsidRPr="00A62293" w:rsidRDefault="00DF63BD" w:rsidP="00DF63BD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Geographers</w:t>
      </w:r>
    </w:p>
    <w:p w14:paraId="5E24C887" w14:textId="77777777" w:rsidR="00175A59" w:rsidRPr="00A62293" w:rsidRDefault="00175A59" w:rsidP="00175A59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Cartographers</w:t>
      </w:r>
    </w:p>
    <w:p w14:paraId="0B6D74BE" w14:textId="387A5573" w:rsidR="00857B4D" w:rsidRPr="00A62293" w:rsidRDefault="00D97FBF" w:rsidP="00857B4D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Americanist</w:t>
      </w:r>
    </w:p>
    <w:p w14:paraId="5D6F1C51" w14:textId="77777777" w:rsidR="00DE58FE" w:rsidRPr="00A62293" w:rsidRDefault="00DE58FE" w:rsidP="00DE58FE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Medievalists</w:t>
      </w:r>
    </w:p>
    <w:p w14:paraId="74A41934" w14:textId="77777777" w:rsidR="00DE58FE" w:rsidRPr="00A62293" w:rsidRDefault="00DE58FE" w:rsidP="00DE58FE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Africanists</w:t>
      </w:r>
    </w:p>
    <w:p w14:paraId="67F90277" w14:textId="77777777" w:rsidR="00DE58FE" w:rsidRPr="00A62293" w:rsidRDefault="00DE58FE" w:rsidP="00DE58FE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Ethicists</w:t>
      </w:r>
    </w:p>
    <w:p w14:paraId="7B763A56" w14:textId="77777777" w:rsidR="00DE58FE" w:rsidRPr="00A62293" w:rsidRDefault="00DE58FE" w:rsidP="00DE58FE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Logicians</w:t>
      </w:r>
    </w:p>
    <w:p w14:paraId="44265232" w14:textId="77777777" w:rsidR="00DE58FE" w:rsidRPr="00A62293" w:rsidRDefault="00DE58FE" w:rsidP="00DE58FE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Intellectuals</w:t>
      </w:r>
    </w:p>
    <w:p w14:paraId="70C5562C" w14:textId="77777777" w:rsidR="00DE58FE" w:rsidRPr="00A62293" w:rsidRDefault="00DE58FE" w:rsidP="00DE58FE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Mythologists</w:t>
      </w:r>
    </w:p>
    <w:p w14:paraId="47C36045" w14:textId="3A0B1801" w:rsidR="00DE58FE" w:rsidRPr="00A62293" w:rsidRDefault="006E4D47" w:rsidP="00E4096D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Aristotelians</w:t>
      </w:r>
    </w:p>
    <w:p w14:paraId="2AF5FD81" w14:textId="056FB4C5" w:rsidR="006E4D47" w:rsidRPr="00A62293" w:rsidRDefault="006E4D47" w:rsidP="00E4096D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Platonists</w:t>
      </w:r>
    </w:p>
    <w:p w14:paraId="56A4A58B" w14:textId="07019972" w:rsidR="006E4D47" w:rsidRPr="00A62293" w:rsidRDefault="006E4D47" w:rsidP="00E4096D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Aestheticians</w:t>
      </w:r>
    </w:p>
    <w:p w14:paraId="30FA2246" w14:textId="7C450541" w:rsidR="006E4D47" w:rsidRPr="00A62293" w:rsidRDefault="006E4D47" w:rsidP="00E4096D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Polyglots</w:t>
      </w:r>
    </w:p>
    <w:p w14:paraId="63685EDD" w14:textId="1655C31E" w:rsidR="006E4D47" w:rsidRPr="00A62293" w:rsidRDefault="006E4D47" w:rsidP="00E4096D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Autodidacts</w:t>
      </w:r>
    </w:p>
    <w:p w14:paraId="7EE79BED" w14:textId="5843D4D1" w:rsidR="006E4D47" w:rsidRPr="00A62293" w:rsidRDefault="006E4D47" w:rsidP="00E4096D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Egyptologists</w:t>
      </w:r>
    </w:p>
    <w:p w14:paraId="732B1EA7" w14:textId="182623CE" w:rsidR="006E4D47" w:rsidRPr="00A62293" w:rsidRDefault="006E4D47" w:rsidP="00E4096D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proofErr w:type="spellStart"/>
      <w:r w:rsidRPr="00A62293">
        <w:rPr>
          <w:rFonts w:ascii="Times New Roman" w:hAnsi="Times New Roman" w:cs="Times New Roman"/>
        </w:rPr>
        <w:t>Archaelologists</w:t>
      </w:r>
      <w:proofErr w:type="spellEnd"/>
    </w:p>
    <w:p w14:paraId="3D484259" w14:textId="0A3856A7" w:rsidR="006E4D47" w:rsidRPr="00A62293" w:rsidRDefault="006E4D47" w:rsidP="00E4096D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Paleontologists</w:t>
      </w:r>
    </w:p>
    <w:p w14:paraId="0B9D18B2" w14:textId="24C9197E" w:rsidR="006E4D47" w:rsidRPr="00A62293" w:rsidRDefault="006E4D47" w:rsidP="00E4096D">
      <w:pPr>
        <w:pStyle w:val="ListParagraph"/>
        <w:numPr>
          <w:ilvl w:val="0"/>
          <w:numId w:val="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Philosophers</w:t>
      </w:r>
    </w:p>
    <w:p w14:paraId="375C38D1" w14:textId="749BF68C" w:rsidR="00DE58FE" w:rsidRPr="00A62293" w:rsidRDefault="00DE58FE" w:rsidP="00DE58FE">
      <w:pPr>
        <w:rPr>
          <w:rFonts w:ascii="Times New Roman" w:hAnsi="Times New Roman" w:cs="Times New Roman"/>
        </w:rPr>
      </w:pPr>
    </w:p>
    <w:p w14:paraId="5BEC1710" w14:textId="261B2DA3" w:rsidR="00DE58FE" w:rsidRPr="00A62293" w:rsidRDefault="00DE58FE" w:rsidP="00DE58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  <w:b/>
        </w:rPr>
        <w:t>Legal Profession</w:t>
      </w:r>
    </w:p>
    <w:p w14:paraId="5017431D" w14:textId="0C3B7A20" w:rsidR="00DE58FE" w:rsidRPr="00A62293" w:rsidRDefault="00DE58FE" w:rsidP="00DE58FE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 w:rsidRPr="00A62293">
        <w:rPr>
          <w:rFonts w:ascii="Times New Roman" w:hAnsi="Times New Roman" w:cs="Times New Roman"/>
        </w:rPr>
        <w:t>Attorneys-at-Law</w:t>
      </w:r>
    </w:p>
    <w:p w14:paraId="776AFF71" w14:textId="68AFD99E" w:rsidR="00DE58FE" w:rsidRPr="00A62293" w:rsidRDefault="00DE58FE" w:rsidP="00DE58FE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 w:rsidRPr="00A62293">
        <w:rPr>
          <w:rFonts w:ascii="Times New Roman" w:hAnsi="Times New Roman" w:cs="Times New Roman"/>
        </w:rPr>
        <w:t>Attorneys-General</w:t>
      </w:r>
    </w:p>
    <w:p w14:paraId="5ED6921A" w14:textId="51E1A85B" w:rsidR="00DE58FE" w:rsidRPr="00A62293" w:rsidRDefault="00DE58FE" w:rsidP="00DE58FE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 w:rsidRPr="00A62293">
        <w:rPr>
          <w:rFonts w:ascii="Times New Roman" w:hAnsi="Times New Roman" w:cs="Times New Roman"/>
        </w:rPr>
        <w:t>Judges</w:t>
      </w:r>
    </w:p>
    <w:p w14:paraId="3D3C6B00" w14:textId="1C6B68BD" w:rsidR="00DE58FE" w:rsidRPr="00A62293" w:rsidRDefault="00DE58FE" w:rsidP="00DE58FE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 w:rsidRPr="00A62293">
        <w:rPr>
          <w:rFonts w:ascii="Times New Roman" w:hAnsi="Times New Roman" w:cs="Times New Roman"/>
        </w:rPr>
        <w:t>Paralegals</w:t>
      </w:r>
    </w:p>
    <w:p w14:paraId="59047E3A" w14:textId="4721A20C" w:rsidR="00DE58FE" w:rsidRPr="00A62293" w:rsidRDefault="00DE58FE" w:rsidP="00DE58FE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 w:rsidRPr="00A62293">
        <w:rPr>
          <w:rFonts w:ascii="Times New Roman" w:hAnsi="Times New Roman" w:cs="Times New Roman"/>
        </w:rPr>
        <w:t>Jurors</w:t>
      </w:r>
    </w:p>
    <w:p w14:paraId="5F9DE330" w14:textId="26EAA343" w:rsidR="00DE58FE" w:rsidRPr="00A62293" w:rsidRDefault="00DE58FE" w:rsidP="00DE58FE">
      <w:pPr>
        <w:pStyle w:val="ListParagraph"/>
        <w:numPr>
          <w:ilvl w:val="0"/>
          <w:numId w:val="13"/>
        </w:numPr>
        <w:rPr>
          <w:rFonts w:ascii="Times New Roman" w:hAnsi="Times New Roman" w:cs="Times New Roman"/>
        </w:rPr>
      </w:pPr>
      <w:r w:rsidRPr="00A62293">
        <w:rPr>
          <w:rFonts w:ascii="Times New Roman" w:hAnsi="Times New Roman" w:cs="Times New Roman"/>
        </w:rPr>
        <w:t>Prosecutors</w:t>
      </w:r>
    </w:p>
    <w:p w14:paraId="7BD438A0" w14:textId="78B69328" w:rsidR="00DE58FE" w:rsidRPr="00A62293" w:rsidRDefault="00DE58FE" w:rsidP="008B249D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District Attorneys</w:t>
      </w:r>
    </w:p>
    <w:p w14:paraId="69288BF0" w14:textId="188C5E70" w:rsidR="00D97FBF" w:rsidRPr="00A62293" w:rsidRDefault="00D97FBF" w:rsidP="00D97FBF">
      <w:pPr>
        <w:pStyle w:val="ListParagraph"/>
        <w:numPr>
          <w:ilvl w:val="0"/>
          <w:numId w:val="13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Jurists</w:t>
      </w:r>
    </w:p>
    <w:p w14:paraId="178D47C4" w14:textId="77777777" w:rsidR="00DE58FE" w:rsidRPr="00A62293" w:rsidRDefault="00DE58FE" w:rsidP="00DE58FE">
      <w:pPr>
        <w:rPr>
          <w:rFonts w:ascii="Times New Roman" w:hAnsi="Times New Roman" w:cs="Times New Roman"/>
          <w:b/>
        </w:rPr>
      </w:pPr>
    </w:p>
    <w:p w14:paraId="246732F9" w14:textId="0D1170B3" w:rsidR="00DE58FE" w:rsidRPr="00A62293" w:rsidRDefault="00DE58FE" w:rsidP="00DE58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  <w:b/>
        </w:rPr>
        <w:t>Science and Technology Professions</w:t>
      </w:r>
    </w:p>
    <w:p w14:paraId="1C4849CC" w14:textId="1C6949E2" w:rsidR="00DE58FE" w:rsidRPr="00A62293" w:rsidRDefault="0068177E" w:rsidP="0068177E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Botanists</w:t>
      </w:r>
    </w:p>
    <w:p w14:paraId="1E2C1689" w14:textId="65C6D610" w:rsidR="0068177E" w:rsidRPr="00A62293" w:rsidRDefault="0068177E" w:rsidP="0068177E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Horticulturalists</w:t>
      </w:r>
    </w:p>
    <w:p w14:paraId="171F280D" w14:textId="77777777" w:rsidR="0068177E" w:rsidRPr="00A62293" w:rsidRDefault="0068177E" w:rsidP="0068177E">
      <w:pPr>
        <w:pStyle w:val="ListParagraph"/>
        <w:numPr>
          <w:ilvl w:val="0"/>
          <w:numId w:val="14"/>
        </w:numPr>
        <w:rPr>
          <w:rFonts w:ascii="Times New Roman" w:hAnsi="Times New Roman" w:cs="Times New Roman"/>
        </w:rPr>
      </w:pPr>
      <w:r w:rsidRPr="00A62293">
        <w:rPr>
          <w:rFonts w:ascii="Times New Roman" w:hAnsi="Times New Roman" w:cs="Times New Roman"/>
        </w:rPr>
        <w:t>Software Engineers</w:t>
      </w:r>
    </w:p>
    <w:p w14:paraId="0A8D2BF3" w14:textId="77777777" w:rsidR="0093371F" w:rsidRPr="00A62293" w:rsidRDefault="0093371F" w:rsidP="0093371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Astronauts</w:t>
      </w:r>
    </w:p>
    <w:p w14:paraId="5A8F24AF" w14:textId="77777777" w:rsidR="0093371F" w:rsidRPr="00A62293" w:rsidRDefault="0093371F" w:rsidP="0093371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Cosmonauts</w:t>
      </w:r>
    </w:p>
    <w:p w14:paraId="6B008931" w14:textId="77777777" w:rsidR="0093371F" w:rsidRPr="00A62293" w:rsidRDefault="0093371F" w:rsidP="0093371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Programmers</w:t>
      </w:r>
    </w:p>
    <w:p w14:paraId="147F1338" w14:textId="77777777" w:rsidR="0093371F" w:rsidRPr="00A62293" w:rsidRDefault="0093371F" w:rsidP="0093371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Coders</w:t>
      </w:r>
    </w:p>
    <w:p w14:paraId="703B2317" w14:textId="27BE1FF8" w:rsidR="00D97FBF" w:rsidRPr="00A62293" w:rsidRDefault="00D97FBF" w:rsidP="0093371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Geneticists</w:t>
      </w:r>
    </w:p>
    <w:p w14:paraId="309ED5BD" w14:textId="587A7658" w:rsidR="00D97FBF" w:rsidRPr="00A62293" w:rsidRDefault="00D97FBF" w:rsidP="0093371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Lepidopterists</w:t>
      </w:r>
    </w:p>
    <w:p w14:paraId="1B2C5F2E" w14:textId="104C3291" w:rsidR="00D97FBF" w:rsidRPr="00A62293" w:rsidRDefault="00D97FBF" w:rsidP="0093371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Agronomists</w:t>
      </w:r>
    </w:p>
    <w:p w14:paraId="1F6D4C04" w14:textId="3F09EB41" w:rsidR="00D97FBF" w:rsidRPr="00A62293" w:rsidRDefault="00D97FBF" w:rsidP="0093371F">
      <w:pPr>
        <w:pStyle w:val="ListParagraph"/>
        <w:numPr>
          <w:ilvl w:val="0"/>
          <w:numId w:val="14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Biologists</w:t>
      </w:r>
    </w:p>
    <w:p w14:paraId="7196250A" w14:textId="1E568522" w:rsidR="0093371F" w:rsidRDefault="0093371F" w:rsidP="0093371F">
      <w:pPr>
        <w:rPr>
          <w:rFonts w:ascii="Times New Roman" w:hAnsi="Times New Roman" w:cs="Times New Roman"/>
          <w:b/>
        </w:rPr>
      </w:pPr>
    </w:p>
    <w:p w14:paraId="783E2A3D" w14:textId="77777777" w:rsidR="00A62293" w:rsidRPr="00A62293" w:rsidRDefault="00A62293" w:rsidP="0093371F">
      <w:pPr>
        <w:rPr>
          <w:rFonts w:ascii="Times New Roman" w:hAnsi="Times New Roman" w:cs="Times New Roman"/>
          <w:b/>
        </w:rPr>
      </w:pPr>
    </w:p>
    <w:p w14:paraId="2206E493" w14:textId="6B5652BA" w:rsidR="00DE58FE" w:rsidRPr="00A62293" w:rsidRDefault="00DE58FE" w:rsidP="00DE58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  <w:b/>
        </w:rPr>
        <w:lastRenderedPageBreak/>
        <w:t>Artists, Musicians, and Craftspeople</w:t>
      </w:r>
    </w:p>
    <w:p w14:paraId="57F43509" w14:textId="0E68EDF7" w:rsidR="0093371F" w:rsidRPr="00A62293" w:rsidRDefault="0093371F" w:rsidP="0093371F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Auteurs</w:t>
      </w:r>
    </w:p>
    <w:p w14:paraId="7686FFFC" w14:textId="77777777" w:rsidR="0093371F" w:rsidRPr="00A62293" w:rsidRDefault="0093371F" w:rsidP="0093371F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Sculptors</w:t>
      </w:r>
    </w:p>
    <w:p w14:paraId="3A0C8C23" w14:textId="7FDF1027" w:rsidR="0093371F" w:rsidRPr="00A62293" w:rsidRDefault="0093371F" w:rsidP="0093371F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Painters</w:t>
      </w:r>
    </w:p>
    <w:p w14:paraId="416A3CAC" w14:textId="77777777" w:rsidR="0093371F" w:rsidRPr="00A62293" w:rsidRDefault="0093371F" w:rsidP="0093371F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Impresarios</w:t>
      </w:r>
    </w:p>
    <w:p w14:paraId="4060374D" w14:textId="77777777" w:rsidR="0093371F" w:rsidRPr="00A62293" w:rsidRDefault="0093371F" w:rsidP="0093371F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Musicians</w:t>
      </w:r>
    </w:p>
    <w:p w14:paraId="515C6EB5" w14:textId="6BD8EC79" w:rsidR="00D97FBF" w:rsidRPr="00A62293" w:rsidRDefault="00D97FBF" w:rsidP="0093371F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Conductors</w:t>
      </w:r>
    </w:p>
    <w:p w14:paraId="2FBD7947" w14:textId="77777777" w:rsidR="0093371F" w:rsidRPr="00A62293" w:rsidRDefault="0093371F" w:rsidP="0093371F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Rappers</w:t>
      </w:r>
    </w:p>
    <w:p w14:paraId="12B3B547" w14:textId="77777777" w:rsidR="0093371F" w:rsidRPr="00A62293" w:rsidRDefault="0093371F" w:rsidP="0093371F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Lounge Singers</w:t>
      </w:r>
    </w:p>
    <w:p w14:paraId="53D63821" w14:textId="77777777" w:rsidR="003801DB" w:rsidRPr="00A62293" w:rsidRDefault="003801DB" w:rsidP="003801DB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Comedians</w:t>
      </w:r>
    </w:p>
    <w:p w14:paraId="5AE2D475" w14:textId="77777777" w:rsidR="003801DB" w:rsidRPr="00A62293" w:rsidRDefault="003801DB" w:rsidP="003801DB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Recording Artists</w:t>
      </w:r>
    </w:p>
    <w:p w14:paraId="7A3A2260" w14:textId="77777777" w:rsidR="003801DB" w:rsidRPr="00A62293" w:rsidRDefault="003801DB" w:rsidP="003801DB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Producers</w:t>
      </w:r>
    </w:p>
    <w:p w14:paraId="41F2A25D" w14:textId="77777777" w:rsidR="003801DB" w:rsidRPr="00A62293" w:rsidRDefault="003801DB" w:rsidP="003801DB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Animators</w:t>
      </w:r>
    </w:p>
    <w:p w14:paraId="3302379F" w14:textId="77777777" w:rsidR="003801DB" w:rsidRPr="00A62293" w:rsidRDefault="003801DB" w:rsidP="003801DB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Cartoonists</w:t>
      </w:r>
    </w:p>
    <w:p w14:paraId="707C8BDF" w14:textId="6966111E" w:rsidR="0093371F" w:rsidRPr="00A62293" w:rsidRDefault="00C201FE" w:rsidP="008066D4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Caricaturists</w:t>
      </w:r>
    </w:p>
    <w:p w14:paraId="06316138" w14:textId="2F6B6228" w:rsidR="006E4D47" w:rsidRPr="00A62293" w:rsidRDefault="006E4D47" w:rsidP="008066D4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Directors</w:t>
      </w:r>
    </w:p>
    <w:p w14:paraId="366DBD35" w14:textId="0D048D83" w:rsidR="00D97FBF" w:rsidRPr="00A62293" w:rsidRDefault="00D97FBF" w:rsidP="008066D4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Rock and Rollers</w:t>
      </w:r>
    </w:p>
    <w:p w14:paraId="02B58B5F" w14:textId="5A29F494" w:rsidR="00D97FBF" w:rsidRPr="00A62293" w:rsidRDefault="00D97FBF" w:rsidP="008066D4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Lyricists</w:t>
      </w:r>
    </w:p>
    <w:p w14:paraId="1698A95C" w14:textId="57601A11" w:rsidR="00D97FBF" w:rsidRPr="00A62293" w:rsidRDefault="00D97FBF" w:rsidP="008066D4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Composers</w:t>
      </w:r>
    </w:p>
    <w:p w14:paraId="41A13097" w14:textId="5FD1FB8D" w:rsidR="00D97FBF" w:rsidRPr="00A62293" w:rsidRDefault="00D97FBF" w:rsidP="008066D4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MCs</w:t>
      </w:r>
    </w:p>
    <w:p w14:paraId="02BFD20C" w14:textId="13E9C1BF" w:rsidR="00D97FBF" w:rsidRPr="00A62293" w:rsidRDefault="00D97FBF" w:rsidP="008066D4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Club Owners</w:t>
      </w:r>
    </w:p>
    <w:p w14:paraId="489943BC" w14:textId="3AC8515F" w:rsidR="00D97FBF" w:rsidRPr="00A62293" w:rsidRDefault="00D97FBF" w:rsidP="008066D4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Dancers</w:t>
      </w:r>
    </w:p>
    <w:p w14:paraId="632D67ED" w14:textId="30AD28E0" w:rsidR="00AF1408" w:rsidRPr="00A62293" w:rsidRDefault="00AF1408" w:rsidP="008066D4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Designers</w:t>
      </w:r>
    </w:p>
    <w:p w14:paraId="7E05E918" w14:textId="43CC481D" w:rsidR="00AF1408" w:rsidRPr="00A62293" w:rsidRDefault="00AF1408" w:rsidP="008066D4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Thespians</w:t>
      </w:r>
    </w:p>
    <w:p w14:paraId="01DFD6AE" w14:textId="1E46FB23" w:rsidR="00AF1408" w:rsidRPr="00A62293" w:rsidRDefault="00AF1408" w:rsidP="008066D4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Fans</w:t>
      </w:r>
    </w:p>
    <w:p w14:paraId="74BEA31C" w14:textId="50846CBF" w:rsidR="00AF1408" w:rsidRPr="00A62293" w:rsidRDefault="00AF1408" w:rsidP="008066D4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Agents</w:t>
      </w:r>
    </w:p>
    <w:p w14:paraId="034CB3BB" w14:textId="77206399" w:rsidR="00AF1408" w:rsidRPr="00A62293" w:rsidRDefault="00AF1408" w:rsidP="008066D4">
      <w:pPr>
        <w:pStyle w:val="ListParagraph"/>
        <w:numPr>
          <w:ilvl w:val="0"/>
          <w:numId w:val="16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Screenwriters</w:t>
      </w:r>
    </w:p>
    <w:p w14:paraId="632F7F76" w14:textId="77777777" w:rsidR="00D97FBF" w:rsidRPr="00A62293" w:rsidRDefault="00D97FBF" w:rsidP="00D97FBF">
      <w:pPr>
        <w:rPr>
          <w:rFonts w:ascii="Times New Roman" w:hAnsi="Times New Roman" w:cs="Times New Roman"/>
          <w:b/>
        </w:rPr>
      </w:pPr>
    </w:p>
    <w:p w14:paraId="0B021E70" w14:textId="44E0A720" w:rsidR="00DE58FE" w:rsidRPr="00A62293" w:rsidRDefault="00DE58FE" w:rsidP="00DE58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  <w:b/>
        </w:rPr>
        <w:t>F</w:t>
      </w:r>
      <w:r w:rsidR="00C201FE" w:rsidRPr="00A62293">
        <w:rPr>
          <w:rFonts w:ascii="Times New Roman" w:hAnsi="Times New Roman" w:cs="Times New Roman"/>
          <w:b/>
        </w:rPr>
        <w:t xml:space="preserve">inance, </w:t>
      </w:r>
      <w:r w:rsidRPr="00A62293">
        <w:rPr>
          <w:rFonts w:ascii="Times New Roman" w:hAnsi="Times New Roman" w:cs="Times New Roman"/>
          <w:b/>
        </w:rPr>
        <w:t>Banking</w:t>
      </w:r>
      <w:r w:rsidR="00C201FE" w:rsidRPr="00A62293">
        <w:rPr>
          <w:rFonts w:ascii="Times New Roman" w:hAnsi="Times New Roman" w:cs="Times New Roman"/>
          <w:b/>
        </w:rPr>
        <w:t xml:space="preserve"> and Business</w:t>
      </w:r>
    </w:p>
    <w:p w14:paraId="374C56F6" w14:textId="1569514A" w:rsidR="00C201FE" w:rsidRPr="00A62293" w:rsidRDefault="00C201FE" w:rsidP="00C201FE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Stockbrokers</w:t>
      </w:r>
    </w:p>
    <w:p w14:paraId="79AE9C4C" w14:textId="77777777" w:rsidR="00C201FE" w:rsidRPr="00A62293" w:rsidRDefault="00C201FE" w:rsidP="00C201FE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Bond Traders</w:t>
      </w:r>
    </w:p>
    <w:p w14:paraId="69D326BD" w14:textId="77777777" w:rsidR="00C201FE" w:rsidRPr="00A62293" w:rsidRDefault="00C201FE" w:rsidP="00C201FE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Financiers</w:t>
      </w:r>
    </w:p>
    <w:p w14:paraId="6AB8A38E" w14:textId="77777777" w:rsidR="00C201FE" w:rsidRPr="00A62293" w:rsidRDefault="00C201FE" w:rsidP="00C201FE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Actuaries</w:t>
      </w:r>
    </w:p>
    <w:p w14:paraId="449A8703" w14:textId="77777777" w:rsidR="00C201FE" w:rsidRPr="00A62293" w:rsidRDefault="00C201FE" w:rsidP="00C201FE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Loan Officers</w:t>
      </w:r>
    </w:p>
    <w:p w14:paraId="15CA65EF" w14:textId="77777777" w:rsidR="00C201FE" w:rsidRPr="00A62293" w:rsidRDefault="00C201FE" w:rsidP="00C201FE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Chief Information Officers</w:t>
      </w:r>
    </w:p>
    <w:p w14:paraId="16D56E17" w14:textId="77777777" w:rsidR="00C201FE" w:rsidRPr="00A62293" w:rsidRDefault="00C201FE" w:rsidP="00C201FE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Chief Executive Officers</w:t>
      </w:r>
    </w:p>
    <w:p w14:paraId="69233719" w14:textId="77777777" w:rsidR="00C201FE" w:rsidRPr="00A62293" w:rsidRDefault="00C201FE" w:rsidP="00C201FE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Chief Financial Officers</w:t>
      </w:r>
    </w:p>
    <w:p w14:paraId="726548F0" w14:textId="77777777" w:rsidR="00C201FE" w:rsidRPr="00A62293" w:rsidRDefault="00C201FE" w:rsidP="00C201FE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Chief Operating Officers</w:t>
      </w:r>
    </w:p>
    <w:p w14:paraId="0CC7B8E9" w14:textId="77777777" w:rsidR="00C201FE" w:rsidRPr="00A62293" w:rsidRDefault="00C201FE" w:rsidP="00C201FE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Managers</w:t>
      </w:r>
    </w:p>
    <w:p w14:paraId="7F66EF9B" w14:textId="77777777" w:rsidR="00C201FE" w:rsidRPr="00A62293" w:rsidRDefault="00C201FE" w:rsidP="00C201FE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Supervisors</w:t>
      </w:r>
    </w:p>
    <w:p w14:paraId="7978412D" w14:textId="289D586B" w:rsidR="00C201FE" w:rsidRPr="00A62293" w:rsidRDefault="00D97FBF" w:rsidP="00C201FE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Administrators</w:t>
      </w:r>
    </w:p>
    <w:p w14:paraId="3755B9F8" w14:textId="415CE754" w:rsidR="00D97FBF" w:rsidRPr="00A62293" w:rsidRDefault="00CF1995" w:rsidP="00C201FE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Executives</w:t>
      </w:r>
    </w:p>
    <w:p w14:paraId="24235789" w14:textId="29CE58EA" w:rsidR="00CF1995" w:rsidRPr="00A62293" w:rsidRDefault="00CF1995" w:rsidP="00C201FE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Treasurers</w:t>
      </w:r>
    </w:p>
    <w:p w14:paraId="7B49BEC6" w14:textId="5728BC2C" w:rsidR="00CF1995" w:rsidRPr="00A62293" w:rsidRDefault="00CF1995" w:rsidP="00C201FE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Associates</w:t>
      </w:r>
    </w:p>
    <w:p w14:paraId="121DB351" w14:textId="1874E52C" w:rsidR="00CF1995" w:rsidRPr="00A62293" w:rsidRDefault="00CF1995" w:rsidP="00C201FE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Advisors</w:t>
      </w:r>
    </w:p>
    <w:p w14:paraId="78570414" w14:textId="3D4461C9" w:rsidR="00CF1995" w:rsidRPr="00A62293" w:rsidRDefault="00CF1995" w:rsidP="00C201FE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Economists</w:t>
      </w:r>
    </w:p>
    <w:p w14:paraId="01B1A0CA" w14:textId="1672248D" w:rsidR="00CF1995" w:rsidRPr="00A62293" w:rsidRDefault="00CF1995" w:rsidP="00C201FE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Retailers</w:t>
      </w:r>
    </w:p>
    <w:p w14:paraId="33F0ED6C" w14:textId="3CD11B8E" w:rsidR="00CF1995" w:rsidRPr="00A62293" w:rsidRDefault="00CF1995" w:rsidP="00C201FE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Wholesalers</w:t>
      </w:r>
    </w:p>
    <w:p w14:paraId="3EFD941B" w14:textId="2127B7BD" w:rsidR="00CF1995" w:rsidRPr="00A62293" w:rsidRDefault="00CF1995" w:rsidP="00C201FE">
      <w:pPr>
        <w:pStyle w:val="ListParagraph"/>
        <w:numPr>
          <w:ilvl w:val="0"/>
          <w:numId w:val="18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Salespeople</w:t>
      </w:r>
    </w:p>
    <w:p w14:paraId="6116807E" w14:textId="03E74B8B" w:rsidR="00C201FE" w:rsidRDefault="00C201FE" w:rsidP="00C201FE">
      <w:pPr>
        <w:rPr>
          <w:rFonts w:ascii="Times New Roman" w:hAnsi="Times New Roman" w:cs="Times New Roman"/>
          <w:b/>
        </w:rPr>
      </w:pPr>
    </w:p>
    <w:p w14:paraId="5B49BDD4" w14:textId="37045FE8" w:rsidR="00A62293" w:rsidRDefault="00A62293" w:rsidP="00C201FE">
      <w:pPr>
        <w:rPr>
          <w:rFonts w:ascii="Times New Roman" w:hAnsi="Times New Roman" w:cs="Times New Roman"/>
          <w:b/>
        </w:rPr>
      </w:pPr>
    </w:p>
    <w:p w14:paraId="3DE024B8" w14:textId="77777777" w:rsidR="00A62293" w:rsidRPr="00A62293" w:rsidRDefault="00A62293" w:rsidP="00C201FE">
      <w:pPr>
        <w:rPr>
          <w:rFonts w:ascii="Times New Roman" w:hAnsi="Times New Roman" w:cs="Times New Roman"/>
          <w:b/>
        </w:rPr>
      </w:pPr>
    </w:p>
    <w:p w14:paraId="44241E87" w14:textId="4F041A58" w:rsidR="00DE58FE" w:rsidRPr="00A62293" w:rsidRDefault="00DE58FE" w:rsidP="00DE58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  <w:b/>
        </w:rPr>
        <w:lastRenderedPageBreak/>
        <w:t>Government</w:t>
      </w:r>
      <w:r w:rsidR="001A0016" w:rsidRPr="00A62293">
        <w:rPr>
          <w:rFonts w:ascii="Times New Roman" w:hAnsi="Times New Roman" w:cs="Times New Roman"/>
          <w:b/>
        </w:rPr>
        <w:t xml:space="preserve"> and Citizenry</w:t>
      </w:r>
    </w:p>
    <w:p w14:paraId="219DD19B" w14:textId="70DE1698" w:rsidR="00C201FE" w:rsidRPr="00A62293" w:rsidRDefault="001A0016" w:rsidP="001A0016">
      <w:pPr>
        <w:pStyle w:val="ListParagraph"/>
        <w:numPr>
          <w:ilvl w:val="0"/>
          <w:numId w:val="21"/>
        </w:numPr>
        <w:rPr>
          <w:rFonts w:ascii="Times New Roman" w:hAnsi="Times New Roman" w:cs="Times New Roman"/>
        </w:rPr>
      </w:pPr>
      <w:r w:rsidRPr="00A62293">
        <w:rPr>
          <w:rFonts w:ascii="Times New Roman" w:hAnsi="Times New Roman" w:cs="Times New Roman"/>
        </w:rPr>
        <w:t>Ambassadors</w:t>
      </w:r>
    </w:p>
    <w:p w14:paraId="5DC3952C" w14:textId="77777777" w:rsidR="001A0016" w:rsidRPr="00A62293" w:rsidRDefault="001A0016" w:rsidP="001A0016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Citizens</w:t>
      </w:r>
    </w:p>
    <w:p w14:paraId="5E61831E" w14:textId="0423085A" w:rsidR="001A0016" w:rsidRPr="00A62293" w:rsidRDefault="001A0016" w:rsidP="001A0016">
      <w:pPr>
        <w:pStyle w:val="ListParagraph"/>
        <w:numPr>
          <w:ilvl w:val="0"/>
          <w:numId w:val="21"/>
        </w:numPr>
        <w:rPr>
          <w:rFonts w:ascii="Times New Roman" w:hAnsi="Times New Roman" w:cs="Times New Roman"/>
        </w:rPr>
      </w:pPr>
      <w:r w:rsidRPr="00A62293">
        <w:rPr>
          <w:rFonts w:ascii="Times New Roman" w:hAnsi="Times New Roman" w:cs="Times New Roman"/>
        </w:rPr>
        <w:t>Voters</w:t>
      </w:r>
    </w:p>
    <w:p w14:paraId="48B20240" w14:textId="77777777" w:rsidR="001A0016" w:rsidRPr="00A62293" w:rsidRDefault="001A0016" w:rsidP="001A0016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Legislators</w:t>
      </w:r>
    </w:p>
    <w:p w14:paraId="4423E410" w14:textId="77777777" w:rsidR="001A0016" w:rsidRPr="00A62293" w:rsidRDefault="001A0016" w:rsidP="001A0016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Elected Officials</w:t>
      </w:r>
    </w:p>
    <w:p w14:paraId="4DB1492B" w14:textId="77777777" w:rsidR="001A0016" w:rsidRPr="00A62293" w:rsidRDefault="001A0016" w:rsidP="001A0016">
      <w:pPr>
        <w:pStyle w:val="ListParagraph"/>
        <w:numPr>
          <w:ilvl w:val="0"/>
          <w:numId w:val="21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Revolutionaries</w:t>
      </w:r>
    </w:p>
    <w:p w14:paraId="333E9D3D" w14:textId="293A4674" w:rsidR="001A0016" w:rsidRPr="00A62293" w:rsidRDefault="001A0016" w:rsidP="001A0016">
      <w:pPr>
        <w:pStyle w:val="ListParagraph"/>
        <w:numPr>
          <w:ilvl w:val="0"/>
          <w:numId w:val="21"/>
        </w:numPr>
        <w:rPr>
          <w:rFonts w:ascii="Times New Roman" w:hAnsi="Times New Roman" w:cs="Times New Roman"/>
        </w:rPr>
      </w:pPr>
      <w:r w:rsidRPr="00A62293">
        <w:rPr>
          <w:rFonts w:ascii="Times New Roman" w:hAnsi="Times New Roman" w:cs="Times New Roman"/>
        </w:rPr>
        <w:t>Senators</w:t>
      </w:r>
    </w:p>
    <w:p w14:paraId="2550D64E" w14:textId="3BAD9AFF" w:rsidR="001A0016" w:rsidRPr="00A62293" w:rsidRDefault="001A0016" w:rsidP="001A0016">
      <w:pPr>
        <w:pStyle w:val="ListParagraph"/>
        <w:numPr>
          <w:ilvl w:val="0"/>
          <w:numId w:val="21"/>
        </w:numPr>
        <w:rPr>
          <w:rFonts w:ascii="Times New Roman" w:hAnsi="Times New Roman" w:cs="Times New Roman"/>
        </w:rPr>
      </w:pPr>
      <w:r w:rsidRPr="00A62293">
        <w:rPr>
          <w:rFonts w:ascii="Times New Roman" w:hAnsi="Times New Roman" w:cs="Times New Roman"/>
        </w:rPr>
        <w:t>Cabinet Secretaries</w:t>
      </w:r>
    </w:p>
    <w:p w14:paraId="37E411A2" w14:textId="438543CD" w:rsidR="00D97FBF" w:rsidRPr="00A62293" w:rsidRDefault="00D97FBF" w:rsidP="001A0016">
      <w:pPr>
        <w:pStyle w:val="ListParagraph"/>
        <w:numPr>
          <w:ilvl w:val="0"/>
          <w:numId w:val="21"/>
        </w:numPr>
        <w:rPr>
          <w:rFonts w:ascii="Times New Roman" w:hAnsi="Times New Roman" w:cs="Times New Roman"/>
        </w:rPr>
      </w:pPr>
      <w:r w:rsidRPr="00A62293">
        <w:rPr>
          <w:rFonts w:ascii="Times New Roman" w:hAnsi="Times New Roman" w:cs="Times New Roman"/>
        </w:rPr>
        <w:t>Congresspersons</w:t>
      </w:r>
    </w:p>
    <w:p w14:paraId="1E1BE67F" w14:textId="2F665E4B" w:rsidR="00D97FBF" w:rsidRPr="00A62293" w:rsidRDefault="00D97FBF" w:rsidP="001A0016">
      <w:pPr>
        <w:pStyle w:val="ListParagraph"/>
        <w:numPr>
          <w:ilvl w:val="0"/>
          <w:numId w:val="21"/>
        </w:numPr>
        <w:rPr>
          <w:rFonts w:ascii="Times New Roman" w:hAnsi="Times New Roman" w:cs="Times New Roman"/>
        </w:rPr>
      </w:pPr>
      <w:r w:rsidRPr="00A62293">
        <w:rPr>
          <w:rFonts w:ascii="Times New Roman" w:hAnsi="Times New Roman" w:cs="Times New Roman"/>
        </w:rPr>
        <w:t>Governors</w:t>
      </w:r>
    </w:p>
    <w:p w14:paraId="190B78EE" w14:textId="682AF99B" w:rsidR="00D97FBF" w:rsidRPr="00A62293" w:rsidRDefault="00D97FBF" w:rsidP="001A0016">
      <w:pPr>
        <w:pStyle w:val="ListParagraph"/>
        <w:numPr>
          <w:ilvl w:val="0"/>
          <w:numId w:val="21"/>
        </w:numPr>
        <w:rPr>
          <w:rFonts w:ascii="Times New Roman" w:hAnsi="Times New Roman" w:cs="Times New Roman"/>
        </w:rPr>
      </w:pPr>
      <w:r w:rsidRPr="00A62293">
        <w:rPr>
          <w:rFonts w:ascii="Times New Roman" w:hAnsi="Times New Roman" w:cs="Times New Roman"/>
        </w:rPr>
        <w:t>Chairpersons</w:t>
      </w:r>
    </w:p>
    <w:p w14:paraId="2C87AC62" w14:textId="6BECF7F3" w:rsidR="00D97FBF" w:rsidRPr="00A62293" w:rsidRDefault="00D97FBF" w:rsidP="001A0016">
      <w:pPr>
        <w:pStyle w:val="ListParagraph"/>
        <w:numPr>
          <w:ilvl w:val="0"/>
          <w:numId w:val="21"/>
        </w:numPr>
        <w:rPr>
          <w:rFonts w:ascii="Times New Roman" w:hAnsi="Times New Roman" w:cs="Times New Roman"/>
        </w:rPr>
      </w:pPr>
      <w:r w:rsidRPr="00A62293">
        <w:rPr>
          <w:rFonts w:ascii="Times New Roman" w:hAnsi="Times New Roman" w:cs="Times New Roman"/>
        </w:rPr>
        <w:t>Kings and Queens</w:t>
      </w:r>
    </w:p>
    <w:p w14:paraId="488EF9C1" w14:textId="3010436C" w:rsidR="00D97FBF" w:rsidRPr="00A62293" w:rsidRDefault="00D97FBF" w:rsidP="001A0016">
      <w:pPr>
        <w:pStyle w:val="ListParagraph"/>
        <w:numPr>
          <w:ilvl w:val="0"/>
          <w:numId w:val="21"/>
        </w:numPr>
        <w:rPr>
          <w:rFonts w:ascii="Times New Roman" w:hAnsi="Times New Roman" w:cs="Times New Roman"/>
        </w:rPr>
      </w:pPr>
      <w:r w:rsidRPr="00A62293">
        <w:rPr>
          <w:rFonts w:ascii="Times New Roman" w:hAnsi="Times New Roman" w:cs="Times New Roman"/>
        </w:rPr>
        <w:t>Princes and Princesses</w:t>
      </w:r>
    </w:p>
    <w:p w14:paraId="0D81814E" w14:textId="3C4A4A54" w:rsidR="00CF1995" w:rsidRPr="00A62293" w:rsidRDefault="00CF1995" w:rsidP="001A0016">
      <w:pPr>
        <w:pStyle w:val="ListParagraph"/>
        <w:numPr>
          <w:ilvl w:val="0"/>
          <w:numId w:val="21"/>
        </w:numPr>
        <w:rPr>
          <w:rFonts w:ascii="Times New Roman" w:hAnsi="Times New Roman" w:cs="Times New Roman"/>
        </w:rPr>
      </w:pPr>
      <w:r w:rsidRPr="00A62293">
        <w:rPr>
          <w:rFonts w:ascii="Times New Roman" w:hAnsi="Times New Roman" w:cs="Times New Roman"/>
        </w:rPr>
        <w:t>Case Officers</w:t>
      </w:r>
    </w:p>
    <w:p w14:paraId="71E56260" w14:textId="77777777" w:rsidR="001A0016" w:rsidRPr="00A62293" w:rsidRDefault="001A0016" w:rsidP="00C201FE">
      <w:pPr>
        <w:ind w:left="1440"/>
        <w:rPr>
          <w:rFonts w:ascii="Times New Roman" w:hAnsi="Times New Roman" w:cs="Times New Roman"/>
        </w:rPr>
      </w:pPr>
    </w:p>
    <w:p w14:paraId="38B40AB1" w14:textId="5A4063E2" w:rsidR="00DE58FE" w:rsidRPr="00A62293" w:rsidRDefault="00CF1995" w:rsidP="00CF1995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  <w:b/>
        </w:rPr>
        <w:t>Agricultural</w:t>
      </w:r>
      <w:r w:rsidR="00DE58FE" w:rsidRPr="00A62293">
        <w:rPr>
          <w:rFonts w:ascii="Times New Roman" w:hAnsi="Times New Roman" w:cs="Times New Roman"/>
          <w:b/>
        </w:rPr>
        <w:t xml:space="preserve"> and Culinary Professions</w:t>
      </w:r>
    </w:p>
    <w:p w14:paraId="0E1FEDB9" w14:textId="5DA89B92" w:rsidR="001A0016" w:rsidRPr="00A62293" w:rsidRDefault="001A0016" w:rsidP="001A0016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Chefs</w:t>
      </w:r>
    </w:p>
    <w:p w14:paraId="4A15CD6F" w14:textId="77777777" w:rsidR="001A0016" w:rsidRPr="00A62293" w:rsidRDefault="001A0016" w:rsidP="001A0016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Gourmands</w:t>
      </w:r>
    </w:p>
    <w:p w14:paraId="095518B4" w14:textId="77777777" w:rsidR="001A0016" w:rsidRPr="00A62293" w:rsidRDefault="001A0016" w:rsidP="001A0016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Connoisseurs</w:t>
      </w:r>
    </w:p>
    <w:p w14:paraId="6BF1FB72" w14:textId="77777777" w:rsidR="001A0016" w:rsidRPr="00A62293" w:rsidRDefault="001A0016" w:rsidP="001A0016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Orchardists</w:t>
      </w:r>
    </w:p>
    <w:p w14:paraId="1663AB42" w14:textId="77777777" w:rsidR="001A0016" w:rsidRPr="00A62293" w:rsidRDefault="001A0016" w:rsidP="001A0016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Farmers</w:t>
      </w:r>
    </w:p>
    <w:p w14:paraId="1B4C6AC4" w14:textId="07BD71DC" w:rsidR="001A0016" w:rsidRPr="00A62293" w:rsidRDefault="007568E0" w:rsidP="001A0016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Sommel</w:t>
      </w:r>
      <w:r w:rsidR="001A0016" w:rsidRPr="00A62293">
        <w:rPr>
          <w:rFonts w:ascii="Times New Roman" w:hAnsi="Times New Roman" w:cs="Times New Roman"/>
        </w:rPr>
        <w:t>iers</w:t>
      </w:r>
    </w:p>
    <w:p w14:paraId="08ADB961" w14:textId="0422B17E" w:rsidR="001A0016" w:rsidRPr="00A62293" w:rsidRDefault="007568E0" w:rsidP="001A0016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Waiters and Waitresses</w:t>
      </w:r>
    </w:p>
    <w:p w14:paraId="548EC96A" w14:textId="5F17B02C" w:rsidR="00CF1995" w:rsidRPr="00A62293" w:rsidRDefault="00CF1995" w:rsidP="001A0016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Baristas</w:t>
      </w:r>
    </w:p>
    <w:p w14:paraId="7344ABCA" w14:textId="2C7F6AA8" w:rsidR="00CF1995" w:rsidRPr="00A62293" w:rsidRDefault="00CF1995" w:rsidP="001A0016">
      <w:pPr>
        <w:pStyle w:val="ListParagraph"/>
        <w:numPr>
          <w:ilvl w:val="0"/>
          <w:numId w:val="23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Executive Chefs</w:t>
      </w:r>
    </w:p>
    <w:p w14:paraId="09C5CBA8" w14:textId="77777777" w:rsidR="007568E0" w:rsidRPr="00A62293" w:rsidRDefault="007568E0" w:rsidP="007568E0">
      <w:pPr>
        <w:rPr>
          <w:rFonts w:ascii="Times New Roman" w:hAnsi="Times New Roman" w:cs="Times New Roman"/>
          <w:b/>
        </w:rPr>
      </w:pPr>
    </w:p>
    <w:p w14:paraId="3804A940" w14:textId="1C1E557E" w:rsidR="00DE58FE" w:rsidRPr="00A62293" w:rsidRDefault="00DE58FE" w:rsidP="00DE58FE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  <w:b/>
        </w:rPr>
        <w:t>Athletes and Sports</w:t>
      </w:r>
    </w:p>
    <w:p w14:paraId="1155A87C" w14:textId="4A3224F7" w:rsidR="007568E0" w:rsidRPr="00A62293" w:rsidRDefault="007568E0" w:rsidP="007568E0">
      <w:pPr>
        <w:pStyle w:val="ListParagraph"/>
        <w:numPr>
          <w:ilvl w:val="0"/>
          <w:numId w:val="27"/>
        </w:numPr>
        <w:rPr>
          <w:rFonts w:ascii="Times New Roman" w:hAnsi="Times New Roman" w:cs="Times New Roman"/>
        </w:rPr>
      </w:pPr>
      <w:r w:rsidRPr="00A62293">
        <w:rPr>
          <w:rFonts w:ascii="Times New Roman" w:hAnsi="Times New Roman" w:cs="Times New Roman"/>
        </w:rPr>
        <w:t>Sports Fans</w:t>
      </w:r>
    </w:p>
    <w:p w14:paraId="1A0EEEAE" w14:textId="49E75124" w:rsidR="007568E0" w:rsidRPr="00A62293" w:rsidRDefault="007568E0" w:rsidP="007568E0">
      <w:pPr>
        <w:pStyle w:val="ListParagraph"/>
        <w:numPr>
          <w:ilvl w:val="0"/>
          <w:numId w:val="27"/>
        </w:numPr>
        <w:rPr>
          <w:rFonts w:ascii="Times New Roman" w:hAnsi="Times New Roman" w:cs="Times New Roman"/>
        </w:rPr>
      </w:pPr>
      <w:r w:rsidRPr="00A62293">
        <w:rPr>
          <w:rFonts w:ascii="Times New Roman" w:hAnsi="Times New Roman" w:cs="Times New Roman"/>
        </w:rPr>
        <w:t>Acrobats</w:t>
      </w:r>
    </w:p>
    <w:p w14:paraId="0ECC6104" w14:textId="57F90112" w:rsidR="007568E0" w:rsidRPr="00A62293" w:rsidRDefault="007568E0" w:rsidP="00AD4D47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Goalies</w:t>
      </w:r>
    </w:p>
    <w:p w14:paraId="314EC5CB" w14:textId="7979674A" w:rsidR="00CF1995" w:rsidRPr="00A62293" w:rsidRDefault="00CF1995" w:rsidP="00AD4D47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Olympians</w:t>
      </w:r>
    </w:p>
    <w:p w14:paraId="6A160835" w14:textId="6A45B843" w:rsidR="00CF1995" w:rsidRPr="00A62293" w:rsidRDefault="00CF1995" w:rsidP="00AD4D47">
      <w:pPr>
        <w:pStyle w:val="ListParagraph"/>
        <w:numPr>
          <w:ilvl w:val="0"/>
          <w:numId w:val="27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Coaches</w:t>
      </w:r>
    </w:p>
    <w:p w14:paraId="49069210" w14:textId="77777777" w:rsidR="00DE58FE" w:rsidRPr="00A62293" w:rsidRDefault="00DE58FE" w:rsidP="00DE58FE">
      <w:pPr>
        <w:pStyle w:val="ListParagraph"/>
        <w:ind w:left="1440"/>
        <w:rPr>
          <w:rFonts w:ascii="Times New Roman" w:hAnsi="Times New Roman" w:cs="Times New Roman"/>
          <w:b/>
        </w:rPr>
      </w:pPr>
    </w:p>
    <w:p w14:paraId="24C36CA7" w14:textId="49F6D635" w:rsidR="00DE58FE" w:rsidRPr="00A62293" w:rsidRDefault="00DE58FE" w:rsidP="007568E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  <w:b/>
        </w:rPr>
        <w:t>Trades</w:t>
      </w:r>
    </w:p>
    <w:p w14:paraId="75C18690" w14:textId="7CAE243A" w:rsidR="007568E0" w:rsidRPr="00A62293" w:rsidRDefault="006F423A" w:rsidP="007568E0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Electricians</w:t>
      </w:r>
    </w:p>
    <w:p w14:paraId="5B76EEA5" w14:textId="7B02E661" w:rsidR="006F423A" w:rsidRPr="00A62293" w:rsidRDefault="006F423A" w:rsidP="007568E0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Shipbuilders</w:t>
      </w:r>
    </w:p>
    <w:p w14:paraId="3FB0C1AD" w14:textId="5F692646" w:rsidR="006F423A" w:rsidRPr="00A62293" w:rsidRDefault="006F423A" w:rsidP="007568E0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Carpenters</w:t>
      </w:r>
    </w:p>
    <w:p w14:paraId="394D23F4" w14:textId="50771E73" w:rsidR="006F423A" w:rsidRPr="00A62293" w:rsidRDefault="006F423A" w:rsidP="007568E0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Plumbers</w:t>
      </w:r>
    </w:p>
    <w:p w14:paraId="5FEE3514" w14:textId="04D807FC" w:rsidR="006F423A" w:rsidRPr="00A62293" w:rsidRDefault="006F423A" w:rsidP="007568E0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Engineers</w:t>
      </w:r>
    </w:p>
    <w:p w14:paraId="63B41C60" w14:textId="0FB1777A" w:rsidR="00CF1995" w:rsidRPr="00A62293" w:rsidRDefault="00CF1995" w:rsidP="007568E0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Masons</w:t>
      </w:r>
    </w:p>
    <w:p w14:paraId="2A805E8D" w14:textId="4401EAF1" w:rsidR="00CF1995" w:rsidRPr="00A62293" w:rsidRDefault="00CF1995" w:rsidP="007568E0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Wildcatters</w:t>
      </w:r>
    </w:p>
    <w:p w14:paraId="6F9E4377" w14:textId="4784041C" w:rsidR="00AF1408" w:rsidRPr="00A62293" w:rsidRDefault="00AF1408" w:rsidP="007568E0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Tailors</w:t>
      </w:r>
    </w:p>
    <w:p w14:paraId="2E9E7453" w14:textId="3518C896" w:rsidR="00AF1408" w:rsidRPr="00A62293" w:rsidRDefault="00AF1408" w:rsidP="007568E0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Haberdashers</w:t>
      </w:r>
    </w:p>
    <w:p w14:paraId="45486AC5" w14:textId="17B8BBC5" w:rsidR="00CF1995" w:rsidRPr="00A62293" w:rsidRDefault="00AF1408" w:rsidP="00201FA0">
      <w:pPr>
        <w:pStyle w:val="ListParagraph"/>
        <w:numPr>
          <w:ilvl w:val="0"/>
          <w:numId w:val="28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Drivers</w:t>
      </w:r>
    </w:p>
    <w:p w14:paraId="0C0B06B9" w14:textId="5AED6DB9" w:rsidR="00DE58FE" w:rsidRDefault="00DE58FE" w:rsidP="00DE58FE">
      <w:pPr>
        <w:rPr>
          <w:rFonts w:ascii="Times New Roman" w:hAnsi="Times New Roman" w:cs="Times New Roman"/>
          <w:b/>
        </w:rPr>
      </w:pPr>
    </w:p>
    <w:p w14:paraId="61974BF7" w14:textId="044A22F1" w:rsidR="00A62293" w:rsidRDefault="00A62293" w:rsidP="00DE58FE">
      <w:pPr>
        <w:rPr>
          <w:rFonts w:ascii="Times New Roman" w:hAnsi="Times New Roman" w:cs="Times New Roman"/>
          <w:b/>
        </w:rPr>
      </w:pPr>
    </w:p>
    <w:p w14:paraId="2B2B33B8" w14:textId="336BEE37" w:rsidR="00A62293" w:rsidRDefault="00A62293" w:rsidP="00DE58FE">
      <w:pPr>
        <w:rPr>
          <w:rFonts w:ascii="Times New Roman" w:hAnsi="Times New Roman" w:cs="Times New Roman"/>
          <w:b/>
        </w:rPr>
      </w:pPr>
    </w:p>
    <w:p w14:paraId="4E9E7BB0" w14:textId="30FBE242" w:rsidR="00A62293" w:rsidRDefault="00A62293" w:rsidP="00DE58FE">
      <w:pPr>
        <w:rPr>
          <w:rFonts w:ascii="Times New Roman" w:hAnsi="Times New Roman" w:cs="Times New Roman"/>
          <w:b/>
        </w:rPr>
      </w:pPr>
    </w:p>
    <w:p w14:paraId="4A23D737" w14:textId="5C043FA1" w:rsidR="00A62293" w:rsidRDefault="00A62293" w:rsidP="00DE58FE">
      <w:pPr>
        <w:rPr>
          <w:rFonts w:ascii="Times New Roman" w:hAnsi="Times New Roman" w:cs="Times New Roman"/>
          <w:b/>
        </w:rPr>
      </w:pPr>
    </w:p>
    <w:p w14:paraId="2A09FDD9" w14:textId="5C5C390F" w:rsidR="00A62293" w:rsidRDefault="00A62293" w:rsidP="00DE58FE">
      <w:pPr>
        <w:rPr>
          <w:rFonts w:ascii="Times New Roman" w:hAnsi="Times New Roman" w:cs="Times New Roman"/>
          <w:b/>
        </w:rPr>
      </w:pPr>
    </w:p>
    <w:p w14:paraId="5905DC60" w14:textId="77777777" w:rsidR="00A62293" w:rsidRPr="00A62293" w:rsidRDefault="00A62293" w:rsidP="00DE58FE">
      <w:pPr>
        <w:rPr>
          <w:rFonts w:ascii="Times New Roman" w:hAnsi="Times New Roman" w:cs="Times New Roman"/>
          <w:b/>
        </w:rPr>
      </w:pPr>
    </w:p>
    <w:p w14:paraId="52C288E8" w14:textId="26414CAD" w:rsidR="00DE58FE" w:rsidRPr="00A62293" w:rsidRDefault="00DE58FE" w:rsidP="007568E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  <w:b/>
        </w:rPr>
        <w:lastRenderedPageBreak/>
        <w:t>Miscellany</w:t>
      </w:r>
    </w:p>
    <w:p w14:paraId="6EB6F8BB" w14:textId="2849C6AC" w:rsidR="006F423A" w:rsidRPr="00A62293" w:rsidRDefault="006F423A" w:rsidP="006F423A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Children</w:t>
      </w:r>
    </w:p>
    <w:p w14:paraId="03F3BABF" w14:textId="77777777" w:rsidR="006F423A" w:rsidRPr="00A62293" w:rsidRDefault="006F423A" w:rsidP="006F423A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Pupils</w:t>
      </w:r>
    </w:p>
    <w:p w14:paraId="6C004479" w14:textId="77777777" w:rsidR="006F423A" w:rsidRPr="00A62293" w:rsidRDefault="006F423A" w:rsidP="006F423A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Geniuses</w:t>
      </w:r>
    </w:p>
    <w:p w14:paraId="4B7F1B2E" w14:textId="77777777" w:rsidR="006F423A" w:rsidRPr="00A62293" w:rsidRDefault="006F423A" w:rsidP="006F423A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Conquerors</w:t>
      </w:r>
    </w:p>
    <w:p w14:paraId="23487FDF" w14:textId="77777777" w:rsidR="006F423A" w:rsidRPr="00A62293" w:rsidRDefault="006F423A" w:rsidP="006F423A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Lycanthropes</w:t>
      </w:r>
    </w:p>
    <w:p w14:paraId="00D86D9D" w14:textId="77777777" w:rsidR="006F423A" w:rsidRPr="00A62293" w:rsidRDefault="006F423A" w:rsidP="006F423A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Vampires</w:t>
      </w:r>
    </w:p>
    <w:p w14:paraId="5C97028D" w14:textId="1F09A638" w:rsidR="006F423A" w:rsidRPr="00A62293" w:rsidRDefault="006F423A" w:rsidP="006F423A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Zombies</w:t>
      </w:r>
    </w:p>
    <w:p w14:paraId="6F0B80BC" w14:textId="77777777" w:rsidR="006F423A" w:rsidRPr="00A62293" w:rsidRDefault="006F423A" w:rsidP="006F423A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New Yorkers</w:t>
      </w:r>
    </w:p>
    <w:p w14:paraId="3FC902D7" w14:textId="77777777" w:rsidR="006F423A" w:rsidRPr="00A62293" w:rsidRDefault="006F423A" w:rsidP="006F423A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Samurai</w:t>
      </w:r>
    </w:p>
    <w:p w14:paraId="2500ED7A" w14:textId="77777777" w:rsidR="006F423A" w:rsidRPr="00A62293" w:rsidRDefault="006F423A" w:rsidP="006F423A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Ninjas</w:t>
      </w:r>
    </w:p>
    <w:p w14:paraId="1ED7827B" w14:textId="77777777" w:rsidR="006F423A" w:rsidRPr="00A62293" w:rsidRDefault="006F423A" w:rsidP="006F423A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Sophisticates</w:t>
      </w:r>
    </w:p>
    <w:p w14:paraId="67F8DBE5" w14:textId="77777777" w:rsidR="006F423A" w:rsidRPr="00A62293" w:rsidRDefault="006F423A" w:rsidP="006F423A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Salutatorians</w:t>
      </w:r>
    </w:p>
    <w:p w14:paraId="2D3E87FD" w14:textId="77777777" w:rsidR="006F423A" w:rsidRPr="00A62293" w:rsidRDefault="006F423A" w:rsidP="006F423A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Valedictorians</w:t>
      </w:r>
    </w:p>
    <w:p w14:paraId="6FF78841" w14:textId="77777777" w:rsidR="006F423A" w:rsidRPr="00A62293" w:rsidRDefault="006F423A" w:rsidP="006F423A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Knights</w:t>
      </w:r>
    </w:p>
    <w:p w14:paraId="7116AD80" w14:textId="77777777" w:rsidR="006F423A" w:rsidRPr="00A62293" w:rsidRDefault="006F423A" w:rsidP="006F423A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Lords &amp; Ladies</w:t>
      </w:r>
    </w:p>
    <w:p w14:paraId="570583CA" w14:textId="77777777" w:rsidR="006F423A" w:rsidRPr="00A62293" w:rsidRDefault="006F423A" w:rsidP="006F423A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Geniuses</w:t>
      </w:r>
    </w:p>
    <w:p w14:paraId="0604F09C" w14:textId="77777777" w:rsidR="006F423A" w:rsidRPr="00A62293" w:rsidRDefault="006F423A" w:rsidP="006F423A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Argonauts</w:t>
      </w:r>
    </w:p>
    <w:p w14:paraId="09F1DF21" w14:textId="18D12CF3" w:rsidR="006F423A" w:rsidRPr="00A62293" w:rsidRDefault="00D97FBF" w:rsidP="006F423A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Mariners</w:t>
      </w:r>
    </w:p>
    <w:p w14:paraId="4A1D21D8" w14:textId="5AA83695" w:rsidR="00D97FBF" w:rsidRPr="00A62293" w:rsidRDefault="00D97FBF" w:rsidP="006F423A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Hoteliers</w:t>
      </w:r>
    </w:p>
    <w:p w14:paraId="32275C05" w14:textId="0793C6FF" w:rsidR="00CF1995" w:rsidRPr="00A62293" w:rsidRDefault="00CF1995" w:rsidP="006F423A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Detectives</w:t>
      </w:r>
    </w:p>
    <w:p w14:paraId="4D13DDB0" w14:textId="0E2C77B1" w:rsidR="00CF1995" w:rsidRPr="00A62293" w:rsidRDefault="00CF1995" w:rsidP="006F423A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Worrywarts</w:t>
      </w:r>
    </w:p>
    <w:p w14:paraId="332F1A7C" w14:textId="3117DA98" w:rsidR="00CF1995" w:rsidRPr="00A62293" w:rsidRDefault="00CF1995" w:rsidP="006F423A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Colleagues</w:t>
      </w:r>
    </w:p>
    <w:p w14:paraId="30C3C6FE" w14:textId="61B5D6C3" w:rsidR="00AF1408" w:rsidRPr="00A62293" w:rsidRDefault="00AF1408" w:rsidP="006F423A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Counselors</w:t>
      </w:r>
    </w:p>
    <w:p w14:paraId="20F0E0D5" w14:textId="53EE14BC" w:rsidR="00AF1408" w:rsidRPr="00A62293" w:rsidRDefault="00AF1408" w:rsidP="006F423A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Careerists</w:t>
      </w:r>
    </w:p>
    <w:p w14:paraId="34F4DAC1" w14:textId="2FE4E9E9" w:rsidR="00AF1408" w:rsidRPr="00A62293" w:rsidRDefault="00AF1408" w:rsidP="006F423A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Friends and Neighbors</w:t>
      </w:r>
    </w:p>
    <w:p w14:paraId="2E070412" w14:textId="6BAA0181" w:rsidR="00AF1408" w:rsidRPr="00A62293" w:rsidRDefault="00AF1408" w:rsidP="00AF1408">
      <w:pPr>
        <w:pStyle w:val="ListParagraph"/>
        <w:numPr>
          <w:ilvl w:val="0"/>
          <w:numId w:val="29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Socialites</w:t>
      </w:r>
    </w:p>
    <w:p w14:paraId="5E33E9E6" w14:textId="77777777" w:rsidR="00AF1408" w:rsidRPr="00A62293" w:rsidRDefault="00AF1408" w:rsidP="00AF1408">
      <w:pPr>
        <w:rPr>
          <w:rFonts w:ascii="Times New Roman" w:hAnsi="Times New Roman" w:cs="Times New Roman"/>
          <w:b/>
        </w:rPr>
      </w:pPr>
    </w:p>
    <w:p w14:paraId="08A0D283" w14:textId="28184BDA" w:rsidR="00DE58FE" w:rsidRPr="00A62293" w:rsidRDefault="00CF1995" w:rsidP="007568E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  <w:b/>
        </w:rPr>
        <w:t xml:space="preserve">Slang, </w:t>
      </w:r>
      <w:r w:rsidR="00DE58FE" w:rsidRPr="00A62293">
        <w:rPr>
          <w:rFonts w:ascii="Times New Roman" w:hAnsi="Times New Roman" w:cs="Times New Roman"/>
          <w:b/>
        </w:rPr>
        <w:t>Vernacular</w:t>
      </w:r>
      <w:r w:rsidRPr="00A62293">
        <w:rPr>
          <w:rFonts w:ascii="Times New Roman" w:hAnsi="Times New Roman" w:cs="Times New Roman"/>
          <w:b/>
        </w:rPr>
        <w:t>, and Other Miscellany</w:t>
      </w:r>
    </w:p>
    <w:p w14:paraId="2F5E416A" w14:textId="291F5B74" w:rsidR="006F423A" w:rsidRPr="00A62293" w:rsidRDefault="006F423A" w:rsidP="006F423A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Haters</w:t>
      </w:r>
    </w:p>
    <w:p w14:paraId="3CB93B29" w14:textId="43AC9429" w:rsidR="006F423A" w:rsidRPr="00A62293" w:rsidRDefault="006F423A" w:rsidP="006F423A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Goths</w:t>
      </w:r>
    </w:p>
    <w:p w14:paraId="33043686" w14:textId="3C564326" w:rsidR="006F423A" w:rsidRPr="00A62293" w:rsidRDefault="006F423A" w:rsidP="006F423A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b/>
        </w:rPr>
      </w:pPr>
      <w:proofErr w:type="spellStart"/>
      <w:r w:rsidRPr="00A62293">
        <w:rPr>
          <w:rFonts w:ascii="Times New Roman" w:hAnsi="Times New Roman" w:cs="Times New Roman"/>
        </w:rPr>
        <w:t>Emos</w:t>
      </w:r>
      <w:proofErr w:type="spellEnd"/>
    </w:p>
    <w:p w14:paraId="796A71E5" w14:textId="03A050E9" w:rsidR="00CF1995" w:rsidRPr="00A62293" w:rsidRDefault="00CF1995" w:rsidP="006F423A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Nerds</w:t>
      </w:r>
    </w:p>
    <w:p w14:paraId="3419E5C8" w14:textId="6090FD59" w:rsidR="00AF1408" w:rsidRPr="00A62293" w:rsidRDefault="00AF1408" w:rsidP="006F423A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Hippies</w:t>
      </w:r>
    </w:p>
    <w:p w14:paraId="279DB7C3" w14:textId="77777777" w:rsidR="006F423A" w:rsidRPr="00A62293" w:rsidRDefault="006F423A" w:rsidP="006F423A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Movie Monsters</w:t>
      </w:r>
    </w:p>
    <w:p w14:paraId="49D7B73B" w14:textId="77777777" w:rsidR="006F423A" w:rsidRPr="00A62293" w:rsidRDefault="006F423A" w:rsidP="006F423A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Black Belts</w:t>
      </w:r>
    </w:p>
    <w:p w14:paraId="6D105BC6" w14:textId="191DE37B" w:rsidR="006F423A" w:rsidRPr="00A62293" w:rsidRDefault="00CF1995" w:rsidP="006F423A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Masters of the Universe</w:t>
      </w:r>
    </w:p>
    <w:p w14:paraId="0872757D" w14:textId="77777777" w:rsidR="00CF1995" w:rsidRPr="00A62293" w:rsidRDefault="00CF1995" w:rsidP="006F423A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 xml:space="preserve">Thrill Seeker </w:t>
      </w:r>
    </w:p>
    <w:p w14:paraId="1D62581D" w14:textId="2A11FDC0" w:rsidR="00CF1995" w:rsidRPr="00A62293" w:rsidRDefault="00CF1995" w:rsidP="006F423A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Vindicators</w:t>
      </w:r>
    </w:p>
    <w:p w14:paraId="364402E1" w14:textId="77777777" w:rsidR="00CF1995" w:rsidRPr="00A62293" w:rsidRDefault="00CF1995" w:rsidP="00CF1995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Worrywarts</w:t>
      </w:r>
    </w:p>
    <w:p w14:paraId="0F407137" w14:textId="7D5217D8" w:rsidR="00CF1995" w:rsidRPr="00A62293" w:rsidRDefault="00CF1995" w:rsidP="006F423A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Enthusiasts</w:t>
      </w:r>
    </w:p>
    <w:p w14:paraId="0AE12ED6" w14:textId="7BCE7392" w:rsidR="00AF1408" w:rsidRPr="00A62293" w:rsidRDefault="00AF1408" w:rsidP="006F423A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Interstate Managers</w:t>
      </w:r>
    </w:p>
    <w:p w14:paraId="4DEBC113" w14:textId="43D30898" w:rsidR="00AF1408" w:rsidRPr="00A62293" w:rsidRDefault="00AF1408" w:rsidP="006F423A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Detectives</w:t>
      </w:r>
    </w:p>
    <w:p w14:paraId="11FD8B63" w14:textId="29EC4068" w:rsidR="00AF1408" w:rsidRPr="00A62293" w:rsidRDefault="00AF1408" w:rsidP="006F423A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Spelunkers</w:t>
      </w:r>
    </w:p>
    <w:p w14:paraId="70F7CBD3" w14:textId="6D5342CE" w:rsidR="00AF1408" w:rsidRPr="00A62293" w:rsidRDefault="00AF1408" w:rsidP="006F423A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Birdwatchers</w:t>
      </w:r>
    </w:p>
    <w:p w14:paraId="2E36BB11" w14:textId="2AAA528B" w:rsidR="00AF1408" w:rsidRPr="00A62293" w:rsidRDefault="00AF1408" w:rsidP="006F423A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Homeowners</w:t>
      </w:r>
    </w:p>
    <w:p w14:paraId="3097C654" w14:textId="62003DF7" w:rsidR="00AF1408" w:rsidRPr="00A62293" w:rsidRDefault="00AF1408" w:rsidP="006F423A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Expeditors</w:t>
      </w:r>
    </w:p>
    <w:p w14:paraId="47D0B4FC" w14:textId="2CBBF639" w:rsidR="00AF1408" w:rsidRPr="00A62293" w:rsidRDefault="00AF1408" w:rsidP="006F423A">
      <w:pPr>
        <w:pStyle w:val="ListParagraph"/>
        <w:numPr>
          <w:ilvl w:val="0"/>
          <w:numId w:val="31"/>
        </w:numPr>
        <w:rPr>
          <w:rFonts w:ascii="Times New Roman" w:hAnsi="Times New Roman" w:cs="Times New Roman"/>
          <w:b/>
        </w:rPr>
      </w:pPr>
      <w:r w:rsidRPr="00A62293">
        <w:rPr>
          <w:rFonts w:ascii="Times New Roman" w:hAnsi="Times New Roman" w:cs="Times New Roman"/>
        </w:rPr>
        <w:t>Existentialists</w:t>
      </w:r>
    </w:p>
    <w:p w14:paraId="4EBCCECC" w14:textId="77777777" w:rsidR="006F423A" w:rsidRPr="00A62293" w:rsidRDefault="006F423A" w:rsidP="006F423A">
      <w:pPr>
        <w:ind w:left="1440"/>
        <w:rPr>
          <w:rFonts w:ascii="Times New Roman" w:hAnsi="Times New Roman" w:cs="Times New Roman"/>
          <w:b/>
        </w:rPr>
      </w:pPr>
    </w:p>
    <w:p w14:paraId="266A4E1B" w14:textId="77777777" w:rsidR="00022302" w:rsidRPr="00022302" w:rsidRDefault="00022302" w:rsidP="00022302">
      <w:pPr>
        <w:pStyle w:val="ListParagraph"/>
        <w:ind w:left="1800"/>
        <w:rPr>
          <w:rFonts w:ascii="American Typewriter" w:hAnsi="American Typewriter" w:cs="Times New Roman"/>
          <w:b/>
        </w:rPr>
      </w:pPr>
    </w:p>
    <w:p w14:paraId="57432278" w14:textId="77777777" w:rsidR="00022302" w:rsidRPr="00022302" w:rsidRDefault="00022302" w:rsidP="00022302">
      <w:pPr>
        <w:pStyle w:val="ListParagraph"/>
        <w:ind w:left="1800"/>
        <w:rPr>
          <w:rFonts w:ascii="American Typewriter" w:hAnsi="American Typewriter" w:cs="Times New Roman"/>
          <w:b/>
        </w:rPr>
      </w:pPr>
    </w:p>
    <w:p w14:paraId="458E4C6E" w14:textId="77777777" w:rsidR="00022302" w:rsidRPr="00022302" w:rsidRDefault="00022302" w:rsidP="00022302">
      <w:pPr>
        <w:rPr>
          <w:rFonts w:ascii="American Typewriter" w:hAnsi="American Typewriter" w:cs="Times New Roman"/>
          <w:b/>
          <w:u w:val="single"/>
        </w:rPr>
      </w:pPr>
    </w:p>
    <w:p w14:paraId="7F16F4F2" w14:textId="77777777" w:rsidR="00B577EA" w:rsidRPr="006B45BA" w:rsidRDefault="00A62293">
      <w:pPr>
        <w:rPr>
          <w:rFonts w:ascii="Times New Roman" w:hAnsi="Times New Roman" w:cs="Times New Roman"/>
        </w:rPr>
      </w:pP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merican Typewriter">
    <w:altName w:val="American Typewriter"/>
    <w:panose1 w:val="02090604020004020304"/>
    <w:charset w:val="4D"/>
    <w:family w:val="roman"/>
    <w:pitch w:val="variable"/>
    <w:sig w:usb0="A000006F" w:usb1="00000019" w:usb2="00000000" w:usb3="00000000" w:csb0="00000111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14C9D"/>
    <w:multiLevelType w:val="hybridMultilevel"/>
    <w:tmpl w:val="5DDAEF4A"/>
    <w:lvl w:ilvl="0" w:tplc="3E0829D0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0C005BB"/>
    <w:multiLevelType w:val="hybridMultilevel"/>
    <w:tmpl w:val="FDB0074C"/>
    <w:lvl w:ilvl="0" w:tplc="75B4FDD8">
      <w:start w:val="1"/>
      <w:numFmt w:val="upperLetter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076B4117"/>
    <w:multiLevelType w:val="hybridMultilevel"/>
    <w:tmpl w:val="429E3CAC"/>
    <w:lvl w:ilvl="0" w:tplc="EAA679F4">
      <w:start w:val="1"/>
      <w:numFmt w:val="upperLetter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 w15:restartNumberingAfterBreak="0">
    <w:nsid w:val="07B029D7"/>
    <w:multiLevelType w:val="hybridMultilevel"/>
    <w:tmpl w:val="AF4C7B38"/>
    <w:lvl w:ilvl="0" w:tplc="2B6AEAB4">
      <w:start w:val="1"/>
      <w:numFmt w:val="upperLetter"/>
      <w:lvlText w:val="%1."/>
      <w:lvlJc w:val="left"/>
      <w:pPr>
        <w:ind w:left="153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2250" w:hanging="360"/>
      </w:pPr>
    </w:lvl>
    <w:lvl w:ilvl="2" w:tplc="0409001B" w:tentative="1">
      <w:start w:val="1"/>
      <w:numFmt w:val="lowerRoman"/>
      <w:lvlText w:val="%3."/>
      <w:lvlJc w:val="right"/>
      <w:pPr>
        <w:ind w:left="2970" w:hanging="180"/>
      </w:pPr>
    </w:lvl>
    <w:lvl w:ilvl="3" w:tplc="0409000F" w:tentative="1">
      <w:start w:val="1"/>
      <w:numFmt w:val="decimal"/>
      <w:lvlText w:val="%4."/>
      <w:lvlJc w:val="left"/>
      <w:pPr>
        <w:ind w:left="3690" w:hanging="360"/>
      </w:pPr>
    </w:lvl>
    <w:lvl w:ilvl="4" w:tplc="04090019" w:tentative="1">
      <w:start w:val="1"/>
      <w:numFmt w:val="lowerLetter"/>
      <w:lvlText w:val="%5."/>
      <w:lvlJc w:val="left"/>
      <w:pPr>
        <w:ind w:left="4410" w:hanging="360"/>
      </w:pPr>
    </w:lvl>
    <w:lvl w:ilvl="5" w:tplc="0409001B" w:tentative="1">
      <w:start w:val="1"/>
      <w:numFmt w:val="lowerRoman"/>
      <w:lvlText w:val="%6."/>
      <w:lvlJc w:val="right"/>
      <w:pPr>
        <w:ind w:left="5130" w:hanging="180"/>
      </w:pPr>
    </w:lvl>
    <w:lvl w:ilvl="6" w:tplc="0409000F" w:tentative="1">
      <w:start w:val="1"/>
      <w:numFmt w:val="decimal"/>
      <w:lvlText w:val="%7."/>
      <w:lvlJc w:val="left"/>
      <w:pPr>
        <w:ind w:left="5850" w:hanging="360"/>
      </w:pPr>
    </w:lvl>
    <w:lvl w:ilvl="7" w:tplc="04090019" w:tentative="1">
      <w:start w:val="1"/>
      <w:numFmt w:val="lowerLetter"/>
      <w:lvlText w:val="%8."/>
      <w:lvlJc w:val="left"/>
      <w:pPr>
        <w:ind w:left="6570" w:hanging="360"/>
      </w:pPr>
    </w:lvl>
    <w:lvl w:ilvl="8" w:tplc="0409001B" w:tentative="1">
      <w:start w:val="1"/>
      <w:numFmt w:val="lowerRoman"/>
      <w:lvlText w:val="%9."/>
      <w:lvlJc w:val="right"/>
      <w:pPr>
        <w:ind w:left="7290" w:hanging="180"/>
      </w:pPr>
    </w:lvl>
  </w:abstractNum>
  <w:abstractNum w:abstractNumId="4" w15:restartNumberingAfterBreak="0">
    <w:nsid w:val="0B5141E8"/>
    <w:multiLevelType w:val="hybridMultilevel"/>
    <w:tmpl w:val="F9B40FBA"/>
    <w:lvl w:ilvl="0" w:tplc="EA2E66C4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11981581"/>
    <w:multiLevelType w:val="hybridMultilevel"/>
    <w:tmpl w:val="39CEE1CC"/>
    <w:lvl w:ilvl="0" w:tplc="FB8004E6">
      <w:start w:val="1"/>
      <w:numFmt w:val="upperLetter"/>
      <w:lvlText w:val="%1.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6" w15:restartNumberingAfterBreak="0">
    <w:nsid w:val="12450426"/>
    <w:multiLevelType w:val="hybridMultilevel"/>
    <w:tmpl w:val="9C005C10"/>
    <w:lvl w:ilvl="0" w:tplc="BA1A2292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12A62B2F"/>
    <w:multiLevelType w:val="hybridMultilevel"/>
    <w:tmpl w:val="EA36CDDA"/>
    <w:lvl w:ilvl="0" w:tplc="979E308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1315422F"/>
    <w:multiLevelType w:val="hybridMultilevel"/>
    <w:tmpl w:val="CD4C91E4"/>
    <w:lvl w:ilvl="0" w:tplc="CC5A5426">
      <w:start w:val="1"/>
      <w:numFmt w:val="upperLetter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154C2DAF"/>
    <w:multiLevelType w:val="hybridMultilevel"/>
    <w:tmpl w:val="0FF2FC10"/>
    <w:lvl w:ilvl="0" w:tplc="5BFA09D2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1DB01145"/>
    <w:multiLevelType w:val="hybridMultilevel"/>
    <w:tmpl w:val="1096BD8E"/>
    <w:lvl w:ilvl="0" w:tplc="EDA2E03C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1EC93187"/>
    <w:multiLevelType w:val="hybridMultilevel"/>
    <w:tmpl w:val="A2F41B1E"/>
    <w:lvl w:ilvl="0" w:tplc="00E8362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2" w15:restartNumberingAfterBreak="0">
    <w:nsid w:val="270E0BAE"/>
    <w:multiLevelType w:val="hybridMultilevel"/>
    <w:tmpl w:val="8FE2611A"/>
    <w:lvl w:ilvl="0" w:tplc="B7BACD60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75A6EBF"/>
    <w:multiLevelType w:val="hybridMultilevel"/>
    <w:tmpl w:val="2398C6B6"/>
    <w:lvl w:ilvl="0" w:tplc="6DF0322C">
      <w:start w:val="1"/>
      <w:numFmt w:val="upperLetter"/>
      <w:lvlText w:val="%1."/>
      <w:lvlJc w:val="left"/>
      <w:pPr>
        <w:ind w:left="180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289A588C"/>
    <w:multiLevelType w:val="hybridMultilevel"/>
    <w:tmpl w:val="D3F4E93C"/>
    <w:lvl w:ilvl="0" w:tplc="9F8A12AC">
      <w:start w:val="1"/>
      <w:numFmt w:val="upperLetter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2C073E32"/>
    <w:multiLevelType w:val="hybridMultilevel"/>
    <w:tmpl w:val="F7AAECC2"/>
    <w:lvl w:ilvl="0" w:tplc="0FCEAE3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44E70605"/>
    <w:multiLevelType w:val="hybridMultilevel"/>
    <w:tmpl w:val="6994C034"/>
    <w:lvl w:ilvl="0" w:tplc="C3B6B73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 w15:restartNumberingAfterBreak="0">
    <w:nsid w:val="50BB5E1B"/>
    <w:multiLevelType w:val="hybridMultilevel"/>
    <w:tmpl w:val="D32A85C0"/>
    <w:lvl w:ilvl="0" w:tplc="C980D04E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514B6F3D"/>
    <w:multiLevelType w:val="hybridMultilevel"/>
    <w:tmpl w:val="962C9802"/>
    <w:lvl w:ilvl="0" w:tplc="C7FCBC6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517C4DAB"/>
    <w:multiLevelType w:val="hybridMultilevel"/>
    <w:tmpl w:val="73920E94"/>
    <w:lvl w:ilvl="0" w:tplc="AEBCE54E">
      <w:start w:val="1"/>
      <w:numFmt w:val="upperRoman"/>
      <w:lvlText w:val="%1."/>
      <w:lvlJc w:val="left"/>
      <w:pPr>
        <w:ind w:left="144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3957DA"/>
    <w:multiLevelType w:val="hybridMultilevel"/>
    <w:tmpl w:val="5F1AE7EA"/>
    <w:lvl w:ilvl="0" w:tplc="5DD63CD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587D0A2F"/>
    <w:multiLevelType w:val="hybridMultilevel"/>
    <w:tmpl w:val="DA464EA4"/>
    <w:lvl w:ilvl="0" w:tplc="D838595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60C81260"/>
    <w:multiLevelType w:val="hybridMultilevel"/>
    <w:tmpl w:val="8C1A5AA6"/>
    <w:lvl w:ilvl="0" w:tplc="132CF5DC">
      <w:start w:val="1"/>
      <w:numFmt w:val="upperLetter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 w15:restartNumberingAfterBreak="0">
    <w:nsid w:val="616828F1"/>
    <w:multiLevelType w:val="hybridMultilevel"/>
    <w:tmpl w:val="5A583AC2"/>
    <w:lvl w:ilvl="0" w:tplc="2828F2F6">
      <w:start w:val="1"/>
      <w:numFmt w:val="upperLetter"/>
      <w:lvlText w:val="%1."/>
      <w:lvlJc w:val="left"/>
      <w:pPr>
        <w:ind w:left="1710" w:hanging="360"/>
      </w:pPr>
      <w:rPr>
        <w:rFonts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24" w15:restartNumberingAfterBreak="0">
    <w:nsid w:val="65843701"/>
    <w:multiLevelType w:val="hybridMultilevel"/>
    <w:tmpl w:val="DF36BEE0"/>
    <w:lvl w:ilvl="0" w:tplc="65F28000">
      <w:start w:val="1"/>
      <w:numFmt w:val="upperLetter"/>
      <w:lvlText w:val="%1."/>
      <w:lvlJc w:val="left"/>
      <w:pPr>
        <w:ind w:left="180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5" w15:restartNumberingAfterBreak="0">
    <w:nsid w:val="6703378E"/>
    <w:multiLevelType w:val="hybridMultilevel"/>
    <w:tmpl w:val="AFA03752"/>
    <w:lvl w:ilvl="0" w:tplc="47C47BF4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6834549A"/>
    <w:multiLevelType w:val="hybridMultilevel"/>
    <w:tmpl w:val="37B47820"/>
    <w:lvl w:ilvl="0" w:tplc="3D322740">
      <w:start w:val="1"/>
      <w:numFmt w:val="upperLetter"/>
      <w:lvlText w:val="%1."/>
      <w:lvlJc w:val="left"/>
      <w:pPr>
        <w:ind w:left="144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6A2F694D"/>
    <w:multiLevelType w:val="hybridMultilevel"/>
    <w:tmpl w:val="D70A1A26"/>
    <w:lvl w:ilvl="0" w:tplc="70A4C666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7015126C"/>
    <w:multiLevelType w:val="hybridMultilevel"/>
    <w:tmpl w:val="9C18D508"/>
    <w:lvl w:ilvl="0" w:tplc="7D8CDC1C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9" w15:restartNumberingAfterBreak="0">
    <w:nsid w:val="71D5575E"/>
    <w:multiLevelType w:val="hybridMultilevel"/>
    <w:tmpl w:val="D2C439DA"/>
    <w:lvl w:ilvl="0" w:tplc="CFAEDF9A">
      <w:start w:val="1"/>
      <w:numFmt w:val="upperLetter"/>
      <w:lvlText w:val="%1."/>
      <w:lvlJc w:val="left"/>
      <w:pPr>
        <w:ind w:left="1480" w:hanging="40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72AA2372"/>
    <w:multiLevelType w:val="hybridMultilevel"/>
    <w:tmpl w:val="E504809C"/>
    <w:lvl w:ilvl="0" w:tplc="30D6D0A6">
      <w:start w:val="1"/>
      <w:numFmt w:val="upperLetter"/>
      <w:lvlText w:val="%1."/>
      <w:lvlJc w:val="left"/>
      <w:pPr>
        <w:ind w:left="1620" w:hanging="360"/>
      </w:pPr>
      <w:rPr>
        <w:rFonts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2340" w:hanging="360"/>
      </w:pPr>
    </w:lvl>
    <w:lvl w:ilvl="2" w:tplc="0409001B" w:tentative="1">
      <w:start w:val="1"/>
      <w:numFmt w:val="lowerRoman"/>
      <w:lvlText w:val="%3."/>
      <w:lvlJc w:val="right"/>
      <w:pPr>
        <w:ind w:left="3060" w:hanging="180"/>
      </w:pPr>
    </w:lvl>
    <w:lvl w:ilvl="3" w:tplc="0409000F" w:tentative="1">
      <w:start w:val="1"/>
      <w:numFmt w:val="decimal"/>
      <w:lvlText w:val="%4."/>
      <w:lvlJc w:val="left"/>
      <w:pPr>
        <w:ind w:left="3780" w:hanging="360"/>
      </w:pPr>
    </w:lvl>
    <w:lvl w:ilvl="4" w:tplc="04090019" w:tentative="1">
      <w:start w:val="1"/>
      <w:numFmt w:val="lowerLetter"/>
      <w:lvlText w:val="%5."/>
      <w:lvlJc w:val="left"/>
      <w:pPr>
        <w:ind w:left="4500" w:hanging="360"/>
      </w:pPr>
    </w:lvl>
    <w:lvl w:ilvl="5" w:tplc="0409001B" w:tentative="1">
      <w:start w:val="1"/>
      <w:numFmt w:val="lowerRoman"/>
      <w:lvlText w:val="%6."/>
      <w:lvlJc w:val="right"/>
      <w:pPr>
        <w:ind w:left="5220" w:hanging="180"/>
      </w:pPr>
    </w:lvl>
    <w:lvl w:ilvl="6" w:tplc="0409000F" w:tentative="1">
      <w:start w:val="1"/>
      <w:numFmt w:val="decimal"/>
      <w:lvlText w:val="%7."/>
      <w:lvlJc w:val="left"/>
      <w:pPr>
        <w:ind w:left="5940" w:hanging="360"/>
      </w:pPr>
    </w:lvl>
    <w:lvl w:ilvl="7" w:tplc="04090019" w:tentative="1">
      <w:start w:val="1"/>
      <w:numFmt w:val="lowerLetter"/>
      <w:lvlText w:val="%8."/>
      <w:lvlJc w:val="left"/>
      <w:pPr>
        <w:ind w:left="6660" w:hanging="360"/>
      </w:pPr>
    </w:lvl>
    <w:lvl w:ilvl="8" w:tplc="0409001B" w:tentative="1">
      <w:start w:val="1"/>
      <w:numFmt w:val="lowerRoman"/>
      <w:lvlText w:val="%9."/>
      <w:lvlJc w:val="right"/>
      <w:pPr>
        <w:ind w:left="7380" w:hanging="180"/>
      </w:pPr>
    </w:lvl>
  </w:abstractNum>
  <w:num w:numId="1">
    <w:abstractNumId w:val="19"/>
  </w:num>
  <w:num w:numId="2">
    <w:abstractNumId w:val="18"/>
  </w:num>
  <w:num w:numId="3">
    <w:abstractNumId w:val="27"/>
  </w:num>
  <w:num w:numId="4">
    <w:abstractNumId w:val="13"/>
  </w:num>
  <w:num w:numId="5">
    <w:abstractNumId w:val="28"/>
  </w:num>
  <w:num w:numId="6">
    <w:abstractNumId w:val="29"/>
  </w:num>
  <w:num w:numId="7">
    <w:abstractNumId w:val="14"/>
  </w:num>
  <w:num w:numId="8">
    <w:abstractNumId w:val="6"/>
  </w:num>
  <w:num w:numId="9">
    <w:abstractNumId w:val="24"/>
  </w:num>
  <w:num w:numId="10">
    <w:abstractNumId w:val="12"/>
  </w:num>
  <w:num w:numId="11">
    <w:abstractNumId w:val="20"/>
  </w:num>
  <w:num w:numId="12">
    <w:abstractNumId w:val="26"/>
  </w:num>
  <w:num w:numId="13">
    <w:abstractNumId w:val="22"/>
  </w:num>
  <w:num w:numId="14">
    <w:abstractNumId w:val="2"/>
  </w:num>
  <w:num w:numId="15">
    <w:abstractNumId w:val="17"/>
  </w:num>
  <w:num w:numId="16">
    <w:abstractNumId w:val="15"/>
  </w:num>
  <w:num w:numId="17">
    <w:abstractNumId w:val="10"/>
  </w:num>
  <w:num w:numId="18">
    <w:abstractNumId w:val="0"/>
  </w:num>
  <w:num w:numId="19">
    <w:abstractNumId w:val="30"/>
  </w:num>
  <w:num w:numId="20">
    <w:abstractNumId w:val="5"/>
  </w:num>
  <w:num w:numId="21">
    <w:abstractNumId w:val="8"/>
  </w:num>
  <w:num w:numId="22">
    <w:abstractNumId w:val="16"/>
  </w:num>
  <w:num w:numId="23">
    <w:abstractNumId w:val="11"/>
  </w:num>
  <w:num w:numId="24">
    <w:abstractNumId w:val="7"/>
  </w:num>
  <w:num w:numId="25">
    <w:abstractNumId w:val="25"/>
  </w:num>
  <w:num w:numId="26">
    <w:abstractNumId w:val="3"/>
  </w:num>
  <w:num w:numId="27">
    <w:abstractNumId w:val="1"/>
  </w:num>
  <w:num w:numId="28">
    <w:abstractNumId w:val="4"/>
  </w:num>
  <w:num w:numId="29">
    <w:abstractNumId w:val="21"/>
  </w:num>
  <w:num w:numId="30">
    <w:abstractNumId w:val="23"/>
  </w:num>
  <w:num w:numId="3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2302"/>
    <w:rsid w:val="00022302"/>
    <w:rsid w:val="00134162"/>
    <w:rsid w:val="00175A59"/>
    <w:rsid w:val="001A0016"/>
    <w:rsid w:val="003801DB"/>
    <w:rsid w:val="003813CC"/>
    <w:rsid w:val="00410E3E"/>
    <w:rsid w:val="004E5E43"/>
    <w:rsid w:val="0068177E"/>
    <w:rsid w:val="006B45BA"/>
    <w:rsid w:val="006E4D47"/>
    <w:rsid w:val="006F423A"/>
    <w:rsid w:val="007568E0"/>
    <w:rsid w:val="00857B4D"/>
    <w:rsid w:val="0093371F"/>
    <w:rsid w:val="009E1ACA"/>
    <w:rsid w:val="00A62293"/>
    <w:rsid w:val="00AF1408"/>
    <w:rsid w:val="00C201FE"/>
    <w:rsid w:val="00C44D2C"/>
    <w:rsid w:val="00CF1995"/>
    <w:rsid w:val="00D97FBF"/>
    <w:rsid w:val="00DC4842"/>
    <w:rsid w:val="00DE58FE"/>
    <w:rsid w:val="00DF63BD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0D2E231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223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23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Basic%20Document%20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Basic Document TM.dotx</Template>
  <TotalTime>17</TotalTime>
  <Pages>6</Pages>
  <Words>457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Mark's Text Terminal</Company>
  <LinksUpToDate>false</LinksUpToDate>
  <CharactersWithSpaces>3060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16</cp:revision>
  <dcterms:created xsi:type="dcterms:W3CDTF">2016-04-05T15:01:00Z</dcterms:created>
  <dcterms:modified xsi:type="dcterms:W3CDTF">2021-08-20T19:17:00Z</dcterms:modified>
</cp:coreProperties>
</file>