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F92C48" w14:textId="4AC9A54C" w:rsidR="00B577EA" w:rsidRPr="00450E16" w:rsidRDefault="00E0250A" w:rsidP="00E0250A">
      <w:pPr>
        <w:jc w:val="center"/>
        <w:rPr>
          <w:b/>
          <w:bCs/>
          <w:i/>
          <w:iCs/>
        </w:rPr>
      </w:pPr>
      <w:r w:rsidRPr="00450E16">
        <w:rPr>
          <w:b/>
          <w:bCs/>
        </w:rPr>
        <w:t xml:space="preserve">English Language Arts: </w:t>
      </w:r>
      <w:r w:rsidRPr="00450E16">
        <w:rPr>
          <w:b/>
          <w:bCs/>
          <w:i/>
          <w:iCs/>
        </w:rPr>
        <w:t>Writing the Interrogative Sentence</w:t>
      </w:r>
      <w:r w:rsidR="00C6749A">
        <w:rPr>
          <w:b/>
          <w:bCs/>
          <w:i/>
          <w:iCs/>
        </w:rPr>
        <w:t xml:space="preserve"> Learning Support</w:t>
      </w:r>
    </w:p>
    <w:p w14:paraId="56CD23BB" w14:textId="01101717" w:rsidR="00517328" w:rsidRDefault="00517328" w:rsidP="000A3AFA">
      <w:r>
        <w:t xml:space="preserve">To </w:t>
      </w:r>
      <w:r>
        <w:rPr>
          <w:i/>
          <w:iCs/>
        </w:rPr>
        <w:t>interrogate</w:t>
      </w:r>
      <w:r>
        <w:t xml:space="preserve">, your dictionary will tell you, is “to question formally and systematically.” (If you watch crime dramas on television shows or in movies, chances are you already understand this.) </w:t>
      </w:r>
      <w:r w:rsidRPr="00517328">
        <w:rPr>
          <w:i/>
          <w:iCs/>
        </w:rPr>
        <w:t>Interrogative</w:t>
      </w:r>
      <w:r>
        <w:t xml:space="preserve"> means “having the form or force of question.” Now you know that an </w:t>
      </w:r>
      <w:r w:rsidRPr="00517328">
        <w:rPr>
          <w:i/>
          <w:iCs/>
        </w:rPr>
        <w:t>interrogative sentence</w:t>
      </w:r>
      <w:r>
        <w:t xml:space="preserve"> serves to ask a question.</w:t>
      </w:r>
      <w:r w:rsidR="00DC5979">
        <w:t xml:space="preserve"> </w:t>
      </w:r>
      <w:r w:rsidR="000A3AFA">
        <w:t>Like the imperative form of the verb, the interrogative form is actually a mood of a verb. Remember that a verb’s mood shows the writer’s attitude toward what he or she is saying. Again, in this instance, your attitude toward what you are saying is interrogative; you want to ask a question.</w:t>
      </w:r>
    </w:p>
    <w:p w14:paraId="615279F0" w14:textId="2F4A2152" w:rsidR="00C01DEE" w:rsidRDefault="00C01DEE" w:rsidP="000A3AFA"/>
    <w:p w14:paraId="49ED12EA" w14:textId="36731964" w:rsidR="00C01DEE" w:rsidRDefault="00C01DEE" w:rsidP="000A3AFA">
      <w:r>
        <w:t>All knowledge begins with a question—</w:t>
      </w:r>
      <w:proofErr w:type="spellStart"/>
      <w:r>
        <w:t>an</w:t>
      </w:r>
      <w:proofErr w:type="spellEnd"/>
      <w:r>
        <w:t xml:space="preserve"> interrogative sentence. The use of this sentence form is therefore complicated. Interrogative sentences produce a wide array of types of knowledge across space and time. This lengthy learning support aims to help you develop your own thorough understanding of using the interrogative sentences for a variety of purposes of speech and prose.</w:t>
      </w:r>
    </w:p>
    <w:p w14:paraId="6C363BE1" w14:textId="77A41661" w:rsidR="000A3AFA" w:rsidRDefault="000A3AFA" w:rsidP="000A3AFA"/>
    <w:p w14:paraId="6CFB79F3" w14:textId="78A1ED56" w:rsidR="000A3AFA" w:rsidRDefault="000A3AFA" w:rsidP="000A3AFA">
      <w:r>
        <w:t>So, let’s look at the fundamental rules for writing an interrogative sentence.</w:t>
      </w:r>
    </w:p>
    <w:p w14:paraId="4D1F0881" w14:textId="3A962145" w:rsidR="000A3AFA" w:rsidRDefault="000A3AFA" w:rsidP="000A3AFA"/>
    <w:p w14:paraId="2C8716D4" w14:textId="7F8EA2CC" w:rsidR="000A3AFA" w:rsidRPr="00C01DEE" w:rsidRDefault="00C01DEE" w:rsidP="000A3AFA">
      <w:pPr>
        <w:pStyle w:val="ListParagraph"/>
        <w:numPr>
          <w:ilvl w:val="0"/>
          <w:numId w:val="1"/>
        </w:numPr>
        <w:rPr>
          <w:b/>
          <w:bCs/>
        </w:rPr>
      </w:pPr>
      <w:r>
        <w:t xml:space="preserve">How does one punctuate an interrogative sentence? Since interrogating means to ask a question, one would assume that all interrogative sentences (like the one that precedes this one) end with a question mark. That’s true, but one needs to know this: while </w:t>
      </w:r>
      <w:r w:rsidRPr="00C01DEE">
        <w:rPr>
          <w:i/>
          <w:iCs/>
        </w:rPr>
        <w:t>direct questions</w:t>
      </w:r>
      <w:r>
        <w:t xml:space="preserve"> end in a question mark, </w:t>
      </w:r>
      <w:r w:rsidRPr="00C01DEE">
        <w:rPr>
          <w:i/>
          <w:iCs/>
        </w:rPr>
        <w:t>indirect questions</w:t>
      </w:r>
      <w:r>
        <w:t xml:space="preserve"> do not—they end in a period.</w:t>
      </w:r>
    </w:p>
    <w:p w14:paraId="1E086D83" w14:textId="0A977B85" w:rsidR="00C01DEE" w:rsidRDefault="00C01DEE" w:rsidP="00C01DEE">
      <w:pPr>
        <w:pStyle w:val="ListParagraph"/>
        <w:numPr>
          <w:ilvl w:val="0"/>
          <w:numId w:val="2"/>
        </w:numPr>
        <w:rPr>
          <w:b/>
          <w:bCs/>
        </w:rPr>
      </w:pPr>
      <w:r>
        <w:rPr>
          <w:b/>
          <w:bCs/>
        </w:rPr>
        <w:t xml:space="preserve">Direct question: </w:t>
      </w:r>
      <w:r w:rsidRPr="003B36AA">
        <w:rPr>
          <w:i/>
          <w:iCs/>
        </w:rPr>
        <w:t>Are</w:t>
      </w:r>
      <w:r>
        <w:t xml:space="preserve"> you hungry?</w:t>
      </w:r>
    </w:p>
    <w:p w14:paraId="3784D392" w14:textId="26AAD5F9" w:rsidR="00C01DEE" w:rsidRPr="00C01DEE" w:rsidRDefault="00C01DEE" w:rsidP="00C01DEE">
      <w:pPr>
        <w:pStyle w:val="ListParagraph"/>
        <w:numPr>
          <w:ilvl w:val="0"/>
          <w:numId w:val="2"/>
        </w:numPr>
        <w:rPr>
          <w:b/>
          <w:bCs/>
        </w:rPr>
      </w:pPr>
      <w:r>
        <w:rPr>
          <w:b/>
          <w:bCs/>
        </w:rPr>
        <w:t xml:space="preserve">Indirect question: </w:t>
      </w:r>
      <w:r w:rsidRPr="003B36AA">
        <w:rPr>
          <w:i/>
          <w:iCs/>
        </w:rPr>
        <w:t>She asked</w:t>
      </w:r>
      <w:r>
        <w:t xml:space="preserve"> me if I was hungry.</w:t>
      </w:r>
    </w:p>
    <w:p w14:paraId="7DB54973" w14:textId="5F954C62" w:rsidR="00C01DEE" w:rsidRPr="00C01DEE" w:rsidRDefault="00C01DEE" w:rsidP="00C01DEE">
      <w:pPr>
        <w:pStyle w:val="ListParagraph"/>
        <w:numPr>
          <w:ilvl w:val="0"/>
          <w:numId w:val="2"/>
        </w:numPr>
        <w:rPr>
          <w:b/>
          <w:bCs/>
        </w:rPr>
      </w:pPr>
      <w:r>
        <w:rPr>
          <w:b/>
          <w:bCs/>
        </w:rPr>
        <w:t xml:space="preserve">Direct question: </w:t>
      </w:r>
      <w:r w:rsidRPr="003B36AA">
        <w:rPr>
          <w:i/>
          <w:iCs/>
        </w:rPr>
        <w:t>What</w:t>
      </w:r>
      <w:r>
        <w:t xml:space="preserve"> time is it?</w:t>
      </w:r>
    </w:p>
    <w:p w14:paraId="748DF351" w14:textId="499C1E30" w:rsidR="00C01DEE" w:rsidRPr="00C01DEE" w:rsidRDefault="00C01DEE" w:rsidP="00C01DEE">
      <w:pPr>
        <w:pStyle w:val="ListParagraph"/>
        <w:numPr>
          <w:ilvl w:val="0"/>
          <w:numId w:val="2"/>
        </w:numPr>
        <w:rPr>
          <w:b/>
          <w:bCs/>
        </w:rPr>
      </w:pPr>
      <w:r>
        <w:rPr>
          <w:b/>
          <w:bCs/>
        </w:rPr>
        <w:t xml:space="preserve">Indirect question: </w:t>
      </w:r>
      <w:r w:rsidRPr="003B36AA">
        <w:rPr>
          <w:i/>
          <w:iCs/>
        </w:rPr>
        <w:t>He asked</w:t>
      </w:r>
      <w:r>
        <w:t xml:space="preserve"> me for the time.</w:t>
      </w:r>
    </w:p>
    <w:p w14:paraId="4862561E" w14:textId="77777777" w:rsidR="00C01DEE" w:rsidRPr="00C01DEE" w:rsidRDefault="00C01DEE" w:rsidP="00C01DEE">
      <w:pPr>
        <w:rPr>
          <w:b/>
          <w:bCs/>
        </w:rPr>
      </w:pPr>
    </w:p>
    <w:p w14:paraId="5D0AEFAB" w14:textId="4232849D" w:rsidR="00C01DEE" w:rsidRPr="003E3575" w:rsidRDefault="003E3575" w:rsidP="000A3AFA">
      <w:pPr>
        <w:pStyle w:val="ListParagraph"/>
        <w:numPr>
          <w:ilvl w:val="0"/>
          <w:numId w:val="1"/>
        </w:numPr>
        <w:rPr>
          <w:b/>
          <w:bCs/>
        </w:rPr>
      </w:pPr>
      <w:r>
        <w:t>The three basic question types are all interrogative sentences.</w:t>
      </w:r>
    </w:p>
    <w:p w14:paraId="27165D1E" w14:textId="63279A24" w:rsidR="003E3575" w:rsidRDefault="003E3575" w:rsidP="003E3575">
      <w:pPr>
        <w:pStyle w:val="ListParagraph"/>
        <w:numPr>
          <w:ilvl w:val="0"/>
          <w:numId w:val="2"/>
        </w:numPr>
        <w:rPr>
          <w:b/>
          <w:bCs/>
        </w:rPr>
      </w:pPr>
      <w:r>
        <w:rPr>
          <w:b/>
          <w:bCs/>
        </w:rPr>
        <w:t xml:space="preserve">Yes/No question: </w:t>
      </w:r>
      <w:r w:rsidRPr="003B36AA">
        <w:rPr>
          <w:i/>
          <w:iCs/>
        </w:rPr>
        <w:t>Do</w:t>
      </w:r>
      <w:r>
        <w:t xml:space="preserve"> you want dinner?</w:t>
      </w:r>
    </w:p>
    <w:p w14:paraId="222208B6" w14:textId="5B6D5720" w:rsidR="003E3575" w:rsidRDefault="003E3575" w:rsidP="003E3575">
      <w:pPr>
        <w:pStyle w:val="ListParagraph"/>
        <w:numPr>
          <w:ilvl w:val="0"/>
          <w:numId w:val="2"/>
        </w:numPr>
        <w:rPr>
          <w:b/>
          <w:bCs/>
        </w:rPr>
      </w:pPr>
      <w:r>
        <w:rPr>
          <w:b/>
          <w:bCs/>
        </w:rPr>
        <w:t xml:space="preserve">Question word question: </w:t>
      </w:r>
      <w:r w:rsidRPr="003B36AA">
        <w:rPr>
          <w:i/>
          <w:iCs/>
        </w:rPr>
        <w:t>Where</w:t>
      </w:r>
      <w:r>
        <w:t xml:space="preserve"> do you live?</w:t>
      </w:r>
    </w:p>
    <w:p w14:paraId="11892397" w14:textId="74C52EDA" w:rsidR="003E3575" w:rsidRPr="003E3575" w:rsidRDefault="003E3575" w:rsidP="003E3575">
      <w:pPr>
        <w:pStyle w:val="ListParagraph"/>
        <w:numPr>
          <w:ilvl w:val="0"/>
          <w:numId w:val="2"/>
        </w:numPr>
        <w:rPr>
          <w:b/>
          <w:bCs/>
        </w:rPr>
      </w:pPr>
      <w:r>
        <w:rPr>
          <w:b/>
          <w:bCs/>
        </w:rPr>
        <w:t xml:space="preserve">Choice question: </w:t>
      </w:r>
      <w:r w:rsidRPr="003B36AA">
        <w:rPr>
          <w:i/>
          <w:iCs/>
        </w:rPr>
        <w:t>Do</w:t>
      </w:r>
      <w:r>
        <w:t xml:space="preserve"> you want coffee or tea?</w:t>
      </w:r>
    </w:p>
    <w:p w14:paraId="5A6079EE" w14:textId="77777777" w:rsidR="003E3575" w:rsidRPr="003E3575" w:rsidRDefault="003E3575" w:rsidP="003E3575">
      <w:pPr>
        <w:rPr>
          <w:b/>
          <w:bCs/>
        </w:rPr>
      </w:pPr>
    </w:p>
    <w:p w14:paraId="01E54FF4" w14:textId="5CD6D644" w:rsidR="003E3575" w:rsidRPr="003E3575" w:rsidRDefault="003E3575" w:rsidP="000A3AFA">
      <w:pPr>
        <w:pStyle w:val="ListParagraph"/>
        <w:numPr>
          <w:ilvl w:val="0"/>
          <w:numId w:val="1"/>
        </w:numPr>
        <w:rPr>
          <w:b/>
          <w:bCs/>
        </w:rPr>
      </w:pPr>
      <w:r>
        <w:t>Interrogative sentences can be in positive or negative form.</w:t>
      </w:r>
    </w:p>
    <w:p w14:paraId="38E6D030" w14:textId="4A5D3515" w:rsidR="003E3575" w:rsidRPr="00BD2EF3" w:rsidRDefault="00BD2EF3" w:rsidP="00BD2EF3">
      <w:pPr>
        <w:pStyle w:val="ListParagraph"/>
        <w:numPr>
          <w:ilvl w:val="0"/>
          <w:numId w:val="2"/>
        </w:numPr>
        <w:rPr>
          <w:b/>
          <w:bCs/>
        </w:rPr>
      </w:pPr>
      <w:r>
        <w:rPr>
          <w:b/>
          <w:bCs/>
        </w:rPr>
        <w:t xml:space="preserve">Positive interrogative sentence: </w:t>
      </w:r>
      <w:r w:rsidRPr="003B36AA">
        <w:rPr>
          <w:i/>
          <w:iCs/>
        </w:rPr>
        <w:t>Does</w:t>
      </w:r>
      <w:r>
        <w:t xml:space="preserve"> two plus two equal four?</w:t>
      </w:r>
    </w:p>
    <w:p w14:paraId="74CA4FE6" w14:textId="133CB384" w:rsidR="00BD2EF3" w:rsidRPr="003E3575" w:rsidRDefault="00BD2EF3" w:rsidP="00BD2EF3">
      <w:pPr>
        <w:pStyle w:val="ListParagraph"/>
        <w:numPr>
          <w:ilvl w:val="0"/>
          <w:numId w:val="2"/>
        </w:numPr>
        <w:rPr>
          <w:b/>
          <w:bCs/>
        </w:rPr>
      </w:pPr>
      <w:r>
        <w:rPr>
          <w:b/>
          <w:bCs/>
        </w:rPr>
        <w:t xml:space="preserve">Negative interrogative sentence: </w:t>
      </w:r>
      <w:r w:rsidRPr="003B36AA">
        <w:rPr>
          <w:i/>
          <w:iCs/>
        </w:rPr>
        <w:t>Doesn’t</w:t>
      </w:r>
      <w:r>
        <w:t xml:space="preserve"> two plus two equal four?</w:t>
      </w:r>
    </w:p>
    <w:p w14:paraId="0397424A" w14:textId="77777777" w:rsidR="003E3575" w:rsidRPr="003E3575" w:rsidRDefault="003E3575" w:rsidP="003E3575">
      <w:pPr>
        <w:rPr>
          <w:b/>
          <w:bCs/>
        </w:rPr>
      </w:pPr>
    </w:p>
    <w:p w14:paraId="4B788CAC" w14:textId="72B37961" w:rsidR="003E3575" w:rsidRPr="002F19D6" w:rsidRDefault="002F19D6" w:rsidP="000A3AFA">
      <w:pPr>
        <w:pStyle w:val="ListParagraph"/>
        <w:numPr>
          <w:ilvl w:val="0"/>
          <w:numId w:val="1"/>
        </w:numPr>
        <w:rPr>
          <w:b/>
          <w:bCs/>
        </w:rPr>
      </w:pPr>
      <w:r>
        <w:t>Because interrogative sentences ask questions</w:t>
      </w:r>
      <w:r w:rsidR="00F719FF">
        <w:t xml:space="preserve"> and seek information</w:t>
      </w:r>
      <w:r>
        <w:t xml:space="preserve"> across time, they can be in any verb tense.</w:t>
      </w:r>
    </w:p>
    <w:p w14:paraId="04577A97" w14:textId="551931C8" w:rsidR="002F19D6" w:rsidRDefault="002F19D6" w:rsidP="002F19D6">
      <w:pPr>
        <w:pStyle w:val="ListParagraph"/>
        <w:numPr>
          <w:ilvl w:val="0"/>
          <w:numId w:val="2"/>
        </w:numPr>
        <w:rPr>
          <w:b/>
          <w:bCs/>
        </w:rPr>
      </w:pPr>
      <w:r>
        <w:rPr>
          <w:b/>
          <w:bCs/>
        </w:rPr>
        <w:t xml:space="preserve">Present tense interrogative sentence: </w:t>
      </w:r>
      <w:r w:rsidRPr="003B36AA">
        <w:rPr>
          <w:i/>
          <w:iCs/>
        </w:rPr>
        <w:t>Are</w:t>
      </w:r>
      <w:r>
        <w:t xml:space="preserve"> you cold?</w:t>
      </w:r>
    </w:p>
    <w:p w14:paraId="131509A8" w14:textId="7A266C10" w:rsidR="002F19D6" w:rsidRDefault="002F19D6" w:rsidP="002F19D6">
      <w:pPr>
        <w:pStyle w:val="ListParagraph"/>
        <w:numPr>
          <w:ilvl w:val="0"/>
          <w:numId w:val="2"/>
        </w:numPr>
        <w:rPr>
          <w:b/>
          <w:bCs/>
        </w:rPr>
      </w:pPr>
      <w:r>
        <w:rPr>
          <w:b/>
          <w:bCs/>
        </w:rPr>
        <w:t xml:space="preserve">Past tense interrogative sentence: </w:t>
      </w:r>
      <w:r w:rsidRPr="003B36AA">
        <w:rPr>
          <w:i/>
          <w:iCs/>
        </w:rPr>
        <w:t>Were</w:t>
      </w:r>
      <w:r>
        <w:t xml:space="preserve"> you cold?</w:t>
      </w:r>
    </w:p>
    <w:p w14:paraId="4734A1F4" w14:textId="1A201051" w:rsidR="002F19D6" w:rsidRDefault="002F19D6" w:rsidP="002F19D6">
      <w:pPr>
        <w:pStyle w:val="ListParagraph"/>
        <w:numPr>
          <w:ilvl w:val="0"/>
          <w:numId w:val="2"/>
        </w:numPr>
        <w:rPr>
          <w:b/>
          <w:bCs/>
        </w:rPr>
      </w:pPr>
      <w:r>
        <w:rPr>
          <w:b/>
          <w:bCs/>
        </w:rPr>
        <w:t xml:space="preserve">Future tense interrogative sentence: </w:t>
      </w:r>
      <w:r w:rsidRPr="003B36AA">
        <w:rPr>
          <w:i/>
          <w:iCs/>
        </w:rPr>
        <w:t>Will you be</w:t>
      </w:r>
      <w:r>
        <w:t xml:space="preserve"> cold?</w:t>
      </w:r>
    </w:p>
    <w:p w14:paraId="54A02AC3" w14:textId="0D90678E" w:rsidR="002F19D6" w:rsidRDefault="002F19D6" w:rsidP="002F19D6">
      <w:pPr>
        <w:pStyle w:val="ListParagraph"/>
        <w:numPr>
          <w:ilvl w:val="0"/>
          <w:numId w:val="2"/>
        </w:numPr>
        <w:rPr>
          <w:b/>
          <w:bCs/>
        </w:rPr>
      </w:pPr>
      <w:r>
        <w:rPr>
          <w:b/>
          <w:bCs/>
        </w:rPr>
        <w:t xml:space="preserve">Present tense interrogative sentence: </w:t>
      </w:r>
      <w:r w:rsidR="00A54ED2" w:rsidRPr="003B36AA">
        <w:rPr>
          <w:i/>
          <w:iCs/>
        </w:rPr>
        <w:t xml:space="preserve">Do </w:t>
      </w:r>
      <w:r w:rsidR="00A54ED2" w:rsidRPr="003B36AA">
        <w:t>you want</w:t>
      </w:r>
      <w:r w:rsidR="00A54ED2">
        <w:t xml:space="preserve"> coffee?</w:t>
      </w:r>
    </w:p>
    <w:p w14:paraId="1F954CBD" w14:textId="53655082" w:rsidR="002F19D6" w:rsidRDefault="002F19D6" w:rsidP="002F19D6">
      <w:pPr>
        <w:pStyle w:val="ListParagraph"/>
        <w:numPr>
          <w:ilvl w:val="0"/>
          <w:numId w:val="2"/>
        </w:numPr>
        <w:rPr>
          <w:b/>
          <w:bCs/>
        </w:rPr>
      </w:pPr>
      <w:r>
        <w:rPr>
          <w:b/>
          <w:bCs/>
        </w:rPr>
        <w:t>Past tense interrogative sentence:</w:t>
      </w:r>
      <w:r w:rsidR="00A54ED2">
        <w:rPr>
          <w:b/>
          <w:bCs/>
        </w:rPr>
        <w:t xml:space="preserve"> </w:t>
      </w:r>
      <w:r w:rsidR="00A54ED2" w:rsidRPr="003B36AA">
        <w:rPr>
          <w:i/>
          <w:iCs/>
        </w:rPr>
        <w:t xml:space="preserve">Did </w:t>
      </w:r>
      <w:r w:rsidR="00A54ED2" w:rsidRPr="003B36AA">
        <w:t>you want</w:t>
      </w:r>
      <w:r w:rsidR="00A54ED2">
        <w:t xml:space="preserve"> coffee?</w:t>
      </w:r>
    </w:p>
    <w:p w14:paraId="3DADB697" w14:textId="2F713C02" w:rsidR="002F19D6" w:rsidRPr="00BC3724" w:rsidRDefault="002F19D6" w:rsidP="002F19D6">
      <w:pPr>
        <w:pStyle w:val="ListParagraph"/>
        <w:numPr>
          <w:ilvl w:val="0"/>
          <w:numId w:val="2"/>
        </w:numPr>
        <w:rPr>
          <w:b/>
          <w:bCs/>
        </w:rPr>
      </w:pPr>
      <w:r>
        <w:rPr>
          <w:b/>
          <w:bCs/>
        </w:rPr>
        <w:t>Future tense interrogative sentence:</w:t>
      </w:r>
      <w:r w:rsidR="00A54ED2">
        <w:rPr>
          <w:b/>
          <w:bCs/>
        </w:rPr>
        <w:t xml:space="preserve"> </w:t>
      </w:r>
      <w:r w:rsidR="00A54ED2" w:rsidRPr="003B36AA">
        <w:rPr>
          <w:i/>
          <w:iCs/>
        </w:rPr>
        <w:t>Will</w:t>
      </w:r>
      <w:r w:rsidR="00A54ED2">
        <w:t xml:space="preserve"> you want coffee?</w:t>
      </w:r>
    </w:p>
    <w:p w14:paraId="4BF7DA4F" w14:textId="77777777" w:rsidR="002F19D6" w:rsidRPr="002F19D6" w:rsidRDefault="002F19D6" w:rsidP="002F19D6">
      <w:pPr>
        <w:rPr>
          <w:b/>
          <w:bCs/>
        </w:rPr>
      </w:pPr>
    </w:p>
    <w:p w14:paraId="793B5D5C" w14:textId="2CA87470" w:rsidR="002F19D6" w:rsidRPr="00F719FF" w:rsidRDefault="00AC756B" w:rsidP="000A3AFA">
      <w:pPr>
        <w:pStyle w:val="ListParagraph"/>
        <w:numPr>
          <w:ilvl w:val="0"/>
          <w:numId w:val="1"/>
        </w:numPr>
        <w:rPr>
          <w:b/>
          <w:bCs/>
        </w:rPr>
      </w:pPr>
      <w:r>
        <w:t xml:space="preserve">The </w:t>
      </w:r>
      <w:r w:rsidRPr="00AC756B">
        <w:rPr>
          <w:i/>
          <w:iCs/>
        </w:rPr>
        <w:t>subjects</w:t>
      </w:r>
      <w:r>
        <w:t xml:space="preserve"> of i</w:t>
      </w:r>
      <w:r w:rsidR="00BC3724">
        <w:t>nterrogative sentences</w:t>
      </w:r>
      <w:r>
        <w:t xml:space="preserve"> can be determined by rewriting them as declarative sentences, or statements.</w:t>
      </w:r>
    </w:p>
    <w:p w14:paraId="303A0FBF" w14:textId="68B228CC" w:rsidR="00F719FF" w:rsidRDefault="00AC756B" w:rsidP="00F719FF">
      <w:pPr>
        <w:pStyle w:val="ListParagraph"/>
        <w:numPr>
          <w:ilvl w:val="0"/>
          <w:numId w:val="2"/>
        </w:numPr>
        <w:rPr>
          <w:b/>
          <w:bCs/>
        </w:rPr>
      </w:pPr>
      <w:r>
        <w:rPr>
          <w:b/>
          <w:bCs/>
        </w:rPr>
        <w:t xml:space="preserve">Interrogative sentence: </w:t>
      </w:r>
      <w:r>
        <w:t>Did you clean your apartment for the party?</w:t>
      </w:r>
    </w:p>
    <w:p w14:paraId="2662511A" w14:textId="49E9738D" w:rsidR="00AC756B" w:rsidRDefault="00AC756B" w:rsidP="00F719FF">
      <w:pPr>
        <w:pStyle w:val="ListParagraph"/>
        <w:numPr>
          <w:ilvl w:val="0"/>
          <w:numId w:val="2"/>
        </w:numPr>
        <w:rPr>
          <w:b/>
          <w:bCs/>
        </w:rPr>
      </w:pPr>
      <w:r>
        <w:rPr>
          <w:b/>
          <w:bCs/>
        </w:rPr>
        <w:t xml:space="preserve">Declarative sentence: </w:t>
      </w:r>
      <w:r>
        <w:t xml:space="preserve">Your </w:t>
      </w:r>
      <w:r w:rsidRPr="00AC756B">
        <w:rPr>
          <w:i/>
          <w:iCs/>
        </w:rPr>
        <w:t xml:space="preserve">apartment </w:t>
      </w:r>
      <w:r>
        <w:t>is clean for the party.</w:t>
      </w:r>
    </w:p>
    <w:p w14:paraId="604C7817" w14:textId="7CEB2432" w:rsidR="00AC756B" w:rsidRPr="00AC756B" w:rsidRDefault="00AC756B" w:rsidP="00AC756B">
      <w:pPr>
        <w:pStyle w:val="ListParagraph"/>
        <w:numPr>
          <w:ilvl w:val="0"/>
          <w:numId w:val="2"/>
        </w:numPr>
        <w:rPr>
          <w:b/>
          <w:bCs/>
        </w:rPr>
      </w:pPr>
      <w:r>
        <w:rPr>
          <w:b/>
          <w:bCs/>
        </w:rPr>
        <w:t xml:space="preserve">Interrogative sentence: </w:t>
      </w:r>
      <w:r>
        <w:t>Have you fed the cat today?</w:t>
      </w:r>
    </w:p>
    <w:p w14:paraId="24A2CC59" w14:textId="5DC16F8D" w:rsidR="00AC756B" w:rsidRDefault="00AC756B" w:rsidP="00AC756B">
      <w:pPr>
        <w:pStyle w:val="ListParagraph"/>
        <w:numPr>
          <w:ilvl w:val="0"/>
          <w:numId w:val="2"/>
        </w:numPr>
        <w:rPr>
          <w:b/>
          <w:bCs/>
        </w:rPr>
      </w:pPr>
      <w:r>
        <w:rPr>
          <w:b/>
          <w:bCs/>
        </w:rPr>
        <w:t xml:space="preserve">Declarative sentence: </w:t>
      </w:r>
      <w:r>
        <w:t xml:space="preserve">The </w:t>
      </w:r>
      <w:r w:rsidRPr="00AC756B">
        <w:rPr>
          <w:i/>
          <w:iCs/>
        </w:rPr>
        <w:t>cat</w:t>
      </w:r>
      <w:r>
        <w:t xml:space="preserve"> is fed for today.</w:t>
      </w:r>
    </w:p>
    <w:p w14:paraId="3AA0253C" w14:textId="2C40410A" w:rsidR="00AC756B" w:rsidRDefault="00AC756B" w:rsidP="00AC756B">
      <w:pPr>
        <w:pStyle w:val="ListParagraph"/>
        <w:numPr>
          <w:ilvl w:val="0"/>
          <w:numId w:val="2"/>
        </w:numPr>
        <w:rPr>
          <w:b/>
          <w:bCs/>
        </w:rPr>
      </w:pPr>
      <w:r>
        <w:rPr>
          <w:b/>
          <w:bCs/>
        </w:rPr>
        <w:t xml:space="preserve">Interrogative sentence: </w:t>
      </w:r>
      <w:r>
        <w:t>Is this your cricket bat?</w:t>
      </w:r>
    </w:p>
    <w:p w14:paraId="5FFB8F13" w14:textId="48A160C5" w:rsidR="00F719FF" w:rsidRPr="00AC756B" w:rsidRDefault="00AC756B" w:rsidP="00F719FF">
      <w:pPr>
        <w:pStyle w:val="ListParagraph"/>
        <w:numPr>
          <w:ilvl w:val="0"/>
          <w:numId w:val="2"/>
        </w:numPr>
        <w:rPr>
          <w:b/>
          <w:bCs/>
        </w:rPr>
      </w:pPr>
      <w:r>
        <w:rPr>
          <w:b/>
          <w:bCs/>
        </w:rPr>
        <w:t xml:space="preserve">Declarative sentence: </w:t>
      </w:r>
      <w:r>
        <w:t xml:space="preserve">This </w:t>
      </w:r>
      <w:r w:rsidRPr="00AC756B">
        <w:rPr>
          <w:i/>
          <w:iCs/>
        </w:rPr>
        <w:t>cricket bat</w:t>
      </w:r>
      <w:r>
        <w:t xml:space="preserve"> is yours.</w:t>
      </w:r>
    </w:p>
    <w:p w14:paraId="0676941A" w14:textId="5A34BD9C" w:rsidR="00BC3724" w:rsidRPr="00F719FF" w:rsidRDefault="00BC3724" w:rsidP="00BC3724">
      <w:pPr>
        <w:pStyle w:val="ListParagraph"/>
        <w:numPr>
          <w:ilvl w:val="0"/>
          <w:numId w:val="1"/>
        </w:numPr>
        <w:rPr>
          <w:b/>
          <w:bCs/>
        </w:rPr>
      </w:pPr>
      <w:r>
        <w:lastRenderedPageBreak/>
        <w:t>Interrogative sentences</w:t>
      </w:r>
      <w:r w:rsidR="00DE0CD0">
        <w:t xml:space="preserve"> begin with words called </w:t>
      </w:r>
      <w:r w:rsidR="00DE0CD0">
        <w:rPr>
          <w:i/>
          <w:iCs/>
        </w:rPr>
        <w:t>interrogative pronouns</w:t>
      </w:r>
      <w:r w:rsidR="00DE0CD0">
        <w:t xml:space="preserve">, which are </w:t>
      </w:r>
      <w:r w:rsidR="00DE0CD0" w:rsidRPr="00DE0CD0">
        <w:rPr>
          <w:i/>
          <w:iCs/>
        </w:rPr>
        <w:t>who</w:t>
      </w:r>
      <w:r w:rsidR="00DE0CD0">
        <w:t xml:space="preserve">, </w:t>
      </w:r>
      <w:r w:rsidR="00DE0CD0" w:rsidRPr="00DE0CD0">
        <w:rPr>
          <w:i/>
          <w:iCs/>
        </w:rPr>
        <w:t>whom</w:t>
      </w:r>
      <w:r w:rsidR="00DE0CD0">
        <w:t xml:space="preserve">, </w:t>
      </w:r>
      <w:r w:rsidR="00DE0CD0" w:rsidRPr="00DE0CD0">
        <w:rPr>
          <w:i/>
          <w:iCs/>
        </w:rPr>
        <w:t>whose</w:t>
      </w:r>
      <w:r w:rsidR="00DE0CD0">
        <w:t xml:space="preserve">, </w:t>
      </w:r>
      <w:r w:rsidR="00DE0CD0" w:rsidRPr="00DE0CD0">
        <w:rPr>
          <w:i/>
          <w:iCs/>
        </w:rPr>
        <w:t>which</w:t>
      </w:r>
      <w:r w:rsidR="00DE0CD0">
        <w:t xml:space="preserve">, and </w:t>
      </w:r>
      <w:r w:rsidR="00DE0CD0" w:rsidRPr="00DE0CD0">
        <w:rPr>
          <w:i/>
          <w:iCs/>
        </w:rPr>
        <w:t>what</w:t>
      </w:r>
      <w:r w:rsidR="00DE0CD0">
        <w:t>.</w:t>
      </w:r>
    </w:p>
    <w:p w14:paraId="648C828F" w14:textId="0F290B54" w:rsidR="00F719FF" w:rsidRPr="00DE0CD0" w:rsidRDefault="00DE0CD0" w:rsidP="00F719FF">
      <w:pPr>
        <w:pStyle w:val="ListParagraph"/>
        <w:numPr>
          <w:ilvl w:val="0"/>
          <w:numId w:val="2"/>
        </w:numPr>
        <w:rPr>
          <w:b/>
          <w:bCs/>
        </w:rPr>
      </w:pPr>
      <w:r w:rsidRPr="003B36AA">
        <w:rPr>
          <w:i/>
          <w:iCs/>
        </w:rPr>
        <w:t>Who</w:t>
      </w:r>
      <w:r>
        <w:rPr>
          <w:b/>
          <w:bCs/>
        </w:rPr>
        <w:t xml:space="preserve"> </w:t>
      </w:r>
      <w:r>
        <w:t>screeched?</w:t>
      </w:r>
    </w:p>
    <w:p w14:paraId="34A45D86" w14:textId="5D05ED30" w:rsidR="00DE0CD0" w:rsidRPr="00DE0CD0" w:rsidRDefault="00DE0CD0" w:rsidP="00F719FF">
      <w:pPr>
        <w:pStyle w:val="ListParagraph"/>
        <w:numPr>
          <w:ilvl w:val="0"/>
          <w:numId w:val="2"/>
        </w:numPr>
        <w:rPr>
          <w:b/>
          <w:bCs/>
        </w:rPr>
      </w:pPr>
      <w:r w:rsidRPr="003B36AA">
        <w:rPr>
          <w:i/>
          <w:iCs/>
        </w:rPr>
        <w:t>Whom</w:t>
      </w:r>
      <w:r>
        <w:rPr>
          <w:b/>
          <w:bCs/>
        </w:rPr>
        <w:t xml:space="preserve"> </w:t>
      </w:r>
      <w:r>
        <w:t>did I marry?</w:t>
      </w:r>
    </w:p>
    <w:p w14:paraId="476932BD" w14:textId="32B1D0A2" w:rsidR="00DE0CD0" w:rsidRPr="00DE0CD0" w:rsidRDefault="00DE0CD0" w:rsidP="00F719FF">
      <w:pPr>
        <w:pStyle w:val="ListParagraph"/>
        <w:numPr>
          <w:ilvl w:val="0"/>
          <w:numId w:val="2"/>
        </w:numPr>
        <w:rPr>
          <w:b/>
          <w:bCs/>
        </w:rPr>
      </w:pPr>
      <w:r w:rsidRPr="003B36AA">
        <w:rPr>
          <w:i/>
          <w:iCs/>
        </w:rPr>
        <w:t>Whose</w:t>
      </w:r>
      <w:r>
        <w:rPr>
          <w:b/>
          <w:bCs/>
        </w:rPr>
        <w:t xml:space="preserve"> </w:t>
      </w:r>
      <w:r>
        <w:t>shoes are these?</w:t>
      </w:r>
    </w:p>
    <w:p w14:paraId="6A9D968A" w14:textId="7741712F" w:rsidR="00DE0CD0" w:rsidRPr="00DE0CD0" w:rsidRDefault="00DE0CD0" w:rsidP="00F719FF">
      <w:pPr>
        <w:pStyle w:val="ListParagraph"/>
        <w:numPr>
          <w:ilvl w:val="0"/>
          <w:numId w:val="2"/>
        </w:numPr>
        <w:rPr>
          <w:b/>
          <w:bCs/>
        </w:rPr>
      </w:pPr>
      <w:r w:rsidRPr="003B36AA">
        <w:rPr>
          <w:i/>
          <w:iCs/>
        </w:rPr>
        <w:t>Which</w:t>
      </w:r>
      <w:r>
        <w:rPr>
          <w:b/>
          <w:bCs/>
        </w:rPr>
        <w:t xml:space="preserve"> </w:t>
      </w:r>
      <w:r>
        <w:t>is my phone?</w:t>
      </w:r>
    </w:p>
    <w:p w14:paraId="24A00E63" w14:textId="11D8FFB5" w:rsidR="00DE0CD0" w:rsidRPr="00F719FF" w:rsidRDefault="00DE0CD0" w:rsidP="00F719FF">
      <w:pPr>
        <w:pStyle w:val="ListParagraph"/>
        <w:numPr>
          <w:ilvl w:val="0"/>
          <w:numId w:val="2"/>
        </w:numPr>
        <w:rPr>
          <w:b/>
          <w:bCs/>
        </w:rPr>
      </w:pPr>
      <w:r w:rsidRPr="003B36AA">
        <w:rPr>
          <w:i/>
          <w:iCs/>
        </w:rPr>
        <w:t>What</w:t>
      </w:r>
      <w:r>
        <w:rPr>
          <w:b/>
          <w:bCs/>
        </w:rPr>
        <w:t xml:space="preserve"> </w:t>
      </w:r>
      <w:r>
        <w:t>kind of pasta do you prefer?</w:t>
      </w:r>
    </w:p>
    <w:p w14:paraId="54334564" w14:textId="77777777" w:rsidR="00F719FF" w:rsidRPr="00F719FF" w:rsidRDefault="00F719FF" w:rsidP="00F719FF">
      <w:pPr>
        <w:rPr>
          <w:b/>
          <w:bCs/>
        </w:rPr>
      </w:pPr>
    </w:p>
    <w:p w14:paraId="0E1C6FF5" w14:textId="1BB1A794" w:rsidR="00BC3724" w:rsidRPr="00F719FF" w:rsidRDefault="00BC3724" w:rsidP="00BC3724">
      <w:pPr>
        <w:pStyle w:val="ListParagraph"/>
        <w:numPr>
          <w:ilvl w:val="0"/>
          <w:numId w:val="1"/>
        </w:numPr>
        <w:rPr>
          <w:b/>
          <w:bCs/>
        </w:rPr>
      </w:pPr>
      <w:r>
        <w:t>Interrogative sentences</w:t>
      </w:r>
      <w:r w:rsidR="00DE0CD0">
        <w:t xml:space="preserve"> begin with </w:t>
      </w:r>
      <w:r w:rsidR="00DE0CD0" w:rsidRPr="00DE0CD0">
        <w:rPr>
          <w:i/>
          <w:iCs/>
        </w:rPr>
        <w:t>why</w:t>
      </w:r>
      <w:r w:rsidR="00DE0CD0">
        <w:t xml:space="preserve"> and </w:t>
      </w:r>
      <w:r w:rsidR="00DE0CD0" w:rsidRPr="00DE0CD0">
        <w:rPr>
          <w:i/>
          <w:iCs/>
        </w:rPr>
        <w:t>where</w:t>
      </w:r>
      <w:r w:rsidR="00DE0CD0">
        <w:t xml:space="preserve">, which are used as several parts of speech, but in interrogative sentences they are </w:t>
      </w:r>
      <w:r w:rsidR="00DE0CD0" w:rsidRPr="00DE0CD0">
        <w:rPr>
          <w:i/>
          <w:iCs/>
        </w:rPr>
        <w:t>adverbs</w:t>
      </w:r>
      <w:r w:rsidR="00DE0CD0">
        <w:t>.</w:t>
      </w:r>
    </w:p>
    <w:p w14:paraId="2DB0B46F" w14:textId="004BB247" w:rsidR="00F719FF" w:rsidRPr="00DE0CD0" w:rsidRDefault="00DE0CD0" w:rsidP="00F719FF">
      <w:pPr>
        <w:pStyle w:val="ListParagraph"/>
        <w:numPr>
          <w:ilvl w:val="0"/>
          <w:numId w:val="2"/>
        </w:numPr>
        <w:rPr>
          <w:b/>
          <w:bCs/>
        </w:rPr>
      </w:pPr>
      <w:r w:rsidRPr="003B36AA">
        <w:rPr>
          <w:i/>
          <w:iCs/>
        </w:rPr>
        <w:t>Where</w:t>
      </w:r>
      <w:r>
        <w:t xml:space="preserve"> is the dog?</w:t>
      </w:r>
    </w:p>
    <w:p w14:paraId="7FAD5BCE" w14:textId="05B8FA41" w:rsidR="00DE0CD0" w:rsidRPr="00DE0CD0" w:rsidRDefault="00DE0CD0" w:rsidP="00F719FF">
      <w:pPr>
        <w:pStyle w:val="ListParagraph"/>
        <w:numPr>
          <w:ilvl w:val="0"/>
          <w:numId w:val="2"/>
        </w:numPr>
        <w:rPr>
          <w:b/>
          <w:bCs/>
        </w:rPr>
      </w:pPr>
      <w:r w:rsidRPr="003B36AA">
        <w:rPr>
          <w:i/>
          <w:iCs/>
        </w:rPr>
        <w:t>Why</w:t>
      </w:r>
      <w:r>
        <w:rPr>
          <w:b/>
          <w:bCs/>
        </w:rPr>
        <w:t xml:space="preserve"> </w:t>
      </w:r>
      <w:r>
        <w:t>did the chicken cross the road?</w:t>
      </w:r>
    </w:p>
    <w:p w14:paraId="24653CDF" w14:textId="33D9A146" w:rsidR="00DE0CD0" w:rsidRPr="00DE0CD0" w:rsidRDefault="00DE0CD0" w:rsidP="00F719FF">
      <w:pPr>
        <w:pStyle w:val="ListParagraph"/>
        <w:numPr>
          <w:ilvl w:val="0"/>
          <w:numId w:val="2"/>
        </w:numPr>
        <w:rPr>
          <w:b/>
          <w:bCs/>
        </w:rPr>
      </w:pPr>
      <w:r w:rsidRPr="003B36AA">
        <w:rPr>
          <w:i/>
          <w:iCs/>
        </w:rPr>
        <w:t>Where</w:t>
      </w:r>
      <w:r>
        <w:rPr>
          <w:b/>
          <w:bCs/>
        </w:rPr>
        <w:t xml:space="preserve"> </w:t>
      </w:r>
      <w:r>
        <w:t>would you like to stop for dinner?</w:t>
      </w:r>
    </w:p>
    <w:p w14:paraId="3F0CB83F" w14:textId="257A7CCD" w:rsidR="00DE0CD0" w:rsidRPr="00F719FF" w:rsidRDefault="00DE0CD0" w:rsidP="00F719FF">
      <w:pPr>
        <w:pStyle w:val="ListParagraph"/>
        <w:numPr>
          <w:ilvl w:val="0"/>
          <w:numId w:val="2"/>
        </w:numPr>
        <w:rPr>
          <w:b/>
          <w:bCs/>
        </w:rPr>
      </w:pPr>
      <w:r w:rsidRPr="003B36AA">
        <w:rPr>
          <w:i/>
          <w:iCs/>
        </w:rPr>
        <w:t>Why</w:t>
      </w:r>
      <w:r>
        <w:rPr>
          <w:b/>
          <w:bCs/>
        </w:rPr>
        <w:t xml:space="preserve"> </w:t>
      </w:r>
      <w:r>
        <w:t>don’t you like pizza?</w:t>
      </w:r>
    </w:p>
    <w:p w14:paraId="361A9C79" w14:textId="77777777" w:rsidR="00F719FF" w:rsidRPr="00F719FF" w:rsidRDefault="00F719FF" w:rsidP="00F719FF">
      <w:pPr>
        <w:rPr>
          <w:b/>
          <w:bCs/>
        </w:rPr>
      </w:pPr>
    </w:p>
    <w:p w14:paraId="73FFBA8E" w14:textId="68F95DF7" w:rsidR="00BC3724" w:rsidRPr="00F719FF" w:rsidRDefault="00BC3724" w:rsidP="00BC3724">
      <w:pPr>
        <w:pStyle w:val="ListParagraph"/>
        <w:numPr>
          <w:ilvl w:val="0"/>
          <w:numId w:val="1"/>
        </w:numPr>
        <w:rPr>
          <w:b/>
          <w:bCs/>
        </w:rPr>
      </w:pPr>
      <w:r>
        <w:t>Interrogative sentences</w:t>
      </w:r>
      <w:r w:rsidR="00EE3A84">
        <w:t xml:space="preserve"> often begin with a </w:t>
      </w:r>
      <w:r w:rsidR="00EE3A84" w:rsidRPr="00EE3A84">
        <w:rPr>
          <w:i/>
          <w:iCs/>
        </w:rPr>
        <w:t>helping</w:t>
      </w:r>
      <w:r w:rsidR="00EE3A84">
        <w:t xml:space="preserve"> verb, also known as an </w:t>
      </w:r>
      <w:r w:rsidR="00EE3A84" w:rsidRPr="00EE3A84">
        <w:rPr>
          <w:i/>
          <w:iCs/>
        </w:rPr>
        <w:t>auxiliary</w:t>
      </w:r>
      <w:r w:rsidR="00EE3A84">
        <w:t xml:space="preserve"> verb, especially </w:t>
      </w:r>
      <w:r w:rsidR="00EE3A84" w:rsidRPr="00EE3A84">
        <w:rPr>
          <w:i/>
          <w:iCs/>
        </w:rPr>
        <w:t>to be</w:t>
      </w:r>
      <w:r w:rsidR="00EE3A84">
        <w:t xml:space="preserve"> (I am, you are, he/she/it is, </w:t>
      </w:r>
      <w:proofErr w:type="spellStart"/>
      <w:r w:rsidR="00EE3A84">
        <w:t>etc</w:t>
      </w:r>
      <w:proofErr w:type="spellEnd"/>
      <w:r w:rsidR="00EE3A84">
        <w:t xml:space="preserve">), </w:t>
      </w:r>
      <w:r w:rsidR="00EE3A84" w:rsidRPr="00EE3A84">
        <w:rPr>
          <w:i/>
          <w:iCs/>
        </w:rPr>
        <w:t>to do</w:t>
      </w:r>
      <w:r w:rsidR="00EE3A84">
        <w:t xml:space="preserve"> and </w:t>
      </w:r>
      <w:r w:rsidR="00EE3A84">
        <w:rPr>
          <w:i/>
          <w:iCs/>
        </w:rPr>
        <w:t>to have.</w:t>
      </w:r>
      <w:r w:rsidR="00EE3A84">
        <w:t xml:space="preserve"> Helping verbs exist to extend the main verb (</w:t>
      </w:r>
      <w:r w:rsidR="00EE3A84" w:rsidRPr="00EE3A84">
        <w:rPr>
          <w:i/>
          <w:iCs/>
        </w:rPr>
        <w:t>help</w:t>
      </w:r>
      <w:r w:rsidR="00EE3A84">
        <w:t xml:space="preserve"> it) to show tense (time the action occurred) and possibility. It is in expressing possibility that helping verbs are used to ask questions. </w:t>
      </w:r>
      <w:r w:rsidR="00EE3A84" w:rsidRPr="00EE3A84">
        <w:rPr>
          <w:i/>
          <w:iCs/>
        </w:rPr>
        <w:t>Nota bene</w:t>
      </w:r>
      <w:r w:rsidR="00EE3A84">
        <w:t xml:space="preserve"> that </w:t>
      </w:r>
      <w:r w:rsidR="00EE3A84" w:rsidRPr="00EE3A84">
        <w:rPr>
          <w:i/>
          <w:iCs/>
        </w:rPr>
        <w:t>to be</w:t>
      </w:r>
      <w:r w:rsidR="00EE3A84">
        <w:t xml:space="preserve"> is one of the most commonly used verbs in the English language, and that </w:t>
      </w:r>
      <w:r w:rsidR="00EE3A84" w:rsidRPr="00EE3A84">
        <w:rPr>
          <w:i/>
          <w:iCs/>
        </w:rPr>
        <w:t>to do</w:t>
      </w:r>
      <w:r w:rsidR="00EE3A84">
        <w:t xml:space="preserve"> and </w:t>
      </w:r>
      <w:r w:rsidR="00EE3A84" w:rsidRPr="00EE3A84">
        <w:rPr>
          <w:i/>
          <w:iCs/>
        </w:rPr>
        <w:t>to have</w:t>
      </w:r>
      <w:r w:rsidR="00EE3A84">
        <w:t xml:space="preserve"> often appear together.</w:t>
      </w:r>
    </w:p>
    <w:p w14:paraId="5CCB954B" w14:textId="47A84400" w:rsidR="00F719FF" w:rsidRPr="00EE3A84" w:rsidRDefault="00EE3A84" w:rsidP="00F719FF">
      <w:pPr>
        <w:pStyle w:val="ListParagraph"/>
        <w:numPr>
          <w:ilvl w:val="0"/>
          <w:numId w:val="2"/>
        </w:numPr>
        <w:rPr>
          <w:b/>
          <w:bCs/>
        </w:rPr>
      </w:pPr>
      <w:r w:rsidRPr="00EE3A84">
        <w:rPr>
          <w:i/>
          <w:iCs/>
        </w:rPr>
        <w:t>Do</w:t>
      </w:r>
      <w:r>
        <w:t xml:space="preserve"> you </w:t>
      </w:r>
      <w:r w:rsidRPr="00EE3A84">
        <w:rPr>
          <w:i/>
          <w:iCs/>
        </w:rPr>
        <w:t>have</w:t>
      </w:r>
      <w:r>
        <w:t xml:space="preserve"> homework to finish?</w:t>
      </w:r>
    </w:p>
    <w:p w14:paraId="1D45860D" w14:textId="079297CD" w:rsidR="00EE3A84" w:rsidRPr="00EE3A84" w:rsidRDefault="00EE3A84" w:rsidP="00F719FF">
      <w:pPr>
        <w:pStyle w:val="ListParagraph"/>
        <w:numPr>
          <w:ilvl w:val="0"/>
          <w:numId w:val="2"/>
        </w:numPr>
        <w:rPr>
          <w:b/>
          <w:bCs/>
        </w:rPr>
      </w:pPr>
      <w:r w:rsidRPr="00EE3A84">
        <w:rPr>
          <w:i/>
          <w:iCs/>
        </w:rPr>
        <w:t>Did</w:t>
      </w:r>
      <w:r>
        <w:t xml:space="preserve"> you </w:t>
      </w:r>
      <w:r w:rsidRPr="00EE3A84">
        <w:rPr>
          <w:i/>
          <w:iCs/>
        </w:rPr>
        <w:t>have</w:t>
      </w:r>
      <w:r>
        <w:t xml:space="preserve"> time to finish your homework?</w:t>
      </w:r>
    </w:p>
    <w:p w14:paraId="1DD637AA" w14:textId="4977ED36" w:rsidR="00EE3A84" w:rsidRPr="00EE3A84" w:rsidRDefault="00EE3A84" w:rsidP="00F719FF">
      <w:pPr>
        <w:pStyle w:val="ListParagraph"/>
        <w:numPr>
          <w:ilvl w:val="0"/>
          <w:numId w:val="2"/>
        </w:numPr>
        <w:rPr>
          <w:b/>
          <w:bCs/>
        </w:rPr>
      </w:pPr>
      <w:r w:rsidRPr="00EE3A84">
        <w:rPr>
          <w:i/>
          <w:iCs/>
        </w:rPr>
        <w:t>Doesn’t</w:t>
      </w:r>
      <w:r>
        <w:t xml:space="preserve"> she </w:t>
      </w:r>
      <w:r w:rsidRPr="00EE3A84">
        <w:rPr>
          <w:i/>
          <w:iCs/>
        </w:rPr>
        <w:t>have</w:t>
      </w:r>
      <w:r>
        <w:t xml:space="preserve"> a nice dog?</w:t>
      </w:r>
    </w:p>
    <w:p w14:paraId="18D404B0" w14:textId="3AFF428F" w:rsidR="00EE3A84" w:rsidRPr="00EE3A84" w:rsidRDefault="00EE3A84" w:rsidP="00F719FF">
      <w:pPr>
        <w:pStyle w:val="ListParagraph"/>
        <w:numPr>
          <w:ilvl w:val="0"/>
          <w:numId w:val="2"/>
        </w:numPr>
        <w:rPr>
          <w:b/>
          <w:bCs/>
        </w:rPr>
      </w:pPr>
      <w:r w:rsidRPr="00EE3A84">
        <w:rPr>
          <w:i/>
          <w:iCs/>
        </w:rPr>
        <w:t>Did</w:t>
      </w:r>
      <w:r>
        <w:t xml:space="preserve"> you see her nice dog?</w:t>
      </w:r>
    </w:p>
    <w:p w14:paraId="6DA94455" w14:textId="6C747C82" w:rsidR="00EE3A84" w:rsidRPr="00EE3A84" w:rsidRDefault="00EE3A84" w:rsidP="00F719FF">
      <w:pPr>
        <w:pStyle w:val="ListParagraph"/>
        <w:numPr>
          <w:ilvl w:val="0"/>
          <w:numId w:val="2"/>
        </w:numPr>
        <w:rPr>
          <w:b/>
          <w:bCs/>
        </w:rPr>
      </w:pPr>
      <w:r w:rsidRPr="00EE3A84">
        <w:rPr>
          <w:i/>
          <w:iCs/>
        </w:rPr>
        <w:t>Do</w:t>
      </w:r>
      <w:r>
        <w:t xml:space="preserve"> you </w:t>
      </w:r>
      <w:r w:rsidRPr="00EE3A84">
        <w:rPr>
          <w:i/>
          <w:iCs/>
        </w:rPr>
        <w:t>have</w:t>
      </w:r>
      <w:r>
        <w:t xml:space="preserve"> a pen I can borrow?</w:t>
      </w:r>
    </w:p>
    <w:p w14:paraId="4BD9797E" w14:textId="2A1023CB" w:rsidR="00EE3A84" w:rsidRPr="00EE3A84" w:rsidRDefault="00EE3A84" w:rsidP="00F719FF">
      <w:pPr>
        <w:pStyle w:val="ListParagraph"/>
        <w:numPr>
          <w:ilvl w:val="0"/>
          <w:numId w:val="2"/>
        </w:numPr>
        <w:rPr>
          <w:b/>
          <w:bCs/>
        </w:rPr>
      </w:pPr>
      <w:r w:rsidRPr="00EE3A84">
        <w:rPr>
          <w:i/>
          <w:iCs/>
        </w:rPr>
        <w:t>Are</w:t>
      </w:r>
      <w:r>
        <w:t xml:space="preserve"> you up for seeing a movie?</w:t>
      </w:r>
    </w:p>
    <w:p w14:paraId="3D00096F" w14:textId="01B0427E" w:rsidR="00EE3A84" w:rsidRPr="00EE3A84" w:rsidRDefault="00EE3A84" w:rsidP="00F719FF">
      <w:pPr>
        <w:pStyle w:val="ListParagraph"/>
        <w:numPr>
          <w:ilvl w:val="0"/>
          <w:numId w:val="2"/>
        </w:numPr>
        <w:rPr>
          <w:b/>
          <w:bCs/>
        </w:rPr>
      </w:pPr>
      <w:r w:rsidRPr="00EE3A84">
        <w:rPr>
          <w:i/>
          <w:iCs/>
        </w:rPr>
        <w:t>Is</w:t>
      </w:r>
      <w:r>
        <w:t xml:space="preserve"> he going to meet us at the movie theater?</w:t>
      </w:r>
    </w:p>
    <w:p w14:paraId="61F37E2A" w14:textId="59332BB6" w:rsidR="00EE3A84" w:rsidRPr="00EE3A84" w:rsidRDefault="00EE3A84" w:rsidP="00F719FF">
      <w:pPr>
        <w:pStyle w:val="ListParagraph"/>
        <w:numPr>
          <w:ilvl w:val="0"/>
          <w:numId w:val="2"/>
        </w:numPr>
        <w:rPr>
          <w:b/>
          <w:bCs/>
        </w:rPr>
      </w:pPr>
      <w:r w:rsidRPr="00EE3A84">
        <w:rPr>
          <w:i/>
          <w:iCs/>
        </w:rPr>
        <w:t>Were</w:t>
      </w:r>
      <w:r>
        <w:t xml:space="preserve"> you on time to the movie?</w:t>
      </w:r>
    </w:p>
    <w:p w14:paraId="1B20CE05" w14:textId="4839D95E" w:rsidR="00EE3A84" w:rsidRPr="00EE3A84" w:rsidRDefault="00EE3A84" w:rsidP="00F719FF">
      <w:pPr>
        <w:pStyle w:val="ListParagraph"/>
        <w:numPr>
          <w:ilvl w:val="0"/>
          <w:numId w:val="2"/>
        </w:numPr>
        <w:rPr>
          <w:b/>
          <w:bCs/>
        </w:rPr>
      </w:pPr>
      <w:r w:rsidRPr="00EE3A84">
        <w:rPr>
          <w:i/>
          <w:iCs/>
        </w:rPr>
        <w:t>Do</w:t>
      </w:r>
      <w:r>
        <w:t xml:space="preserve"> you </w:t>
      </w:r>
      <w:r w:rsidRPr="00EE3A84">
        <w:rPr>
          <w:i/>
          <w:iCs/>
        </w:rPr>
        <w:t>have</w:t>
      </w:r>
      <w:r>
        <w:t xml:space="preserve"> time for coffee after the movie?</w:t>
      </w:r>
    </w:p>
    <w:p w14:paraId="6E54D4F2" w14:textId="77777777" w:rsidR="00EE3A84" w:rsidRPr="00EE3A84" w:rsidRDefault="00EE3A84" w:rsidP="00EE3A84">
      <w:pPr>
        <w:rPr>
          <w:b/>
          <w:bCs/>
        </w:rPr>
      </w:pPr>
    </w:p>
    <w:p w14:paraId="0874DE08" w14:textId="758AC486" w:rsidR="00BC3724" w:rsidRPr="00E40D08" w:rsidRDefault="00E40D08" w:rsidP="000A3AFA">
      <w:pPr>
        <w:pStyle w:val="ListParagraph"/>
        <w:numPr>
          <w:ilvl w:val="0"/>
          <w:numId w:val="1"/>
        </w:numPr>
        <w:rPr>
          <w:b/>
          <w:bCs/>
        </w:rPr>
      </w:pPr>
      <w:r>
        <w:t xml:space="preserve">One of the most common kinds of words to ask questions, and therefore begin interrogative sentences, is known as a </w:t>
      </w:r>
      <w:r w:rsidRPr="00E40D08">
        <w:rPr>
          <w:i/>
          <w:iCs/>
        </w:rPr>
        <w:t>modal verb</w:t>
      </w:r>
      <w:r>
        <w:t xml:space="preserve">, also known as a </w:t>
      </w:r>
      <w:r w:rsidRPr="00E40D08">
        <w:rPr>
          <w:i/>
          <w:iCs/>
        </w:rPr>
        <w:t>conditional</w:t>
      </w:r>
      <w:r>
        <w:t xml:space="preserve">. Modal verbs are another kind of </w:t>
      </w:r>
      <w:r w:rsidRPr="00E40D08">
        <w:rPr>
          <w:i/>
          <w:iCs/>
        </w:rPr>
        <w:t>helping</w:t>
      </w:r>
      <w:r>
        <w:t xml:space="preserve"> or </w:t>
      </w:r>
      <w:r w:rsidRPr="00E40D08">
        <w:rPr>
          <w:i/>
          <w:iCs/>
        </w:rPr>
        <w:t>auxiliary</w:t>
      </w:r>
      <w:r>
        <w:t xml:space="preserve"> verb; they assist the main verb to suggest ability, possibility, expectation, permission, and obligation—in other words, much of the human communication that ends up in question form. There are ten modal verbs, but those most often used to ask questions, and therefore to write interrogative sentences, are </w:t>
      </w:r>
      <w:r w:rsidRPr="00E40D08">
        <w:rPr>
          <w:i/>
          <w:iCs/>
        </w:rPr>
        <w:t>can</w:t>
      </w:r>
      <w:r>
        <w:t xml:space="preserve">, </w:t>
      </w:r>
      <w:r w:rsidRPr="00E40D08">
        <w:rPr>
          <w:i/>
          <w:iCs/>
        </w:rPr>
        <w:t>could</w:t>
      </w:r>
      <w:r>
        <w:t xml:space="preserve">, </w:t>
      </w:r>
      <w:r w:rsidRPr="00E40D08">
        <w:rPr>
          <w:i/>
          <w:iCs/>
        </w:rPr>
        <w:t>may</w:t>
      </w:r>
      <w:r>
        <w:t xml:space="preserve">, </w:t>
      </w:r>
      <w:r w:rsidRPr="00E40D08">
        <w:rPr>
          <w:i/>
          <w:iCs/>
        </w:rPr>
        <w:t>shall</w:t>
      </w:r>
      <w:r>
        <w:t xml:space="preserve">, </w:t>
      </w:r>
      <w:r w:rsidRPr="00E40D08">
        <w:rPr>
          <w:i/>
          <w:iCs/>
        </w:rPr>
        <w:t>should</w:t>
      </w:r>
      <w:r>
        <w:t xml:space="preserve">, </w:t>
      </w:r>
      <w:r w:rsidRPr="00E40D08">
        <w:rPr>
          <w:i/>
          <w:iCs/>
        </w:rPr>
        <w:t>will</w:t>
      </w:r>
      <w:r>
        <w:t xml:space="preserve">, and </w:t>
      </w:r>
      <w:r w:rsidRPr="00E40D08">
        <w:rPr>
          <w:i/>
          <w:iCs/>
        </w:rPr>
        <w:t>would</w:t>
      </w:r>
      <w:r>
        <w:t>.</w:t>
      </w:r>
    </w:p>
    <w:p w14:paraId="67A2309A" w14:textId="3D359DD7" w:rsidR="00E40D08" w:rsidRPr="00E40D08" w:rsidRDefault="00E40D08" w:rsidP="00E40D08">
      <w:pPr>
        <w:pStyle w:val="ListParagraph"/>
        <w:numPr>
          <w:ilvl w:val="0"/>
          <w:numId w:val="2"/>
        </w:numPr>
        <w:rPr>
          <w:b/>
          <w:bCs/>
        </w:rPr>
      </w:pPr>
      <w:r w:rsidRPr="00E40D08">
        <w:rPr>
          <w:i/>
          <w:iCs/>
        </w:rPr>
        <w:t>Can</w:t>
      </w:r>
      <w:r>
        <w:t xml:space="preserve"> I stop by your place later?</w:t>
      </w:r>
    </w:p>
    <w:p w14:paraId="4CF51D1E" w14:textId="258F9BDA" w:rsidR="00E40D08" w:rsidRPr="00E40D08" w:rsidRDefault="00E40D08" w:rsidP="00E40D08">
      <w:pPr>
        <w:pStyle w:val="ListParagraph"/>
        <w:numPr>
          <w:ilvl w:val="0"/>
          <w:numId w:val="2"/>
        </w:numPr>
        <w:rPr>
          <w:b/>
          <w:bCs/>
        </w:rPr>
      </w:pPr>
      <w:r w:rsidRPr="00E40D08">
        <w:rPr>
          <w:i/>
          <w:iCs/>
        </w:rPr>
        <w:t>Could</w:t>
      </w:r>
      <w:r>
        <w:t xml:space="preserve"> I bring a pizza when I stop by at 4:30 this afternoon?</w:t>
      </w:r>
    </w:p>
    <w:p w14:paraId="115AB04C" w14:textId="6F4BFD72" w:rsidR="00E40D08" w:rsidRPr="00E40D08" w:rsidRDefault="00E40D08" w:rsidP="00E40D08">
      <w:pPr>
        <w:pStyle w:val="ListParagraph"/>
        <w:numPr>
          <w:ilvl w:val="0"/>
          <w:numId w:val="2"/>
        </w:numPr>
        <w:rPr>
          <w:b/>
          <w:bCs/>
        </w:rPr>
      </w:pPr>
      <w:r w:rsidRPr="00E40D08">
        <w:rPr>
          <w:i/>
          <w:iCs/>
        </w:rPr>
        <w:t>May</w:t>
      </w:r>
      <w:r>
        <w:t xml:space="preserve"> I help you carry your groceries up the stairs?</w:t>
      </w:r>
    </w:p>
    <w:p w14:paraId="5146F7DF" w14:textId="381304ED" w:rsidR="00E40D08" w:rsidRPr="00E40D08" w:rsidRDefault="00E40D08" w:rsidP="00E40D08">
      <w:pPr>
        <w:pStyle w:val="ListParagraph"/>
        <w:numPr>
          <w:ilvl w:val="0"/>
          <w:numId w:val="2"/>
        </w:numPr>
        <w:rPr>
          <w:b/>
          <w:bCs/>
        </w:rPr>
      </w:pPr>
      <w:r w:rsidRPr="00E40D08">
        <w:rPr>
          <w:i/>
          <w:iCs/>
        </w:rPr>
        <w:t>Shall</w:t>
      </w:r>
      <w:r>
        <w:t xml:space="preserve"> I bring your groceries into your apartment?</w:t>
      </w:r>
    </w:p>
    <w:p w14:paraId="4CB0C9EB" w14:textId="49FC32C5" w:rsidR="00E40D08" w:rsidRPr="00E40D08" w:rsidRDefault="00E40D08" w:rsidP="00E40D08">
      <w:pPr>
        <w:pStyle w:val="ListParagraph"/>
        <w:numPr>
          <w:ilvl w:val="0"/>
          <w:numId w:val="2"/>
        </w:numPr>
        <w:rPr>
          <w:b/>
          <w:bCs/>
        </w:rPr>
      </w:pPr>
      <w:r w:rsidRPr="00E40D08">
        <w:rPr>
          <w:i/>
          <w:iCs/>
        </w:rPr>
        <w:t>Should</w:t>
      </w:r>
      <w:r>
        <w:t xml:space="preserve"> we leave for the movies now?</w:t>
      </w:r>
    </w:p>
    <w:p w14:paraId="6B3485F5" w14:textId="7395028D" w:rsidR="00E40D08" w:rsidRPr="00E40D08" w:rsidRDefault="00E40D08" w:rsidP="00E40D08">
      <w:pPr>
        <w:pStyle w:val="ListParagraph"/>
        <w:numPr>
          <w:ilvl w:val="0"/>
          <w:numId w:val="2"/>
        </w:numPr>
        <w:rPr>
          <w:b/>
          <w:bCs/>
        </w:rPr>
      </w:pPr>
      <w:r>
        <w:t>If we leave now, will we be on time for the movie?</w:t>
      </w:r>
    </w:p>
    <w:p w14:paraId="368FC89E" w14:textId="1E60E686" w:rsidR="00E40D08" w:rsidRPr="000A3AFA" w:rsidRDefault="00E40D08" w:rsidP="00E40D08">
      <w:pPr>
        <w:pStyle w:val="ListParagraph"/>
        <w:numPr>
          <w:ilvl w:val="0"/>
          <w:numId w:val="2"/>
        </w:numPr>
        <w:rPr>
          <w:b/>
          <w:bCs/>
        </w:rPr>
      </w:pPr>
      <w:r w:rsidRPr="00E40D08">
        <w:rPr>
          <w:i/>
          <w:iCs/>
        </w:rPr>
        <w:t>Would</w:t>
      </w:r>
      <w:r>
        <w:t xml:space="preserve"> you like to go out for coffee after the movie?</w:t>
      </w:r>
    </w:p>
    <w:sectPr w:rsidR="00E40D08" w:rsidRPr="000A3AFA"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225617"/>
    <w:multiLevelType w:val="hybridMultilevel"/>
    <w:tmpl w:val="637E2FDE"/>
    <w:lvl w:ilvl="0" w:tplc="2AD0C42C">
      <w:numFmt w:val="bullet"/>
      <w:lvlText w:val=""/>
      <w:lvlJc w:val="left"/>
      <w:pPr>
        <w:ind w:left="1080" w:hanging="360"/>
      </w:pPr>
      <w:rPr>
        <w:rFonts w:ascii="Symbol" w:eastAsia="Times New Roman" w:hAnsi="Symbol" w:cs="Times New Roman" w:hint="default"/>
        <w:b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7EE20555"/>
    <w:multiLevelType w:val="hybridMultilevel"/>
    <w:tmpl w:val="C1404A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50A"/>
    <w:rsid w:val="00082020"/>
    <w:rsid w:val="000A3AFA"/>
    <w:rsid w:val="00201033"/>
    <w:rsid w:val="002F19D6"/>
    <w:rsid w:val="0038015A"/>
    <w:rsid w:val="003968AA"/>
    <w:rsid w:val="003B36AA"/>
    <w:rsid w:val="003E3575"/>
    <w:rsid w:val="00410E3E"/>
    <w:rsid w:val="00450E16"/>
    <w:rsid w:val="00482F30"/>
    <w:rsid w:val="00517328"/>
    <w:rsid w:val="00660C35"/>
    <w:rsid w:val="00744EA5"/>
    <w:rsid w:val="007E518F"/>
    <w:rsid w:val="00852BCF"/>
    <w:rsid w:val="00956A06"/>
    <w:rsid w:val="00974EEC"/>
    <w:rsid w:val="00993C25"/>
    <w:rsid w:val="009A2D84"/>
    <w:rsid w:val="00A54ED2"/>
    <w:rsid w:val="00A63D46"/>
    <w:rsid w:val="00A66971"/>
    <w:rsid w:val="00A901AC"/>
    <w:rsid w:val="00AC1512"/>
    <w:rsid w:val="00AC756B"/>
    <w:rsid w:val="00AD7409"/>
    <w:rsid w:val="00B507D2"/>
    <w:rsid w:val="00BC3724"/>
    <w:rsid w:val="00BD2EF3"/>
    <w:rsid w:val="00C01DEE"/>
    <w:rsid w:val="00C6749A"/>
    <w:rsid w:val="00C869E6"/>
    <w:rsid w:val="00CB2A61"/>
    <w:rsid w:val="00D87583"/>
    <w:rsid w:val="00DC5979"/>
    <w:rsid w:val="00DD1234"/>
    <w:rsid w:val="00DE0CD0"/>
    <w:rsid w:val="00E0250A"/>
    <w:rsid w:val="00E16D41"/>
    <w:rsid w:val="00E40D08"/>
    <w:rsid w:val="00E6319D"/>
    <w:rsid w:val="00EA05E4"/>
    <w:rsid w:val="00EC6903"/>
    <w:rsid w:val="00EE3A84"/>
    <w:rsid w:val="00F2770A"/>
    <w:rsid w:val="00F27CB3"/>
    <w:rsid w:val="00F719FF"/>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051945D"/>
  <w15:chartTrackingRefBased/>
  <w15:docId w15:val="{07FED160-2BF6-9344-9328-E6A6D5E9D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C15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75</TotalTime>
  <Pages>2</Pages>
  <Words>764</Words>
  <Characters>4358</Characters>
  <Application>Microsoft Office Word</Application>
  <DocSecurity>0</DocSecurity>
  <Lines>36</Lines>
  <Paragraphs>10</Paragraphs>
  <ScaleCrop>false</ScaleCrop>
  <Company>Mark's Text Terminal</Company>
  <LinksUpToDate>false</LinksUpToDate>
  <CharactersWithSpaces>5112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19</cp:revision>
  <dcterms:created xsi:type="dcterms:W3CDTF">2021-04-08T20:52:00Z</dcterms:created>
  <dcterms:modified xsi:type="dcterms:W3CDTF">2021-08-02T17:41:00Z</dcterms:modified>
</cp:coreProperties>
</file>