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7EA" w:rsidRDefault="003775EB" w:rsidP="003775EB">
      <w:pPr>
        <w:jc w:val="center"/>
        <w:rPr>
          <w:b/>
          <w:u w:val="single"/>
        </w:rPr>
      </w:pPr>
      <w:r>
        <w:rPr>
          <w:b/>
          <w:sz w:val="28"/>
          <w:szCs w:val="28"/>
          <w:u w:val="single"/>
        </w:rPr>
        <w:t>A Glossary of Expository Words</w:t>
      </w:r>
      <w:r w:rsidR="00F43CF5">
        <w:rPr>
          <w:b/>
          <w:sz w:val="28"/>
          <w:szCs w:val="28"/>
          <w:u w:val="single"/>
        </w:rPr>
        <w:t xml:space="preserve"> Learning Support</w:t>
      </w:r>
    </w:p>
    <w:p w:rsidR="002C674C" w:rsidRDefault="002C674C" w:rsidP="003775EB">
      <w:pPr>
        <w:jc w:val="center"/>
        <w:rPr>
          <w:b/>
          <w:u w:val="single"/>
        </w:rPr>
      </w:pPr>
    </w:p>
    <w:p w:rsidR="002C674C" w:rsidRPr="00F43CF5" w:rsidRDefault="002C674C" w:rsidP="002C674C">
      <w:r>
        <w:rPr>
          <w:b/>
        </w:rPr>
        <w:t>Analyze (verb):</w:t>
      </w:r>
      <w:r w:rsidR="00F43CF5">
        <w:rPr>
          <w:b/>
        </w:rPr>
        <w:t xml:space="preserve"> </w:t>
      </w:r>
      <w:r w:rsidR="00F43CF5">
        <w:t>Tell about the main idea or specific points, how they are related, and why they are important.</w:t>
      </w:r>
    </w:p>
    <w:p w:rsidR="009349B0" w:rsidRDefault="009349B0" w:rsidP="002C674C">
      <w:pPr>
        <w:rPr>
          <w:b/>
        </w:rPr>
      </w:pPr>
    </w:p>
    <w:p w:rsidR="009349B0" w:rsidRPr="00F43CF5" w:rsidRDefault="009349B0" w:rsidP="002C674C">
      <w:r>
        <w:rPr>
          <w:b/>
        </w:rPr>
        <w:t>Comment (verb):</w:t>
      </w:r>
      <w:r w:rsidR="00F43CF5">
        <w:rPr>
          <w:b/>
        </w:rPr>
        <w:t xml:space="preserve"> </w:t>
      </w:r>
      <w:r w:rsidR="00F43CF5">
        <w:t>Discuss, criticize, or explain the subject.</w:t>
      </w:r>
    </w:p>
    <w:p w:rsidR="009349B0" w:rsidRDefault="009349B0" w:rsidP="002C674C">
      <w:pPr>
        <w:rPr>
          <w:b/>
        </w:rPr>
      </w:pPr>
    </w:p>
    <w:p w:rsidR="00F43CF5" w:rsidRPr="00F43CF5" w:rsidRDefault="009349B0" w:rsidP="002C674C">
      <w:r>
        <w:rPr>
          <w:b/>
        </w:rPr>
        <w:t>Compare (verb):</w:t>
      </w:r>
      <w:r w:rsidR="00F43CF5">
        <w:rPr>
          <w:b/>
        </w:rPr>
        <w:t xml:space="preserve"> </w:t>
      </w:r>
      <w:r w:rsidR="00F43CF5">
        <w:t>Describe how things are alike.</w:t>
      </w:r>
    </w:p>
    <w:p w:rsidR="009349B0" w:rsidRDefault="009349B0" w:rsidP="002C674C">
      <w:pPr>
        <w:rPr>
          <w:b/>
        </w:rPr>
      </w:pPr>
    </w:p>
    <w:p w:rsidR="009349B0" w:rsidRPr="00585C0B" w:rsidRDefault="009349B0" w:rsidP="002C674C">
      <w:r>
        <w:rPr>
          <w:b/>
        </w:rPr>
        <w:t>Contrast (verb):</w:t>
      </w:r>
      <w:r w:rsidR="00585C0B">
        <w:rPr>
          <w:b/>
        </w:rPr>
        <w:t xml:space="preserve"> </w:t>
      </w:r>
      <w:r w:rsidR="00585C0B">
        <w:t>Describe how things are different.</w:t>
      </w:r>
    </w:p>
    <w:p w:rsidR="009349B0" w:rsidRDefault="009349B0" w:rsidP="002C674C">
      <w:pPr>
        <w:rPr>
          <w:b/>
        </w:rPr>
      </w:pPr>
    </w:p>
    <w:p w:rsidR="009349B0" w:rsidRDefault="009349B0" w:rsidP="002C674C">
      <w:r>
        <w:rPr>
          <w:b/>
        </w:rPr>
        <w:t>Criticize (verb):</w:t>
      </w:r>
      <w:r w:rsidR="00585C0B">
        <w:rPr>
          <w:b/>
        </w:rPr>
        <w:t xml:space="preserve"> </w:t>
      </w:r>
      <w:r w:rsidR="00585C0B">
        <w:t>Evaluate on the basis of strengths and weakenesses.</w:t>
      </w:r>
    </w:p>
    <w:p w:rsidR="009349B0" w:rsidRDefault="009349B0" w:rsidP="002C674C">
      <w:pPr>
        <w:rPr>
          <w:b/>
        </w:rPr>
      </w:pPr>
    </w:p>
    <w:p w:rsidR="009349B0" w:rsidRPr="00585C0B" w:rsidRDefault="009349B0" w:rsidP="002C674C">
      <w:r>
        <w:rPr>
          <w:b/>
        </w:rPr>
        <w:t>Define (verb):</w:t>
      </w:r>
      <w:r w:rsidR="00585C0B">
        <w:rPr>
          <w:b/>
        </w:rPr>
        <w:t xml:space="preserve"> </w:t>
      </w:r>
      <w:r w:rsidR="00585C0B">
        <w:t>Give the meaning of a word or concept.</w:t>
      </w:r>
    </w:p>
    <w:p w:rsidR="009349B0" w:rsidRDefault="009349B0" w:rsidP="002C674C">
      <w:pPr>
        <w:rPr>
          <w:b/>
        </w:rPr>
      </w:pPr>
    </w:p>
    <w:p w:rsidR="009349B0" w:rsidRPr="00585C0B" w:rsidRDefault="009349B0" w:rsidP="002C674C">
      <w:r>
        <w:rPr>
          <w:b/>
        </w:rPr>
        <w:t>Describe (verb):</w:t>
      </w:r>
      <w:r w:rsidR="00585C0B">
        <w:rPr>
          <w:b/>
        </w:rPr>
        <w:t xml:space="preserve"> </w:t>
      </w:r>
      <w:r w:rsidR="00585C0B">
        <w:t>Present a word picture of a thing, person, situation, or series of events. Use sensory details that include seeing, hearing, smelling, touching, and tasting.</w:t>
      </w:r>
    </w:p>
    <w:p w:rsidR="009349B0" w:rsidRDefault="009349B0" w:rsidP="002C674C">
      <w:pPr>
        <w:rPr>
          <w:b/>
        </w:rPr>
      </w:pPr>
    </w:p>
    <w:p w:rsidR="009349B0" w:rsidRPr="00585C0B" w:rsidRDefault="009349B0" w:rsidP="002C674C">
      <w:r>
        <w:rPr>
          <w:b/>
        </w:rPr>
        <w:t>Discuss (verb):</w:t>
      </w:r>
      <w:r w:rsidR="00585C0B">
        <w:rPr>
          <w:b/>
        </w:rPr>
        <w:t xml:space="preserve"> </w:t>
      </w:r>
      <w:r w:rsidR="00585C0B">
        <w:t>Present ideas or opinions about or consider from various points of view.</w:t>
      </w:r>
    </w:p>
    <w:p w:rsidR="009349B0" w:rsidRDefault="009349B0" w:rsidP="002C674C">
      <w:pPr>
        <w:rPr>
          <w:b/>
        </w:rPr>
      </w:pPr>
    </w:p>
    <w:p w:rsidR="009349B0" w:rsidRPr="00585C0B" w:rsidRDefault="009349B0" w:rsidP="002C674C">
      <w:r>
        <w:rPr>
          <w:b/>
        </w:rPr>
        <w:t>Enumerate (verb):</w:t>
      </w:r>
      <w:r w:rsidR="00585C0B">
        <w:rPr>
          <w:b/>
        </w:rPr>
        <w:t xml:space="preserve"> </w:t>
      </w:r>
      <w:r w:rsidR="00585C0B">
        <w:t>Name or list specified points, such as main ideas or steps in a sequence, one by one.</w:t>
      </w:r>
    </w:p>
    <w:p w:rsidR="009349B0" w:rsidRDefault="009349B0" w:rsidP="002C674C">
      <w:pPr>
        <w:rPr>
          <w:b/>
        </w:rPr>
      </w:pPr>
    </w:p>
    <w:p w:rsidR="009349B0" w:rsidRPr="00585C0B" w:rsidRDefault="009349B0" w:rsidP="002C674C">
      <w:r>
        <w:rPr>
          <w:b/>
        </w:rPr>
        <w:t>Evaluate (verb):</w:t>
      </w:r>
      <w:r w:rsidR="00585C0B">
        <w:rPr>
          <w:b/>
        </w:rPr>
        <w:t xml:space="preserve"> </w:t>
      </w:r>
      <w:r w:rsidR="00585C0B">
        <w:t>Give your own judgement or expert opinion of how important an idea is; explain strengths and weaknesses, advantages, and limitations.</w:t>
      </w:r>
    </w:p>
    <w:p w:rsidR="009349B0" w:rsidRDefault="009349B0" w:rsidP="002C674C">
      <w:pPr>
        <w:rPr>
          <w:b/>
        </w:rPr>
      </w:pPr>
    </w:p>
    <w:p w:rsidR="009349B0" w:rsidRPr="00585C0B" w:rsidRDefault="009349B0" w:rsidP="002C674C">
      <w:r>
        <w:rPr>
          <w:b/>
        </w:rPr>
        <w:t>Explain (verb):</w:t>
      </w:r>
      <w:r w:rsidR="00585C0B">
        <w:rPr>
          <w:b/>
        </w:rPr>
        <w:t xml:space="preserve"> </w:t>
      </w:r>
      <w:r w:rsidR="00585C0B">
        <w:t>Make clear; interpret.</w:t>
      </w:r>
    </w:p>
    <w:p w:rsidR="009349B0" w:rsidRDefault="009349B0" w:rsidP="002C674C">
      <w:pPr>
        <w:rPr>
          <w:b/>
        </w:rPr>
      </w:pPr>
    </w:p>
    <w:p w:rsidR="009349B0" w:rsidRPr="00585C0B" w:rsidRDefault="009349B0" w:rsidP="002C674C">
      <w:r>
        <w:rPr>
          <w:b/>
        </w:rPr>
        <w:t>Illustrate (verb):</w:t>
      </w:r>
      <w:r w:rsidR="00585C0B">
        <w:rPr>
          <w:b/>
        </w:rPr>
        <w:t xml:space="preserve"> </w:t>
      </w:r>
      <w:r w:rsidR="00585C0B">
        <w:t>Explain by giving examples.</w:t>
      </w:r>
    </w:p>
    <w:p w:rsidR="009349B0" w:rsidRDefault="009349B0" w:rsidP="002C674C">
      <w:pPr>
        <w:rPr>
          <w:b/>
        </w:rPr>
      </w:pPr>
    </w:p>
    <w:p w:rsidR="009349B0" w:rsidRPr="00585C0B" w:rsidRDefault="009349B0" w:rsidP="002C674C">
      <w:r>
        <w:rPr>
          <w:b/>
        </w:rPr>
        <w:t>Interpret (verb):</w:t>
      </w:r>
      <w:r w:rsidR="00585C0B">
        <w:rPr>
          <w:b/>
        </w:rPr>
        <w:t xml:space="preserve"> </w:t>
      </w:r>
      <w:r w:rsidR="00585C0B">
        <w:t>Give the meaning by using examples or personal ideas.</w:t>
      </w:r>
    </w:p>
    <w:p w:rsidR="009349B0" w:rsidRDefault="009349B0" w:rsidP="002C674C">
      <w:pPr>
        <w:rPr>
          <w:b/>
        </w:rPr>
      </w:pPr>
    </w:p>
    <w:p w:rsidR="009349B0" w:rsidRPr="00585C0B" w:rsidRDefault="009349B0" w:rsidP="002C674C">
      <w:r>
        <w:rPr>
          <w:b/>
        </w:rPr>
        <w:t>Justify (verb):</w:t>
      </w:r>
      <w:r w:rsidR="00585C0B">
        <w:rPr>
          <w:b/>
        </w:rPr>
        <w:t xml:space="preserve"> </w:t>
      </w:r>
      <w:r w:rsidR="00585C0B">
        <w:t>Present good reasons why you think an idea is important; present facts to support a position.</w:t>
      </w:r>
    </w:p>
    <w:p w:rsidR="009349B0" w:rsidRDefault="009349B0" w:rsidP="002C674C">
      <w:pPr>
        <w:rPr>
          <w:b/>
        </w:rPr>
      </w:pPr>
    </w:p>
    <w:p w:rsidR="009349B0" w:rsidRPr="00585C0B" w:rsidRDefault="009349B0" w:rsidP="002C674C">
      <w:r>
        <w:rPr>
          <w:b/>
        </w:rPr>
        <w:t>Outline (verb):</w:t>
      </w:r>
      <w:r w:rsidR="00585C0B">
        <w:rPr>
          <w:b/>
        </w:rPr>
        <w:t xml:space="preserve"> </w:t>
      </w:r>
      <w:r w:rsidR="00585C0B">
        <w:t>Write main ideas and supporting details.</w:t>
      </w:r>
    </w:p>
    <w:p w:rsidR="009349B0" w:rsidRDefault="009349B0" w:rsidP="002C674C">
      <w:pPr>
        <w:rPr>
          <w:b/>
        </w:rPr>
      </w:pPr>
    </w:p>
    <w:p w:rsidR="009349B0" w:rsidRPr="00585C0B" w:rsidRDefault="009349B0" w:rsidP="002C674C">
      <w:r>
        <w:rPr>
          <w:b/>
        </w:rPr>
        <w:t>Relate (verb):</w:t>
      </w:r>
      <w:r w:rsidR="00585C0B">
        <w:rPr>
          <w:b/>
        </w:rPr>
        <w:t xml:space="preserve"> </w:t>
      </w:r>
      <w:r w:rsidR="00585C0B">
        <w:t>Describe how things are connected or how one thing can cause another.</w:t>
      </w:r>
    </w:p>
    <w:p w:rsidR="009349B0" w:rsidRDefault="009349B0" w:rsidP="002C674C">
      <w:pPr>
        <w:rPr>
          <w:b/>
        </w:rPr>
      </w:pPr>
    </w:p>
    <w:p w:rsidR="009349B0" w:rsidRPr="00585C0B" w:rsidRDefault="009349B0" w:rsidP="002C674C">
      <w:r>
        <w:rPr>
          <w:b/>
        </w:rPr>
        <w:t>State (verb):</w:t>
      </w:r>
      <w:r w:rsidR="00585C0B">
        <w:rPr>
          <w:b/>
        </w:rPr>
        <w:t xml:space="preserve"> </w:t>
      </w:r>
      <w:r w:rsidR="00585C0B">
        <w:t>Describe as clearly as possible.</w:t>
      </w:r>
    </w:p>
    <w:p w:rsidR="009349B0" w:rsidRDefault="009349B0" w:rsidP="002C674C">
      <w:pPr>
        <w:rPr>
          <w:b/>
        </w:rPr>
      </w:pPr>
    </w:p>
    <w:p w:rsidR="009349B0" w:rsidRPr="00585C0B" w:rsidRDefault="009349B0" w:rsidP="002C674C">
      <w:r>
        <w:rPr>
          <w:b/>
        </w:rPr>
        <w:t>Summarize (verb):</w:t>
      </w:r>
      <w:r w:rsidR="00585C0B">
        <w:rPr>
          <w:b/>
        </w:rPr>
        <w:t xml:space="preserve"> </w:t>
      </w:r>
      <w:r w:rsidR="00585C0B">
        <w:t>Sum up; present main points briefly.</w:t>
      </w:r>
    </w:p>
    <w:p w:rsidR="009349B0" w:rsidRDefault="009349B0" w:rsidP="002C674C">
      <w:pPr>
        <w:rPr>
          <w:b/>
        </w:rPr>
      </w:pPr>
    </w:p>
    <w:p w:rsidR="00D069F2" w:rsidRDefault="009349B0" w:rsidP="00D069F2">
      <w:r>
        <w:rPr>
          <w:b/>
        </w:rPr>
        <w:t>Trace (verb):</w:t>
      </w:r>
      <w:r w:rsidR="00585C0B">
        <w:rPr>
          <w:b/>
        </w:rPr>
        <w:t xml:space="preserve"> </w:t>
      </w:r>
      <w:r w:rsidR="00585C0B">
        <w:t>Follow the progress or history of an idea.</w:t>
      </w:r>
    </w:p>
    <w:p w:rsidR="00585C0B" w:rsidRDefault="00585C0B" w:rsidP="00D069F2"/>
    <w:p w:rsidR="00585C0B" w:rsidRDefault="00585C0B" w:rsidP="00D069F2"/>
    <w:p w:rsidR="00585C0B" w:rsidRDefault="00585C0B" w:rsidP="00D069F2"/>
    <w:p w:rsidR="00585C0B" w:rsidRDefault="00585C0B" w:rsidP="00D069F2"/>
    <w:p w:rsidR="00585C0B" w:rsidRDefault="00585C0B" w:rsidP="00D069F2"/>
    <w:p w:rsidR="00585C0B" w:rsidRDefault="00585C0B" w:rsidP="00D069F2">
      <w:pPr>
        <w:rPr>
          <w:b/>
          <w:u w:val="single"/>
        </w:rPr>
      </w:pPr>
    </w:p>
    <w:p w:rsidR="00D069F2" w:rsidRDefault="00D069F2" w:rsidP="00D069F2">
      <w:pPr>
        <w:rPr>
          <w:b/>
          <w:u w:val="single"/>
        </w:rPr>
      </w:pPr>
    </w:p>
    <w:p w:rsidR="00D069F2" w:rsidRDefault="00EA487D" w:rsidP="00D069F2">
      <w:r>
        <w:rPr>
          <w:b/>
        </w:rPr>
        <w:t>Adap</w:t>
      </w:r>
      <w:r w:rsidR="00D069F2">
        <w:rPr>
          <w:b/>
        </w:rPr>
        <w:t xml:space="preserve">ted from: </w:t>
      </w:r>
      <w:r w:rsidR="00D069F2">
        <w:t xml:space="preserve">Hochman, Judith C., and Natalie Wexler. </w:t>
      </w:r>
      <w:r w:rsidR="00D069F2">
        <w:rPr>
          <w:i/>
        </w:rPr>
        <w:t>The Writing Revolution: A Guide to Advancing Thinking Through Writing in All Subjects and Grades</w:t>
      </w:r>
      <w:r w:rsidR="00D069F2">
        <w:t>. San Francisco: Jossey-Bass, 2017.</w:t>
      </w:r>
    </w:p>
    <w:p w:rsidR="00BF04CE" w:rsidRDefault="00BF04CE" w:rsidP="00D069F2"/>
    <w:p w:rsidR="00BF04CE" w:rsidRDefault="00BF04CE" w:rsidP="00D069F2"/>
    <w:p w:rsidR="00BF04CE" w:rsidRPr="002045AF" w:rsidRDefault="00BF04CE" w:rsidP="00BF04CE">
      <w:pPr>
        <w:rPr>
          <w:b/>
          <w:u w:val="single"/>
        </w:rPr>
      </w:pPr>
      <w:r w:rsidRPr="002045AF">
        <w:rPr>
          <w:b/>
          <w:u w:val="single"/>
        </w:rPr>
        <w:lastRenderedPageBreak/>
        <w:t>Many words in the English language start from Latin or</w:t>
      </w:r>
      <w:r>
        <w:rPr>
          <w:b/>
          <w:u w:val="single"/>
        </w:rPr>
        <w:t xml:space="preserve"> Greek Roots</w:t>
      </w:r>
    </w:p>
    <w:p w:rsidR="00BF04CE" w:rsidRDefault="00BF04CE" w:rsidP="00BF04CE">
      <w:pPr>
        <w:rPr>
          <w:b/>
        </w:rPr>
      </w:pPr>
      <w:r w:rsidRPr="00BB5967">
        <w:t xml:space="preserve">Aero (air): </w:t>
      </w:r>
      <w:r w:rsidRPr="00BB5967">
        <w:rPr>
          <w:b/>
        </w:rPr>
        <w:t>Greek</w:t>
      </w:r>
    </w:p>
    <w:p w:rsidR="00BF04CE" w:rsidRPr="00BB5967" w:rsidRDefault="00BF04CE" w:rsidP="00BF04CE">
      <w:pPr>
        <w:rPr>
          <w:b/>
        </w:rPr>
      </w:pPr>
      <w:r w:rsidRPr="00BB5967">
        <w:t xml:space="preserve">Ann (year): </w:t>
      </w:r>
      <w:r w:rsidRPr="00BB5967">
        <w:rPr>
          <w:b/>
        </w:rPr>
        <w:t>Latin</w:t>
      </w:r>
    </w:p>
    <w:p w:rsidR="00BF04CE" w:rsidRPr="00BB5967" w:rsidRDefault="00BF04CE" w:rsidP="00BF04CE">
      <w:pPr>
        <w:rPr>
          <w:b/>
        </w:rPr>
      </w:pPr>
      <w:r w:rsidRPr="00BB5967">
        <w:t xml:space="preserve">Anthrop/o (man, human): </w:t>
      </w:r>
      <w:r w:rsidRPr="00BB5967">
        <w:rPr>
          <w:b/>
        </w:rPr>
        <w:t>Greek</w:t>
      </w:r>
    </w:p>
    <w:p w:rsidR="00BF04CE" w:rsidRPr="00BB5967" w:rsidRDefault="00BF04CE" w:rsidP="00BF04CE">
      <w:pPr>
        <w:rPr>
          <w:b/>
        </w:rPr>
      </w:pPr>
      <w:r w:rsidRPr="00BB5967">
        <w:t xml:space="preserve">Bibli/o (book) </w:t>
      </w:r>
      <w:r w:rsidRPr="00BB5967">
        <w:rPr>
          <w:b/>
        </w:rPr>
        <w:t>Greek</w:t>
      </w:r>
    </w:p>
    <w:p w:rsidR="00BF04CE" w:rsidRPr="00BB5967" w:rsidRDefault="00BF04CE" w:rsidP="00BF04CE">
      <w:pPr>
        <w:rPr>
          <w:b/>
        </w:rPr>
      </w:pPr>
      <w:r w:rsidRPr="00BB5967">
        <w:t xml:space="preserve">Dent, Denti (tooth, teeth): </w:t>
      </w:r>
      <w:r w:rsidRPr="00BB5967">
        <w:rPr>
          <w:b/>
        </w:rPr>
        <w:t>Latin</w:t>
      </w:r>
    </w:p>
    <w:p w:rsidR="00BF04CE" w:rsidRPr="00BB5967" w:rsidRDefault="00BF04CE" w:rsidP="00BF04CE">
      <w:pPr>
        <w:rPr>
          <w:b/>
        </w:rPr>
      </w:pPr>
      <w:r w:rsidRPr="00BB5967">
        <w:t xml:space="preserve">Gastr/o (stomach): </w:t>
      </w:r>
      <w:r w:rsidRPr="00BB5967">
        <w:rPr>
          <w:b/>
        </w:rPr>
        <w:t>Greek</w:t>
      </w:r>
    </w:p>
    <w:p w:rsidR="00BF04CE" w:rsidRPr="00BB5967" w:rsidRDefault="00BF04CE" w:rsidP="00BF04CE">
      <w:pPr>
        <w:rPr>
          <w:b/>
        </w:rPr>
      </w:pPr>
      <w:r w:rsidRPr="00BB5967">
        <w:t>Inter</w:t>
      </w:r>
      <w:proofErr w:type="gramStart"/>
      <w:r w:rsidRPr="00BB5967">
        <w:t>-(</w:t>
      </w:r>
      <w:proofErr w:type="gramEnd"/>
      <w:r w:rsidRPr="00BB5967">
        <w:t xml:space="preserve">between, among): </w:t>
      </w:r>
      <w:r w:rsidRPr="00BB5967">
        <w:rPr>
          <w:b/>
        </w:rPr>
        <w:t>Latin</w:t>
      </w:r>
    </w:p>
    <w:p w:rsidR="00BF04CE" w:rsidRPr="00BB5967" w:rsidRDefault="00BF04CE" w:rsidP="00BF04CE">
      <w:pPr>
        <w:rPr>
          <w:b/>
        </w:rPr>
      </w:pPr>
      <w:r w:rsidRPr="00BB5967">
        <w:t xml:space="preserve">-Itis (inflammation): </w:t>
      </w:r>
      <w:r w:rsidRPr="00BB5967">
        <w:rPr>
          <w:b/>
        </w:rPr>
        <w:t>Greek</w:t>
      </w:r>
    </w:p>
    <w:p w:rsidR="00BF04CE" w:rsidRPr="00BB5967" w:rsidRDefault="00BF04CE" w:rsidP="00BF04CE">
      <w:pPr>
        <w:rPr>
          <w:b/>
        </w:rPr>
      </w:pPr>
      <w:r w:rsidRPr="00BB5967">
        <w:t xml:space="preserve">Lingu (language, tongue): </w:t>
      </w:r>
      <w:r w:rsidRPr="00BB5967">
        <w:rPr>
          <w:b/>
        </w:rPr>
        <w:t>Latin</w:t>
      </w:r>
    </w:p>
    <w:p w:rsidR="00BF04CE" w:rsidRDefault="00BF04CE" w:rsidP="00BF04CE">
      <w:pPr>
        <w:rPr>
          <w:b/>
        </w:rPr>
      </w:pPr>
      <w:r w:rsidRPr="00BB5967">
        <w:t xml:space="preserve">Log/o (word, discourse, doctrine): </w:t>
      </w:r>
      <w:r w:rsidRPr="00BB5967">
        <w:rPr>
          <w:b/>
        </w:rPr>
        <w:t>Greek</w:t>
      </w:r>
    </w:p>
    <w:p w:rsidR="00BF04CE" w:rsidRPr="000C7F72" w:rsidRDefault="00BF04CE" w:rsidP="00D069F2">
      <w:bookmarkStart w:id="0" w:name="_GoBack"/>
      <w:bookmarkEnd w:id="0"/>
    </w:p>
    <w:p w:rsidR="00D069F2" w:rsidRPr="00D069F2" w:rsidRDefault="00D069F2" w:rsidP="00D069F2">
      <w:pPr>
        <w:rPr>
          <w:b/>
          <w:u w:val="single"/>
        </w:rPr>
      </w:pPr>
    </w:p>
    <w:sectPr w:rsidR="00D069F2" w:rsidRPr="00D069F2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EB"/>
    <w:rsid w:val="002C674C"/>
    <w:rsid w:val="003775EB"/>
    <w:rsid w:val="0038015A"/>
    <w:rsid w:val="00410E3E"/>
    <w:rsid w:val="00585C0B"/>
    <w:rsid w:val="009349B0"/>
    <w:rsid w:val="00993C25"/>
    <w:rsid w:val="00A901AC"/>
    <w:rsid w:val="00BF04CE"/>
    <w:rsid w:val="00C869E6"/>
    <w:rsid w:val="00D069F2"/>
    <w:rsid w:val="00E16D41"/>
    <w:rsid w:val="00EA487D"/>
    <w:rsid w:val="00F43CF5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CA0A95"/>
  <w15:chartTrackingRefBased/>
  <w15:docId w15:val="{AFFE556D-45C4-DB4C-9171-22D39DAFF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18</TotalTime>
  <Pages>2</Pages>
  <Words>311</Words>
  <Characters>1779</Characters>
  <Application>Microsoft Office Word</Application>
  <DocSecurity>0</DocSecurity>
  <Lines>14</Lines>
  <Paragraphs>4</Paragraphs>
  <ScaleCrop>false</ScaleCrop>
  <Company>Mark's Text Terminal</Company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2018-02-07T19:35:00Z</dcterms:created>
  <dcterms:modified xsi:type="dcterms:W3CDTF">2018-03-19T13:04:00Z</dcterms:modified>
</cp:coreProperties>
</file>