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49B2395D" w:rsidR="003F69EF" w:rsidRDefault="00417132" w:rsidP="00F24EDE">
      <w:r>
        <w:rPr>
          <w:b/>
          <w:i/>
        </w:rPr>
        <w:t xml:space="preserve">Common </w:t>
      </w:r>
      <w:r w:rsidR="00F02CC5">
        <w:rPr>
          <w:b/>
          <w:i/>
        </w:rPr>
        <w:t>Errors</w:t>
      </w:r>
      <w:r w:rsidR="00F02CC5">
        <w:rPr>
          <w:b/>
          <w:i/>
        </w:rPr>
        <w:t xml:space="preserve"> </w:t>
      </w:r>
      <w:r>
        <w:rPr>
          <w:b/>
          <w:i/>
        </w:rPr>
        <w:t>in English Usage</w:t>
      </w:r>
      <w:r w:rsidR="005A5A20">
        <w:rPr>
          <w:b/>
        </w:rPr>
        <w:t xml:space="preserve"> Worksheet:</w:t>
      </w:r>
      <w:r w:rsidR="00F24EDE">
        <w:rPr>
          <w:b/>
        </w:rPr>
        <w:t xml:space="preserve"> </w:t>
      </w:r>
      <w:r w:rsidR="008322BF">
        <w:rPr>
          <w:b/>
          <w:i/>
        </w:rPr>
        <w:t xml:space="preserve">Fatal </w:t>
      </w:r>
      <w:r w:rsidR="008322BF">
        <w:rPr>
          <w:b/>
          <w:iCs/>
        </w:rPr>
        <w:t xml:space="preserve">and </w:t>
      </w:r>
      <w:r w:rsidR="008322BF">
        <w:rPr>
          <w:b/>
          <w:i/>
        </w:rPr>
        <w:t>Fateful</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54B9F16D"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these</w:t>
      </w:r>
      <w:r w:rsidR="008322BF">
        <w:t xml:space="preserve"> 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8322BF">
        <w:rPr>
          <w:i/>
          <w:iCs/>
        </w:rPr>
        <w:t xml:space="preserve">fatal </w:t>
      </w:r>
      <w:r w:rsidR="008322BF">
        <w:t xml:space="preserve">and </w:t>
      </w:r>
      <w:r w:rsidR="008322BF">
        <w:rPr>
          <w:i/>
          <w:iCs/>
        </w:rPr>
        <w:t>fateful</w:t>
      </w:r>
      <w:r w:rsidR="005B17D1">
        <w:t>.</w:t>
      </w:r>
    </w:p>
    <w:p w14:paraId="7C6FD66F" w14:textId="6982597B" w:rsidR="008322BF" w:rsidRDefault="008322BF" w:rsidP="005C2E7F"/>
    <w:p w14:paraId="18570005" w14:textId="18651EED" w:rsidR="008322BF" w:rsidRPr="0063328C" w:rsidRDefault="008322BF" w:rsidP="008322BF">
      <w:r>
        <w:rPr>
          <w:b/>
        </w:rPr>
        <w:t xml:space="preserve">fatal/fateful: </w:t>
      </w:r>
      <w:r>
        <w:t>A “fatal” even</w:t>
      </w:r>
      <w:r w:rsidR="00481A6B">
        <w:t>t</w:t>
      </w:r>
      <w:r>
        <w:t xml:space="preserve"> is a deadly one; a “fateful” one is determined by fate. If there are no casualties left lying at the scene—whether mangled corpses or failed negotiations—the word you are seeking is “fateful.” The latter word also has many positive uses, such as “George fondly remembered that fateful night in which he first met the woman he was to love until his dying day.”</w:t>
      </w:r>
    </w:p>
    <w:p w14:paraId="236D4DC1" w14:textId="77777777" w:rsidR="00317C9F" w:rsidRPr="008322BF" w:rsidRDefault="00317C9F" w:rsidP="008322BF">
      <w:pPr>
        <w:rPr>
          <w:bCs/>
          <w:iCs/>
        </w:rPr>
      </w:pPr>
    </w:p>
    <w:p w14:paraId="334C996A" w14:textId="58BDB9B8"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018AB22C" w14:textId="40E1EBCB" w:rsidR="00481A6B" w:rsidRDefault="00481A6B" w:rsidP="00317C9F"/>
    <w:p w14:paraId="361FB239" w14:textId="01B8EABB" w:rsidR="00481A6B" w:rsidRDefault="00481A6B" w:rsidP="00317C9F">
      <w:r>
        <w:t xml:space="preserve">As your reading tells you, if something has been </w:t>
      </w:r>
      <w:r w:rsidRPr="00481A6B">
        <w:rPr>
          <w:i/>
          <w:iCs/>
        </w:rPr>
        <w:t>fatal</w:t>
      </w:r>
      <w:r>
        <w:t xml:space="preserve">, a death has occurred, but if something is </w:t>
      </w:r>
      <w:r w:rsidRPr="00481A6B">
        <w:rPr>
          <w:i/>
          <w:iCs/>
        </w:rPr>
        <w:t>fateful</w:t>
      </w:r>
      <w:r>
        <w:t xml:space="preserve">, it was determined by fate—in other words, it was bound to happen. Using those usage rules, and the sense of the sentence, insert either </w:t>
      </w:r>
      <w:r w:rsidRPr="00481A6B">
        <w:rPr>
          <w:i/>
          <w:iCs/>
        </w:rPr>
        <w:t>fatal</w:t>
      </w:r>
      <w:r>
        <w:t xml:space="preserve"> or </w:t>
      </w:r>
      <w:r w:rsidRPr="00481A6B">
        <w:rPr>
          <w:i/>
          <w:iCs/>
        </w:rPr>
        <w:t>fateful</w:t>
      </w:r>
      <w:r>
        <w:t xml:space="preserve"> into the cloze blank.</w:t>
      </w:r>
    </w:p>
    <w:p w14:paraId="228E774D" w14:textId="4E8385C9" w:rsidR="006B40FC" w:rsidRDefault="006B40FC" w:rsidP="00317C9F"/>
    <w:p w14:paraId="26B04E6E" w14:textId="76BA144D" w:rsidR="006B40FC" w:rsidRPr="009F79D3" w:rsidRDefault="006B40FC" w:rsidP="006B40FC">
      <w:pPr>
        <w:pStyle w:val="ListParagraph"/>
        <w:numPr>
          <w:ilvl w:val="0"/>
          <w:numId w:val="1"/>
        </w:numPr>
        <w:rPr>
          <w:b/>
          <w:bCs/>
        </w:rPr>
      </w:pPr>
      <w:r>
        <w:t>*** is a state police officer who has seen *** share of ____________ car accidents.</w:t>
      </w:r>
    </w:p>
    <w:p w14:paraId="5BA9BDD7" w14:textId="77777777" w:rsidR="009F79D3" w:rsidRPr="009F79D3" w:rsidRDefault="009F79D3" w:rsidP="009F79D3">
      <w:pPr>
        <w:rPr>
          <w:b/>
          <w:bCs/>
        </w:rPr>
      </w:pPr>
    </w:p>
    <w:p w14:paraId="3AE90358" w14:textId="10518B5F" w:rsidR="006B40FC" w:rsidRPr="009F79D3" w:rsidRDefault="006B40FC" w:rsidP="006B40FC">
      <w:pPr>
        <w:pStyle w:val="ListParagraph"/>
        <w:numPr>
          <w:ilvl w:val="0"/>
          <w:numId w:val="1"/>
        </w:numPr>
        <w:rPr>
          <w:b/>
          <w:bCs/>
        </w:rPr>
      </w:pPr>
      <w:r>
        <w:t>*** remembers well the ____________ *** met *** best friend.</w:t>
      </w:r>
    </w:p>
    <w:p w14:paraId="235C78F4" w14:textId="77777777" w:rsidR="009F79D3" w:rsidRPr="009F79D3" w:rsidRDefault="009F79D3" w:rsidP="009F79D3">
      <w:pPr>
        <w:rPr>
          <w:b/>
          <w:bCs/>
        </w:rPr>
      </w:pPr>
    </w:p>
    <w:p w14:paraId="26A2E51C" w14:textId="7B8A929C" w:rsidR="006B40FC" w:rsidRPr="009F79D3" w:rsidRDefault="006B40FC" w:rsidP="006B40FC">
      <w:pPr>
        <w:pStyle w:val="ListParagraph"/>
        <w:numPr>
          <w:ilvl w:val="0"/>
          <w:numId w:val="1"/>
        </w:numPr>
        <w:rPr>
          <w:b/>
          <w:bCs/>
        </w:rPr>
      </w:pPr>
      <w:r>
        <w:t>*** is a veterinarian who urges *** dog-owning clients not to leave chocolate lying around because it can be ____________ to dogs.</w:t>
      </w:r>
    </w:p>
    <w:p w14:paraId="0E276D20" w14:textId="77777777" w:rsidR="009F79D3" w:rsidRPr="009F79D3" w:rsidRDefault="009F79D3" w:rsidP="009F79D3">
      <w:pPr>
        <w:rPr>
          <w:b/>
          <w:bCs/>
        </w:rPr>
      </w:pPr>
    </w:p>
    <w:p w14:paraId="03057C3D" w14:textId="478BDDD1" w:rsidR="006B40FC" w:rsidRPr="009F79D3" w:rsidRDefault="006B40FC" w:rsidP="006B40FC">
      <w:pPr>
        <w:pStyle w:val="ListParagraph"/>
        <w:numPr>
          <w:ilvl w:val="0"/>
          <w:numId w:val="1"/>
        </w:numPr>
        <w:rPr>
          <w:b/>
          <w:bCs/>
        </w:rPr>
      </w:pPr>
      <w:r>
        <w:t>*** enjoyed a ____________ on Broadway in Midtown Manhattan with *** favorite rap star.</w:t>
      </w:r>
    </w:p>
    <w:p w14:paraId="5BC96939" w14:textId="77777777" w:rsidR="009F79D3" w:rsidRPr="009F79D3" w:rsidRDefault="009F79D3" w:rsidP="009F79D3">
      <w:pPr>
        <w:rPr>
          <w:b/>
          <w:bCs/>
        </w:rPr>
      </w:pPr>
    </w:p>
    <w:p w14:paraId="4AFA66F3" w14:textId="507F7AF6" w:rsidR="006B40FC" w:rsidRPr="009F79D3" w:rsidRDefault="006B40FC" w:rsidP="006B40FC">
      <w:pPr>
        <w:pStyle w:val="ListParagraph"/>
        <w:numPr>
          <w:ilvl w:val="0"/>
          <w:numId w:val="1"/>
        </w:numPr>
        <w:rPr>
          <w:b/>
          <w:bCs/>
        </w:rPr>
      </w:pPr>
      <w:r>
        <w:t>*** thanked *** lucky stars for the ____________ good weather on *** wedding day.</w:t>
      </w:r>
    </w:p>
    <w:p w14:paraId="459D229B" w14:textId="77777777" w:rsidR="009F79D3" w:rsidRPr="009F79D3" w:rsidRDefault="009F79D3" w:rsidP="009F79D3">
      <w:pPr>
        <w:rPr>
          <w:b/>
          <w:bCs/>
        </w:rPr>
      </w:pPr>
    </w:p>
    <w:p w14:paraId="02E6FECB" w14:textId="63A9A228" w:rsidR="006B40FC" w:rsidRPr="009F79D3" w:rsidRDefault="006B40FC" w:rsidP="006B40FC">
      <w:pPr>
        <w:pStyle w:val="ListParagraph"/>
        <w:numPr>
          <w:ilvl w:val="0"/>
          <w:numId w:val="1"/>
        </w:numPr>
        <w:rPr>
          <w:b/>
          <w:bCs/>
        </w:rPr>
      </w:pPr>
      <w:r>
        <w:t>The crash proved ____________ to all the passengers and the flight crew aboard the airplane.</w:t>
      </w:r>
    </w:p>
    <w:p w14:paraId="7DBECDCA" w14:textId="77777777" w:rsidR="009F79D3" w:rsidRPr="009F79D3" w:rsidRDefault="009F79D3" w:rsidP="009F79D3">
      <w:pPr>
        <w:rPr>
          <w:b/>
          <w:bCs/>
        </w:rPr>
      </w:pPr>
    </w:p>
    <w:p w14:paraId="638EA9B6" w14:textId="3C275E04" w:rsidR="006B40FC" w:rsidRPr="009F79D3" w:rsidRDefault="006B40FC" w:rsidP="006B40FC">
      <w:pPr>
        <w:pStyle w:val="ListParagraph"/>
        <w:numPr>
          <w:ilvl w:val="0"/>
          <w:numId w:val="1"/>
        </w:numPr>
        <w:rPr>
          <w:b/>
          <w:bCs/>
        </w:rPr>
      </w:pPr>
      <w:r>
        <w:t>*** is an EMT who has been called to a number of house fires that were fatal to the people who lived in them.</w:t>
      </w:r>
    </w:p>
    <w:p w14:paraId="4D4E9219" w14:textId="77777777" w:rsidR="009F79D3" w:rsidRPr="009F79D3" w:rsidRDefault="009F79D3" w:rsidP="009F79D3">
      <w:pPr>
        <w:rPr>
          <w:b/>
          <w:bCs/>
        </w:rPr>
      </w:pPr>
    </w:p>
    <w:p w14:paraId="03A87EE1" w14:textId="250F0F75" w:rsidR="006B40FC" w:rsidRPr="009F79D3" w:rsidRDefault="006B40FC" w:rsidP="006B40FC">
      <w:pPr>
        <w:pStyle w:val="ListParagraph"/>
        <w:numPr>
          <w:ilvl w:val="0"/>
          <w:numId w:val="1"/>
        </w:numPr>
        <w:rPr>
          <w:b/>
          <w:bCs/>
        </w:rPr>
      </w:pPr>
      <w:r>
        <w:t>September 11, 2001, was a ____________ for many people in New York City, and a ____________ day for the United States as a whole.</w:t>
      </w:r>
    </w:p>
    <w:p w14:paraId="4DD0B62C" w14:textId="77777777" w:rsidR="009F79D3" w:rsidRPr="009F79D3" w:rsidRDefault="009F79D3" w:rsidP="009F79D3">
      <w:pPr>
        <w:rPr>
          <w:b/>
          <w:bCs/>
        </w:rPr>
      </w:pPr>
    </w:p>
    <w:p w14:paraId="4D9C24AF" w14:textId="6F52C107" w:rsidR="006B40FC" w:rsidRPr="009F79D3" w:rsidRDefault="006B40FC" w:rsidP="006B40FC">
      <w:pPr>
        <w:pStyle w:val="ListParagraph"/>
        <w:numPr>
          <w:ilvl w:val="0"/>
          <w:numId w:val="1"/>
        </w:numPr>
        <w:rPr>
          <w:b/>
          <w:bCs/>
        </w:rPr>
      </w:pPr>
      <w:r>
        <w:t>It was a ____________ when *** and his wife met.</w:t>
      </w:r>
    </w:p>
    <w:p w14:paraId="54C40E3F" w14:textId="77777777" w:rsidR="009F79D3" w:rsidRPr="009F79D3" w:rsidRDefault="009F79D3" w:rsidP="009F79D3">
      <w:pPr>
        <w:rPr>
          <w:b/>
          <w:bCs/>
        </w:rPr>
      </w:pPr>
    </w:p>
    <w:p w14:paraId="74D001B7" w14:textId="5965AAF0" w:rsidR="006B40FC" w:rsidRPr="006B40FC" w:rsidRDefault="006B40FC" w:rsidP="006B40FC">
      <w:pPr>
        <w:pStyle w:val="ListParagraph"/>
        <w:numPr>
          <w:ilvl w:val="0"/>
          <w:numId w:val="1"/>
        </w:numPr>
        <w:rPr>
          <w:b/>
          <w:bCs/>
        </w:rPr>
      </w:pPr>
      <w:r>
        <w:t>*** was driving home when a car ahead of *** slid into a ditch; *** stopped, called 911, and hoped that the accident wasn’t ____________.</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4B2324A"/>
    <w:multiLevelType w:val="hybridMultilevel"/>
    <w:tmpl w:val="0730FD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3076C"/>
    <w:rsid w:val="00480A51"/>
    <w:rsid w:val="00481A6B"/>
    <w:rsid w:val="005A5A20"/>
    <w:rsid w:val="005B17D1"/>
    <w:rsid w:val="005C2E7F"/>
    <w:rsid w:val="006B40FC"/>
    <w:rsid w:val="006B45BA"/>
    <w:rsid w:val="006D1D72"/>
    <w:rsid w:val="008322BF"/>
    <w:rsid w:val="009F79D3"/>
    <w:rsid w:val="00A40944"/>
    <w:rsid w:val="00F02CC5"/>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0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17</TotalTime>
  <Pages>1</Pages>
  <Words>366</Words>
  <Characters>2090</Characters>
  <Application>Microsoft Office Word</Application>
  <DocSecurity>0</DocSecurity>
  <Lines>17</Lines>
  <Paragraphs>4</Paragraphs>
  <ScaleCrop>false</ScaleCrop>
  <Company>Mark's Text Terminal</Company>
  <LinksUpToDate>false</LinksUpToDate>
  <CharactersWithSpaces>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2016-05-09T12:35:00Z</dcterms:created>
  <dcterms:modified xsi:type="dcterms:W3CDTF">2020-12-14T15:14:00Z</dcterms:modified>
</cp:coreProperties>
</file>