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0CE858F2" w:rsidR="003F69EF" w:rsidRDefault="00417132" w:rsidP="00F24EDE">
      <w:r>
        <w:rPr>
          <w:b/>
          <w:i/>
        </w:rPr>
        <w:t xml:space="preserve">Common </w:t>
      </w:r>
      <w:r w:rsidR="00E87012">
        <w:rPr>
          <w:b/>
          <w:i/>
        </w:rPr>
        <w:t>Errors</w:t>
      </w:r>
      <w:r w:rsidR="00E87012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ED6887">
        <w:rPr>
          <w:b/>
          <w:i/>
        </w:rPr>
        <w:t xml:space="preserve">Garner </w:t>
      </w:r>
      <w:r w:rsidR="00ED6887">
        <w:rPr>
          <w:b/>
          <w:iCs/>
        </w:rPr>
        <w:t xml:space="preserve">and </w:t>
      </w:r>
      <w:r w:rsidR="00ED6887">
        <w:rPr>
          <w:b/>
          <w:i/>
        </w:rPr>
        <w:t>Garnish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78C87D1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ED6887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ED6887">
        <w:rPr>
          <w:i/>
          <w:iCs/>
        </w:rPr>
        <w:t xml:space="preserve">garner </w:t>
      </w:r>
      <w:r w:rsidR="00ED6887">
        <w:t xml:space="preserve">and </w:t>
      </w:r>
      <w:r w:rsidR="00ED6887" w:rsidRPr="00ED6887">
        <w:rPr>
          <w:i/>
          <w:iCs/>
        </w:rPr>
        <w:t>garnish</w:t>
      </w:r>
      <w:r w:rsidR="005B17D1">
        <w:t>.</w:t>
      </w:r>
    </w:p>
    <w:p w14:paraId="55432A07" w14:textId="0CB024DD" w:rsidR="00ED6887" w:rsidRDefault="00ED6887" w:rsidP="005C2E7F"/>
    <w:p w14:paraId="26252AF6" w14:textId="121D2A5E" w:rsidR="00ED6887" w:rsidRDefault="00ED6887" w:rsidP="00ED6887">
      <w:r>
        <w:rPr>
          <w:b/>
        </w:rPr>
        <w:t xml:space="preserve">garnish/garner: </w:t>
      </w:r>
      <w:r>
        <w:t>A garner was originally a granary, and to garner something is to gather it in. Today, the word rarely has to do with agriculture: we garner attention, praise, awards, evidence, and sympathy.</w:t>
      </w:r>
    </w:p>
    <w:p w14:paraId="03EF0722" w14:textId="77777777" w:rsidR="00ED6887" w:rsidRDefault="00ED6887" w:rsidP="00ED6887"/>
    <w:p w14:paraId="7AEDDBFB" w14:textId="77777777" w:rsidR="00ED6887" w:rsidRDefault="00ED6887" w:rsidP="00ED6887">
      <w:r>
        <w:t>To garnish something is to decorate it. You can garnish a pork chop by placing a sprig of rosemary next to it. Quite a few people use “garnish” when they should be using “garner.”</w:t>
      </w:r>
    </w:p>
    <w:p w14:paraId="236D4DC1" w14:textId="77777777" w:rsidR="00317C9F" w:rsidRPr="00ED6887" w:rsidRDefault="00317C9F" w:rsidP="00ED6887">
      <w:pPr>
        <w:rPr>
          <w:bCs/>
          <w:iCs/>
        </w:rPr>
      </w:pPr>
    </w:p>
    <w:p w14:paraId="334C996A" w14:textId="0F5E71DC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3542C656" w14:textId="5DBF9AAC" w:rsidR="00A43CAC" w:rsidRDefault="00A43CAC" w:rsidP="00317C9F"/>
    <w:p w14:paraId="5385CB3E" w14:textId="4AEF86B9" w:rsidR="00A43CAC" w:rsidRDefault="00A43CAC" w:rsidP="00A43CAC">
      <w:r>
        <w:t xml:space="preserve">These are two verbs that it isn’t hard to differentiate once you understand their meaning, which we will use this worksheet to do. </w:t>
      </w:r>
      <w:r w:rsidRPr="00A43CAC">
        <w:rPr>
          <w:i/>
          <w:iCs/>
        </w:rPr>
        <w:t>Garner</w:t>
      </w:r>
      <w:r>
        <w:t xml:space="preserve"> means to gather or accumulate; </w:t>
      </w:r>
      <w:r w:rsidRPr="00A43CAC">
        <w:rPr>
          <w:i/>
          <w:iCs/>
        </w:rPr>
        <w:t>garnish</w:t>
      </w:r>
      <w:r>
        <w:t xml:space="preserve"> means to decorate or accentuate. Using your understanding of these two verbs and the sense of the sentences, insert either </w:t>
      </w:r>
      <w:r>
        <w:rPr>
          <w:i/>
          <w:iCs/>
        </w:rPr>
        <w:t xml:space="preserve">garnish </w:t>
      </w:r>
      <w:r>
        <w:t xml:space="preserve">or </w:t>
      </w:r>
      <w:r>
        <w:rPr>
          <w:i/>
          <w:iCs/>
        </w:rPr>
        <w:t>garner</w:t>
      </w:r>
      <w:r>
        <w:t xml:space="preserve"> in the cloze blank.</w:t>
      </w:r>
    </w:p>
    <w:p w14:paraId="2E633F16" w14:textId="3077EB29" w:rsidR="00B6759B" w:rsidRDefault="00B6759B" w:rsidP="00317C9F"/>
    <w:p w14:paraId="03855845" w14:textId="300F1321" w:rsidR="00B6759B" w:rsidRPr="00370479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*** is writing a research paper, so *** job now is to ____________ evidence to support *** argument.</w:t>
      </w:r>
    </w:p>
    <w:p w14:paraId="4D5D9335" w14:textId="77777777" w:rsidR="00370479" w:rsidRPr="00B6759B" w:rsidRDefault="00370479" w:rsidP="00370479">
      <w:pPr>
        <w:pStyle w:val="ListParagraph"/>
        <w:rPr>
          <w:b/>
          <w:bCs/>
        </w:rPr>
      </w:pPr>
    </w:p>
    <w:p w14:paraId="3C7C05E2" w14:textId="19E53744" w:rsidR="00B6759B" w:rsidRPr="00370479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*** ____________ the squash with a sprinkling of parsley.</w:t>
      </w:r>
    </w:p>
    <w:p w14:paraId="0985EB79" w14:textId="77777777" w:rsidR="00370479" w:rsidRPr="00370479" w:rsidRDefault="00370479" w:rsidP="00370479">
      <w:pPr>
        <w:rPr>
          <w:b/>
          <w:bCs/>
        </w:rPr>
      </w:pPr>
    </w:p>
    <w:p w14:paraId="5EA85173" w14:textId="6BC59CC8" w:rsidR="00B6759B" w:rsidRPr="00370479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***’s first novel, set in Randolph, Vermont, ____________ a lot of praise from literary critics.</w:t>
      </w:r>
    </w:p>
    <w:p w14:paraId="171C913B" w14:textId="77777777" w:rsidR="00370479" w:rsidRPr="00370479" w:rsidRDefault="00370479" w:rsidP="00370479">
      <w:pPr>
        <w:rPr>
          <w:b/>
          <w:bCs/>
        </w:rPr>
      </w:pPr>
    </w:p>
    <w:p w14:paraId="2CC8FEC8" w14:textId="030E348B" w:rsidR="00B6759B" w:rsidRPr="00370479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*** broke *** leg, which ____________ *** a lot of sympathy from *** friends.</w:t>
      </w:r>
    </w:p>
    <w:p w14:paraId="5302630E" w14:textId="77777777" w:rsidR="00370479" w:rsidRPr="00370479" w:rsidRDefault="00370479" w:rsidP="00370479">
      <w:pPr>
        <w:rPr>
          <w:b/>
          <w:bCs/>
        </w:rPr>
      </w:pPr>
    </w:p>
    <w:p w14:paraId="14F87113" w14:textId="79689EB3" w:rsidR="00B6759B" w:rsidRPr="00370479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*** is an adventurous chef who is trying to figure out a new and interesting ____________ for pork chops.</w:t>
      </w:r>
    </w:p>
    <w:p w14:paraId="3D9D2C1E" w14:textId="77777777" w:rsidR="00370479" w:rsidRPr="00370479" w:rsidRDefault="00370479" w:rsidP="00370479">
      <w:pPr>
        <w:rPr>
          <w:b/>
          <w:bCs/>
        </w:rPr>
      </w:pPr>
    </w:p>
    <w:p w14:paraId="3FFEBDEB" w14:textId="19BE09D3" w:rsidR="00B6759B" w:rsidRPr="00370479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*** was surprised, when attending bartending school, that a sprig of fresh mint is used as a ____________ in a drink called a mint julep.</w:t>
      </w:r>
    </w:p>
    <w:p w14:paraId="2A8BA331" w14:textId="77777777" w:rsidR="00370479" w:rsidRPr="00370479" w:rsidRDefault="00370479" w:rsidP="00370479">
      <w:pPr>
        <w:rPr>
          <w:b/>
          <w:bCs/>
        </w:rPr>
      </w:pPr>
    </w:p>
    <w:p w14:paraId="7242525C" w14:textId="24921BB4" w:rsidR="00B6759B" w:rsidRPr="00370479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Because *** is an excellent lecturer, *** has little trouble when it is time to ____________ students’ attention.</w:t>
      </w:r>
    </w:p>
    <w:p w14:paraId="143D95CB" w14:textId="77777777" w:rsidR="00370479" w:rsidRPr="00370479" w:rsidRDefault="00370479" w:rsidP="00370479">
      <w:pPr>
        <w:rPr>
          <w:b/>
          <w:bCs/>
        </w:rPr>
      </w:pPr>
    </w:p>
    <w:p w14:paraId="73265AE2" w14:textId="73C492E7" w:rsidR="00B6759B" w:rsidRPr="00370479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A few leaves of cilantro make a nice ____________ for Mexican dishes.</w:t>
      </w:r>
    </w:p>
    <w:p w14:paraId="5744917E" w14:textId="77777777" w:rsidR="00370479" w:rsidRPr="00370479" w:rsidRDefault="00370479" w:rsidP="00370479">
      <w:pPr>
        <w:rPr>
          <w:b/>
          <w:bCs/>
        </w:rPr>
      </w:pPr>
    </w:p>
    <w:p w14:paraId="6330238A" w14:textId="3963620E" w:rsidR="00B6759B" w:rsidRPr="00370479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**** ____________ a number of awards for *** first film, about the gangster Lucky Luciano.</w:t>
      </w:r>
    </w:p>
    <w:p w14:paraId="34B57A45" w14:textId="77777777" w:rsidR="00370479" w:rsidRPr="00370479" w:rsidRDefault="00370479" w:rsidP="00370479">
      <w:pPr>
        <w:rPr>
          <w:b/>
          <w:bCs/>
        </w:rPr>
      </w:pPr>
    </w:p>
    <w:p w14:paraId="5FF790B8" w14:textId="5718F2FE" w:rsidR="00B6759B" w:rsidRPr="00B6759B" w:rsidRDefault="00B6759B" w:rsidP="00B6759B">
      <w:pPr>
        <w:pStyle w:val="ListParagraph"/>
        <w:numPr>
          <w:ilvl w:val="0"/>
          <w:numId w:val="1"/>
        </w:numPr>
        <w:rPr>
          <w:b/>
          <w:bCs/>
        </w:rPr>
      </w:pPr>
      <w:r>
        <w:t>*** likes Caprese salad because of their ____________ of a fresh basil leaf.</w:t>
      </w:r>
    </w:p>
    <w:p w14:paraId="526FDF36" w14:textId="77777777" w:rsidR="00B6759B" w:rsidRPr="00B6759B" w:rsidRDefault="00B6759B" w:rsidP="00B6759B">
      <w:pPr>
        <w:pStyle w:val="ListParagraph"/>
        <w:rPr>
          <w:b/>
          <w:bCs/>
        </w:rPr>
      </w:pP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4749C2"/>
    <w:multiLevelType w:val="hybridMultilevel"/>
    <w:tmpl w:val="1F2E9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70479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A43CAC"/>
    <w:rsid w:val="00B6759B"/>
    <w:rsid w:val="00E87012"/>
    <w:rsid w:val="00ED6887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5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21</TotalTime>
  <Pages>1</Pages>
  <Words>369</Words>
  <Characters>2107</Characters>
  <Application>Microsoft Office Word</Application>
  <DocSecurity>0</DocSecurity>
  <Lines>17</Lines>
  <Paragraphs>4</Paragraphs>
  <ScaleCrop>false</ScaleCrop>
  <Company>Mark's Text Terminal</Company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dcterms:created xsi:type="dcterms:W3CDTF">2016-05-09T12:35:00Z</dcterms:created>
  <dcterms:modified xsi:type="dcterms:W3CDTF">2020-12-14T15:21:00Z</dcterms:modified>
</cp:coreProperties>
</file>