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2CB8C050" w:rsidR="003F69EF" w:rsidRDefault="00417132" w:rsidP="00F24EDE">
      <w:r>
        <w:rPr>
          <w:b/>
          <w:i/>
        </w:rPr>
        <w:t xml:space="preserve">Common </w:t>
      </w:r>
      <w:r w:rsidR="006C6237">
        <w:rPr>
          <w:b/>
          <w:i/>
        </w:rPr>
        <w:t>Errors</w:t>
      </w:r>
      <w:r w:rsidR="006C6237">
        <w:rPr>
          <w:b/>
          <w:i/>
        </w:rPr>
        <w:t xml:space="preserve"> </w:t>
      </w:r>
      <w:r>
        <w:rPr>
          <w:b/>
          <w:i/>
        </w:rPr>
        <w:t>in English Usage</w:t>
      </w:r>
      <w:r w:rsidR="005A5A20">
        <w:rPr>
          <w:b/>
        </w:rPr>
        <w:t xml:space="preserve"> Worksheet:</w:t>
      </w:r>
      <w:r w:rsidR="00F24EDE">
        <w:rPr>
          <w:b/>
        </w:rPr>
        <w:t xml:space="preserve"> </w:t>
      </w:r>
      <w:r w:rsidR="00641AAA">
        <w:rPr>
          <w:b/>
          <w:i/>
        </w:rPr>
        <w:t xml:space="preserve">Farther </w:t>
      </w:r>
      <w:r w:rsidR="00641AAA">
        <w:rPr>
          <w:b/>
          <w:iCs/>
        </w:rPr>
        <w:t xml:space="preserve">and </w:t>
      </w:r>
      <w:r w:rsidR="00641AAA">
        <w:rPr>
          <w:b/>
          <w:i/>
        </w:rPr>
        <w:t>Further</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301CDB31"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these</w:t>
      </w:r>
      <w:r w:rsidR="00641AAA">
        <w:t xml:space="preserve"> 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641AAA">
        <w:rPr>
          <w:i/>
          <w:iCs/>
        </w:rPr>
        <w:t xml:space="preserve">farther </w:t>
      </w:r>
      <w:r w:rsidR="00641AAA">
        <w:t xml:space="preserve">and </w:t>
      </w:r>
      <w:r w:rsidR="00641AAA">
        <w:rPr>
          <w:i/>
          <w:iCs/>
        </w:rPr>
        <w:t>further</w:t>
      </w:r>
      <w:r w:rsidR="005B17D1">
        <w:t>.</w:t>
      </w:r>
    </w:p>
    <w:p w14:paraId="5E11A1C5" w14:textId="6577DA88" w:rsidR="00641AAA" w:rsidRDefault="00641AAA" w:rsidP="005C2E7F"/>
    <w:p w14:paraId="33610B44" w14:textId="77777777" w:rsidR="00641AAA" w:rsidRDefault="00641AAA" w:rsidP="00641AAA">
      <w:r>
        <w:rPr>
          <w:b/>
        </w:rPr>
        <w:t xml:space="preserve">farther/further: </w:t>
      </w:r>
      <w:r>
        <w:t>Some authorities (like the Associated Press) insist on “farther” to refer to physical distance and “further” to refer to an extent of time or degree, but others treat the two words as interchangeable except for insisting on “further” for “in addition” or “moreover.” You’ll always be safe in making the distinction; some people get really testy about this.</w:t>
      </w:r>
    </w:p>
    <w:p w14:paraId="236D4DC1" w14:textId="77777777" w:rsidR="00317C9F" w:rsidRPr="00641AAA" w:rsidRDefault="00317C9F" w:rsidP="00641AAA">
      <w:pPr>
        <w:rPr>
          <w:bCs/>
          <w:iCs/>
        </w:rPr>
      </w:pPr>
    </w:p>
    <w:p w14:paraId="334C996A" w14:textId="5D4914A3" w:rsidR="00317C9F" w:rsidRDefault="00317C9F" w:rsidP="00317C9F">
      <w:r>
        <w:rPr>
          <w:b/>
        </w:rPr>
        <w:t xml:space="preserve">Excerpted from: </w:t>
      </w:r>
      <w:r>
        <w:t xml:space="preserve">Brians, Paul. </w:t>
      </w:r>
      <w:r w:rsidRPr="006D1D72">
        <w:rPr>
          <w:i/>
        </w:rPr>
        <w:t>Common Errors in English Usage</w:t>
      </w:r>
      <w:r>
        <w:t>. Sherwood, OR: William James &amp; Co., 2013.</w:t>
      </w:r>
    </w:p>
    <w:p w14:paraId="57A98D27" w14:textId="1E98E624" w:rsidR="0050124C" w:rsidRDefault="0050124C" w:rsidP="00317C9F"/>
    <w:p w14:paraId="6AC1A5CD" w14:textId="2F665ED9" w:rsidR="0050124C" w:rsidRDefault="0050124C" w:rsidP="00317C9F">
      <w:r>
        <w:t xml:space="preserve">As your reading observes, farther refers to increased physical distance, but further means a greater length of time or increased degree (increased degree simply means more of something—"He cooked the beans </w:t>
      </w:r>
      <w:r w:rsidRPr="0050124C">
        <w:rPr>
          <w:i/>
          <w:iCs/>
        </w:rPr>
        <w:t>further</w:t>
      </w:r>
      <w:r>
        <w:t xml:space="preserve">”). Using your usage rule and the sense of the sentence, use either </w:t>
      </w:r>
      <w:r>
        <w:rPr>
          <w:i/>
          <w:iCs/>
        </w:rPr>
        <w:t>farther</w:t>
      </w:r>
      <w:r>
        <w:t xml:space="preserve"> or </w:t>
      </w:r>
      <w:r w:rsidRPr="0050124C">
        <w:rPr>
          <w:i/>
          <w:iCs/>
        </w:rPr>
        <w:t>further</w:t>
      </w:r>
      <w:r>
        <w:t xml:space="preserve"> in the cloze blanks.</w:t>
      </w:r>
    </w:p>
    <w:p w14:paraId="7B11788E" w14:textId="684AD166" w:rsidR="001D3015" w:rsidRDefault="001D3015" w:rsidP="00317C9F"/>
    <w:p w14:paraId="195032F6" w14:textId="5277E998" w:rsidR="001D3015" w:rsidRPr="00E03ED3" w:rsidRDefault="001D3015" w:rsidP="001D3015">
      <w:pPr>
        <w:pStyle w:val="ListParagraph"/>
        <w:numPr>
          <w:ilvl w:val="0"/>
          <w:numId w:val="1"/>
        </w:numPr>
        <w:rPr>
          <w:b/>
          <w:bCs/>
        </w:rPr>
      </w:pPr>
      <w:r>
        <w:t>*** has several miles ____________ to drive before *** arrives at home</w:t>
      </w:r>
      <w:r w:rsidR="00E03ED3">
        <w:t>.</w:t>
      </w:r>
    </w:p>
    <w:p w14:paraId="5D493F17" w14:textId="77777777" w:rsidR="00E03ED3" w:rsidRPr="001D3015" w:rsidRDefault="00E03ED3" w:rsidP="00E03ED3">
      <w:pPr>
        <w:pStyle w:val="ListParagraph"/>
        <w:rPr>
          <w:b/>
          <w:bCs/>
        </w:rPr>
      </w:pPr>
    </w:p>
    <w:p w14:paraId="46CF4670" w14:textId="5E062B26" w:rsidR="001D3015" w:rsidRPr="00E03ED3" w:rsidRDefault="00B52BC0" w:rsidP="001D3015">
      <w:pPr>
        <w:pStyle w:val="ListParagraph"/>
        <w:numPr>
          <w:ilvl w:val="0"/>
          <w:numId w:val="1"/>
        </w:numPr>
        <w:rPr>
          <w:b/>
          <w:bCs/>
        </w:rPr>
      </w:pPr>
      <w:r>
        <w:t>*** decided to read a little ____________ in *** book because it is so hard to put down.</w:t>
      </w:r>
    </w:p>
    <w:p w14:paraId="2DB229D2" w14:textId="77777777" w:rsidR="00E03ED3" w:rsidRPr="00E03ED3" w:rsidRDefault="00E03ED3" w:rsidP="00E03ED3">
      <w:pPr>
        <w:rPr>
          <w:b/>
          <w:bCs/>
        </w:rPr>
      </w:pPr>
    </w:p>
    <w:p w14:paraId="6CBB5053" w14:textId="5BFCA002" w:rsidR="00B52BC0" w:rsidRPr="00E03ED3" w:rsidRDefault="00B52BC0" w:rsidP="001D3015">
      <w:pPr>
        <w:pStyle w:val="ListParagraph"/>
        <w:numPr>
          <w:ilvl w:val="0"/>
          <w:numId w:val="1"/>
        </w:numPr>
        <w:rPr>
          <w:b/>
          <w:bCs/>
        </w:rPr>
      </w:pPr>
      <w:r>
        <w:t>*** cooked the pork roast a bit ____________ just so ** was sure that it was done.</w:t>
      </w:r>
    </w:p>
    <w:p w14:paraId="059358ED" w14:textId="77777777" w:rsidR="00E03ED3" w:rsidRPr="00E03ED3" w:rsidRDefault="00E03ED3" w:rsidP="00E03ED3">
      <w:pPr>
        <w:rPr>
          <w:b/>
          <w:bCs/>
        </w:rPr>
      </w:pPr>
    </w:p>
    <w:p w14:paraId="61B97E9C" w14:textId="7E8A1285" w:rsidR="00B52BC0" w:rsidRPr="00E03ED3" w:rsidRDefault="00B52BC0" w:rsidP="001D3015">
      <w:pPr>
        <w:pStyle w:val="ListParagraph"/>
        <w:numPr>
          <w:ilvl w:val="0"/>
          <w:numId w:val="1"/>
        </w:numPr>
        <w:rPr>
          <w:b/>
          <w:bCs/>
        </w:rPr>
      </w:pPr>
      <w:r>
        <w:t>If you’re driving north in on Interstate 91 in Vermont, Springfield is about 35 miles ____________ north than Brattleboro.</w:t>
      </w:r>
    </w:p>
    <w:p w14:paraId="11F58662" w14:textId="77777777" w:rsidR="00E03ED3" w:rsidRPr="00E03ED3" w:rsidRDefault="00E03ED3" w:rsidP="00E03ED3">
      <w:pPr>
        <w:rPr>
          <w:b/>
          <w:bCs/>
        </w:rPr>
      </w:pPr>
    </w:p>
    <w:p w14:paraId="059F092D" w14:textId="2C0D7896" w:rsidR="00B52BC0" w:rsidRPr="00E03ED3" w:rsidRDefault="00B52BC0" w:rsidP="001D3015">
      <w:pPr>
        <w:pStyle w:val="ListParagraph"/>
        <w:numPr>
          <w:ilvl w:val="0"/>
          <w:numId w:val="1"/>
        </w:numPr>
        <w:rPr>
          <w:b/>
          <w:bCs/>
        </w:rPr>
      </w:pPr>
      <w:r>
        <w:t>Mount Anthony Union Middle School is about a mile ____________ north on Park Street from Mount Anthony Union High School.</w:t>
      </w:r>
    </w:p>
    <w:p w14:paraId="1BD7E969" w14:textId="77777777" w:rsidR="00E03ED3" w:rsidRPr="00E03ED3" w:rsidRDefault="00E03ED3" w:rsidP="00E03ED3">
      <w:pPr>
        <w:rPr>
          <w:b/>
          <w:bCs/>
        </w:rPr>
      </w:pPr>
    </w:p>
    <w:p w14:paraId="43ED6B7F" w14:textId="2BC8058D" w:rsidR="00B52BC0" w:rsidRPr="00E03ED3" w:rsidRDefault="00B52BC0" w:rsidP="001D3015">
      <w:pPr>
        <w:pStyle w:val="ListParagraph"/>
        <w:numPr>
          <w:ilvl w:val="0"/>
          <w:numId w:val="1"/>
        </w:numPr>
        <w:rPr>
          <w:b/>
          <w:bCs/>
        </w:rPr>
      </w:pPr>
      <w:r>
        <w:t>*** could use some ____________ instruction on the Pythagorean Theorem, with which *** is struggling.</w:t>
      </w:r>
    </w:p>
    <w:p w14:paraId="3389AE64" w14:textId="77777777" w:rsidR="00E03ED3" w:rsidRPr="00E03ED3" w:rsidRDefault="00E03ED3" w:rsidP="00E03ED3">
      <w:pPr>
        <w:rPr>
          <w:b/>
          <w:bCs/>
        </w:rPr>
      </w:pPr>
    </w:p>
    <w:p w14:paraId="7979DA3E" w14:textId="40C626B7" w:rsidR="00B52BC0" w:rsidRPr="00E03ED3" w:rsidRDefault="00B52BC0" w:rsidP="001D3015">
      <w:pPr>
        <w:pStyle w:val="ListParagraph"/>
        <w:numPr>
          <w:ilvl w:val="0"/>
          <w:numId w:val="1"/>
        </w:numPr>
        <w:rPr>
          <w:b/>
          <w:bCs/>
        </w:rPr>
      </w:pPr>
      <w:r>
        <w:t>Heading east on Route 9, Woodford is about seven miles ____________ from Bennington.</w:t>
      </w:r>
    </w:p>
    <w:p w14:paraId="0CC80A82" w14:textId="77777777" w:rsidR="00E03ED3" w:rsidRPr="00E03ED3" w:rsidRDefault="00E03ED3" w:rsidP="00E03ED3">
      <w:pPr>
        <w:rPr>
          <w:b/>
          <w:bCs/>
        </w:rPr>
      </w:pPr>
    </w:p>
    <w:p w14:paraId="2C534684" w14:textId="781732B7" w:rsidR="00B52BC0" w:rsidRPr="00E03ED3" w:rsidRDefault="00B52BC0" w:rsidP="001D3015">
      <w:pPr>
        <w:pStyle w:val="ListParagraph"/>
        <w:numPr>
          <w:ilvl w:val="0"/>
          <w:numId w:val="1"/>
        </w:numPr>
        <w:rPr>
          <w:b/>
          <w:bCs/>
        </w:rPr>
      </w:pPr>
      <w:r>
        <w:t>After Woodford, Wilmington is about another 12 miles ____________ east on Route 9.</w:t>
      </w:r>
    </w:p>
    <w:p w14:paraId="2D01811B" w14:textId="77777777" w:rsidR="00E03ED3" w:rsidRPr="00E03ED3" w:rsidRDefault="00E03ED3" w:rsidP="00E03ED3">
      <w:pPr>
        <w:rPr>
          <w:b/>
          <w:bCs/>
        </w:rPr>
      </w:pPr>
    </w:p>
    <w:p w14:paraId="0335ABAD" w14:textId="2860C664" w:rsidR="00B52BC0" w:rsidRPr="00E03ED3" w:rsidRDefault="00B52BC0" w:rsidP="001D3015">
      <w:pPr>
        <w:pStyle w:val="ListParagraph"/>
        <w:numPr>
          <w:ilvl w:val="0"/>
          <w:numId w:val="1"/>
        </w:numPr>
        <w:rPr>
          <w:b/>
          <w:bCs/>
        </w:rPr>
      </w:pPr>
      <w:r>
        <w:t xml:space="preserve">*** boiled the pasta a little ____________ to get it to the degree of softness (called, in Italian, </w:t>
      </w:r>
      <w:r>
        <w:rPr>
          <w:i/>
          <w:iCs/>
        </w:rPr>
        <w:t>al dente</w:t>
      </w:r>
      <w:r>
        <w:t>) *** likes.</w:t>
      </w:r>
    </w:p>
    <w:p w14:paraId="23A7BCC0" w14:textId="77777777" w:rsidR="00E03ED3" w:rsidRPr="00E03ED3" w:rsidRDefault="00E03ED3" w:rsidP="00E03ED3">
      <w:pPr>
        <w:rPr>
          <w:b/>
          <w:bCs/>
        </w:rPr>
      </w:pPr>
    </w:p>
    <w:p w14:paraId="2FEC6611" w14:textId="0086601D" w:rsidR="00B52BC0" w:rsidRPr="001D3015" w:rsidRDefault="00B52BC0" w:rsidP="001D3015">
      <w:pPr>
        <w:pStyle w:val="ListParagraph"/>
        <w:numPr>
          <w:ilvl w:val="0"/>
          <w:numId w:val="1"/>
        </w:numPr>
        <w:rPr>
          <w:b/>
          <w:bCs/>
        </w:rPr>
      </w:pPr>
      <w:r>
        <w:t>*** and *** decided to drive a little ____________ before checking into a motel for the night.</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BE7176"/>
    <w:multiLevelType w:val="hybridMultilevel"/>
    <w:tmpl w:val="721C1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D3015"/>
    <w:rsid w:val="002A144B"/>
    <w:rsid w:val="00317C9F"/>
    <w:rsid w:val="003F69EF"/>
    <w:rsid w:val="00405A7E"/>
    <w:rsid w:val="00410E3E"/>
    <w:rsid w:val="00417132"/>
    <w:rsid w:val="0043076C"/>
    <w:rsid w:val="00480A51"/>
    <w:rsid w:val="0050124C"/>
    <w:rsid w:val="005A5A20"/>
    <w:rsid w:val="005B17D1"/>
    <w:rsid w:val="005C2E7F"/>
    <w:rsid w:val="00641AAA"/>
    <w:rsid w:val="006B45BA"/>
    <w:rsid w:val="006C6237"/>
    <w:rsid w:val="006D1D72"/>
    <w:rsid w:val="00A40944"/>
    <w:rsid w:val="00B52BC0"/>
    <w:rsid w:val="00E03ED3"/>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0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20</TotalTime>
  <Pages>1</Pages>
  <Words>371</Words>
  <Characters>2120</Characters>
  <Application>Microsoft Office Word</Application>
  <DocSecurity>0</DocSecurity>
  <Lines>17</Lines>
  <Paragraphs>4</Paragraphs>
  <ScaleCrop>false</ScaleCrop>
  <Company>Mark's Text Terminal</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19</cp:revision>
  <dcterms:created xsi:type="dcterms:W3CDTF">2016-05-09T12:35:00Z</dcterms:created>
  <dcterms:modified xsi:type="dcterms:W3CDTF">2020-12-14T15:14:00Z</dcterms:modified>
</cp:coreProperties>
</file>