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43C7F939" w:rsidR="003F69EF" w:rsidRDefault="00417132" w:rsidP="00F24EDE">
      <w:r>
        <w:rPr>
          <w:b/>
          <w:i/>
        </w:rPr>
        <w:t xml:space="preserve">Common </w:t>
      </w:r>
      <w:r w:rsidR="00C52073">
        <w:rPr>
          <w:b/>
          <w:i/>
        </w:rPr>
        <w:t>Errors</w:t>
      </w:r>
      <w:r w:rsidR="00C52073">
        <w:rPr>
          <w:b/>
          <w:i/>
        </w:rPr>
        <w:t xml:space="preserve"> </w:t>
      </w:r>
      <w:r>
        <w:rPr>
          <w:b/>
          <w:i/>
        </w:rPr>
        <w:t>in English Usage</w:t>
      </w:r>
      <w:r w:rsidR="005A5A20">
        <w:rPr>
          <w:b/>
        </w:rPr>
        <w:t xml:space="preserve"> Worksheet:</w:t>
      </w:r>
      <w:r w:rsidR="00F24EDE">
        <w:rPr>
          <w:b/>
        </w:rPr>
        <w:t xml:space="preserve"> </w:t>
      </w:r>
      <w:r w:rsidR="00697D5B">
        <w:rPr>
          <w:b/>
          <w:i/>
        </w:rPr>
        <w:t>Forceful</w:t>
      </w:r>
      <w:r w:rsidR="00697D5B">
        <w:rPr>
          <w:b/>
          <w:iCs/>
        </w:rPr>
        <w:t xml:space="preserve">, </w:t>
      </w:r>
      <w:r w:rsidR="00697D5B">
        <w:rPr>
          <w:b/>
          <w:i/>
        </w:rPr>
        <w:t>Forcible</w:t>
      </w:r>
      <w:r w:rsidR="00697D5B">
        <w:rPr>
          <w:b/>
          <w:iCs/>
        </w:rPr>
        <w:t xml:space="preserve">, and </w:t>
      </w:r>
      <w:r w:rsidR="00697D5B">
        <w:rPr>
          <w:b/>
          <w:i/>
        </w:rPr>
        <w:t>Forced</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EA36DF6"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697D5B">
        <w:t>three</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697D5B">
        <w:rPr>
          <w:i/>
          <w:iCs/>
        </w:rPr>
        <w:t>forceful</w:t>
      </w:r>
      <w:r w:rsidR="00697D5B">
        <w:t xml:space="preserve">, </w:t>
      </w:r>
      <w:r w:rsidR="00697D5B">
        <w:rPr>
          <w:i/>
          <w:iCs/>
        </w:rPr>
        <w:t>forcible</w:t>
      </w:r>
      <w:r w:rsidR="00697D5B">
        <w:t xml:space="preserve">, and </w:t>
      </w:r>
      <w:r w:rsidR="00697D5B">
        <w:rPr>
          <w:i/>
          <w:iCs/>
        </w:rPr>
        <w:t>forced</w:t>
      </w:r>
      <w:r w:rsidR="005B17D1">
        <w:t>.</w:t>
      </w:r>
    </w:p>
    <w:p w14:paraId="7EBE456A" w14:textId="6479E58C" w:rsidR="00697D5B" w:rsidRDefault="00697D5B" w:rsidP="005C2E7F"/>
    <w:p w14:paraId="3B55D72E" w14:textId="77777777" w:rsidR="00697D5B" w:rsidRPr="00767AD0" w:rsidRDefault="00697D5B" w:rsidP="00697D5B">
      <w:r>
        <w:rPr>
          <w:b/>
        </w:rPr>
        <w:t xml:space="preserve">forceful/forcible/forced: </w:t>
      </w:r>
      <w:r>
        <w:t>These words sometimes overlap, but generally “forceful” means “powerful” (“he imposed this forceful personality on the lions”) while “forcible” must be used instead to describe the use of force (‘the burglar made a forcible entry into the apartment”). “Forced” is often used for the latter purpose, but some prefer to reserve this word to describe something that is done or decided upon as a result of outside causes without necessarily being violent: “a forced landing,” “a forced smile,” “forced labor.”</w:t>
      </w:r>
    </w:p>
    <w:p w14:paraId="236D4DC1" w14:textId="77777777" w:rsidR="00317C9F" w:rsidRPr="00697D5B" w:rsidRDefault="00317C9F" w:rsidP="00697D5B">
      <w:pPr>
        <w:rPr>
          <w:bCs/>
          <w:iCs/>
        </w:rPr>
      </w:pPr>
    </w:p>
    <w:p w14:paraId="334C996A" w14:textId="30B12298"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1688F644" w14:textId="1F5C4866" w:rsidR="00CE301C" w:rsidRDefault="00CE301C" w:rsidP="00317C9F"/>
    <w:p w14:paraId="31207D1C" w14:textId="165740CF" w:rsidR="00CE301C" w:rsidRDefault="00CE301C" w:rsidP="00CE301C">
      <w:r>
        <w:t xml:space="preserve">Here are three adjectives frequently confused, so let’s use our reading to help us use them properly. And let’s simplify a bit: </w:t>
      </w:r>
      <w:r w:rsidRPr="00CE301C">
        <w:rPr>
          <w:i/>
          <w:iCs/>
        </w:rPr>
        <w:t>forceful</w:t>
      </w:r>
      <w:r>
        <w:t xml:space="preserve"> means </w:t>
      </w:r>
      <w:r w:rsidRPr="00CE301C">
        <w:rPr>
          <w:i/>
          <w:iCs/>
        </w:rPr>
        <w:t>powerful</w:t>
      </w:r>
      <w:r>
        <w:t xml:space="preserve">; </w:t>
      </w:r>
      <w:r w:rsidRPr="00CE301C">
        <w:rPr>
          <w:i/>
          <w:iCs/>
        </w:rPr>
        <w:t>forcible</w:t>
      </w:r>
      <w:r>
        <w:t xml:space="preserve"> means </w:t>
      </w:r>
      <w:r w:rsidRPr="00CE301C">
        <w:rPr>
          <w:i/>
          <w:iCs/>
        </w:rPr>
        <w:t>use of force or power</w:t>
      </w:r>
      <w:r>
        <w:t xml:space="preserve">; </w:t>
      </w:r>
      <w:r w:rsidRPr="00CE301C">
        <w:rPr>
          <w:i/>
          <w:iCs/>
        </w:rPr>
        <w:t>forced</w:t>
      </w:r>
      <w:r>
        <w:t xml:space="preserve"> means </w:t>
      </w:r>
      <w:r w:rsidRPr="00CE301C">
        <w:rPr>
          <w:i/>
          <w:iCs/>
        </w:rPr>
        <w:t>use of force or power</w:t>
      </w:r>
      <w:r>
        <w:t xml:space="preserve"> as well, but without necessarily employing violence. Using your understanding of these two adjectives and the sense of the sentences, insert either </w:t>
      </w:r>
      <w:r>
        <w:rPr>
          <w:i/>
          <w:iCs/>
        </w:rPr>
        <w:t>forceful, forcible,</w:t>
      </w:r>
      <w:r>
        <w:t xml:space="preserve"> or </w:t>
      </w:r>
      <w:r>
        <w:rPr>
          <w:i/>
          <w:iCs/>
        </w:rPr>
        <w:t>forceful</w:t>
      </w:r>
      <w:r>
        <w:t xml:space="preserve"> in the cloze blank.</w:t>
      </w:r>
    </w:p>
    <w:p w14:paraId="0DE8D28E" w14:textId="37E238A0" w:rsidR="00D75EB4" w:rsidRDefault="00D75EB4" w:rsidP="00317C9F"/>
    <w:p w14:paraId="7CA31DF3" w14:textId="402EDEF4" w:rsidR="00D75EB4" w:rsidRPr="00AB739C" w:rsidRDefault="00D75EB4" w:rsidP="00D75EB4">
      <w:pPr>
        <w:pStyle w:val="ListParagraph"/>
        <w:numPr>
          <w:ilvl w:val="0"/>
          <w:numId w:val="1"/>
        </w:numPr>
        <w:rPr>
          <w:b/>
          <w:bCs/>
        </w:rPr>
      </w:pPr>
      <w:r>
        <w:t xml:space="preserve">*** lost the key to *** house so *** had to make </w:t>
      </w:r>
      <w:proofErr w:type="spellStart"/>
      <w:r>
        <w:t>a</w:t>
      </w:r>
      <w:proofErr w:type="spellEnd"/>
      <w:r>
        <w:t xml:space="preserve"> ____________ entry.</w:t>
      </w:r>
    </w:p>
    <w:p w14:paraId="612C0EFB" w14:textId="77777777" w:rsidR="00AB739C" w:rsidRPr="00AB739C" w:rsidRDefault="00AB739C" w:rsidP="00AB739C">
      <w:pPr>
        <w:ind w:left="360"/>
        <w:rPr>
          <w:b/>
          <w:bCs/>
        </w:rPr>
      </w:pPr>
    </w:p>
    <w:p w14:paraId="2289FA46" w14:textId="7018E15F" w:rsidR="00D75EB4" w:rsidRPr="00AB739C" w:rsidRDefault="00D75EB4" w:rsidP="00D75EB4">
      <w:pPr>
        <w:pStyle w:val="ListParagraph"/>
        <w:numPr>
          <w:ilvl w:val="0"/>
          <w:numId w:val="1"/>
        </w:numPr>
        <w:rPr>
          <w:b/>
          <w:bCs/>
        </w:rPr>
      </w:pPr>
      <w:r>
        <w:t>*** is a pilot whose airplane’s mechanical problem caused *** to make a ____________ landing.</w:t>
      </w:r>
    </w:p>
    <w:p w14:paraId="058ADFCB" w14:textId="77777777" w:rsidR="00AB739C" w:rsidRPr="00AB739C" w:rsidRDefault="00AB739C" w:rsidP="00AB739C">
      <w:pPr>
        <w:rPr>
          <w:b/>
          <w:bCs/>
        </w:rPr>
      </w:pPr>
    </w:p>
    <w:p w14:paraId="0142B4F8" w14:textId="69296912" w:rsidR="00D75EB4" w:rsidRPr="00AB739C" w:rsidRDefault="00D75EB4" w:rsidP="00D75EB4">
      <w:pPr>
        <w:pStyle w:val="ListParagraph"/>
        <w:numPr>
          <w:ilvl w:val="0"/>
          <w:numId w:val="1"/>
        </w:numPr>
        <w:rPr>
          <w:b/>
          <w:bCs/>
        </w:rPr>
      </w:pPr>
      <w:r>
        <w:t>*** attended the Yale School of Drama, give several ____________ performances on the Broadway state, then became a major movie star.</w:t>
      </w:r>
    </w:p>
    <w:p w14:paraId="74B0B738" w14:textId="77777777" w:rsidR="00AB739C" w:rsidRPr="00AB739C" w:rsidRDefault="00AB739C" w:rsidP="00AB739C">
      <w:pPr>
        <w:rPr>
          <w:b/>
          <w:bCs/>
        </w:rPr>
      </w:pPr>
    </w:p>
    <w:p w14:paraId="331EF517" w14:textId="26FEB84A" w:rsidR="00D75EB4" w:rsidRPr="00AB739C" w:rsidRDefault="00D75EB4" w:rsidP="00D75EB4">
      <w:pPr>
        <w:pStyle w:val="ListParagraph"/>
        <w:numPr>
          <w:ilvl w:val="0"/>
          <w:numId w:val="1"/>
        </w:numPr>
        <w:rPr>
          <w:b/>
          <w:bCs/>
        </w:rPr>
      </w:pPr>
      <w:r>
        <w:t xml:space="preserve">***, </w:t>
      </w:r>
      <w:proofErr w:type="gramStart"/>
      <w:r>
        <w:t>a police officer,</w:t>
      </w:r>
      <w:proofErr w:type="gramEnd"/>
      <w:r>
        <w:t xml:space="preserve"> was forced to make </w:t>
      </w:r>
      <w:proofErr w:type="spellStart"/>
      <w:r>
        <w:t>a</w:t>
      </w:r>
      <w:proofErr w:type="spellEnd"/>
      <w:r>
        <w:t xml:space="preserve"> ____________ arrest when a suspect struck ***.</w:t>
      </w:r>
    </w:p>
    <w:p w14:paraId="14F0BD1C" w14:textId="77777777" w:rsidR="00AB739C" w:rsidRPr="00AB739C" w:rsidRDefault="00AB739C" w:rsidP="00AB739C">
      <w:pPr>
        <w:rPr>
          <w:b/>
          <w:bCs/>
        </w:rPr>
      </w:pPr>
    </w:p>
    <w:p w14:paraId="07A83F62" w14:textId="3AF43BFA" w:rsidR="00D75EB4" w:rsidRPr="00AB739C" w:rsidRDefault="00D75EB4" w:rsidP="00D75EB4">
      <w:pPr>
        <w:pStyle w:val="ListParagraph"/>
        <w:numPr>
          <w:ilvl w:val="0"/>
          <w:numId w:val="1"/>
        </w:numPr>
        <w:rPr>
          <w:b/>
          <w:bCs/>
        </w:rPr>
      </w:pPr>
      <w:r>
        <w:t>***’s ____________ entry to *** car left the driver’s side door all scratched up.</w:t>
      </w:r>
    </w:p>
    <w:p w14:paraId="46ADA968" w14:textId="77777777" w:rsidR="00AB739C" w:rsidRPr="00AB739C" w:rsidRDefault="00AB739C" w:rsidP="00AB739C">
      <w:pPr>
        <w:rPr>
          <w:b/>
          <w:bCs/>
        </w:rPr>
      </w:pPr>
    </w:p>
    <w:p w14:paraId="59A9AFAE" w14:textId="1971C51E" w:rsidR="00D75EB4" w:rsidRPr="00AB739C" w:rsidRDefault="00D75EB4" w:rsidP="00D75EB4">
      <w:pPr>
        <w:pStyle w:val="ListParagraph"/>
        <w:numPr>
          <w:ilvl w:val="0"/>
          <w:numId w:val="1"/>
        </w:numPr>
        <w:rPr>
          <w:b/>
          <w:bCs/>
        </w:rPr>
      </w:pPr>
      <w:r>
        <w:t>Part of the reason Pit Bulls can be dangerous is their ____________ jaws, which can clamp down with up to 3000 pounds of pressure.</w:t>
      </w:r>
    </w:p>
    <w:p w14:paraId="3CA3C04D" w14:textId="77777777" w:rsidR="00AB739C" w:rsidRPr="00AB739C" w:rsidRDefault="00AB739C" w:rsidP="00AB739C">
      <w:pPr>
        <w:rPr>
          <w:b/>
          <w:bCs/>
        </w:rPr>
      </w:pPr>
    </w:p>
    <w:p w14:paraId="6272718F" w14:textId="18ED66D6" w:rsidR="00D75EB4" w:rsidRPr="00AB739C" w:rsidRDefault="00D75EB4" w:rsidP="00D75EB4">
      <w:pPr>
        <w:pStyle w:val="ListParagraph"/>
        <w:numPr>
          <w:ilvl w:val="0"/>
          <w:numId w:val="1"/>
        </w:numPr>
        <w:rPr>
          <w:b/>
          <w:bCs/>
        </w:rPr>
      </w:pPr>
      <w:r>
        <w:t xml:space="preserve">*** thinks Robert DeNiro, whatever roles he plays, is </w:t>
      </w:r>
      <w:proofErr w:type="spellStart"/>
      <w:r>
        <w:t>a</w:t>
      </w:r>
      <w:proofErr w:type="spellEnd"/>
      <w:r>
        <w:t xml:space="preserve"> ____________ actor.</w:t>
      </w:r>
    </w:p>
    <w:p w14:paraId="668EDD7B" w14:textId="77777777" w:rsidR="00AB739C" w:rsidRPr="00AB739C" w:rsidRDefault="00AB739C" w:rsidP="00AB739C">
      <w:pPr>
        <w:rPr>
          <w:b/>
          <w:bCs/>
        </w:rPr>
      </w:pPr>
    </w:p>
    <w:p w14:paraId="373D4BF2" w14:textId="3D0D3B77" w:rsidR="00D75EB4" w:rsidRPr="00AB739C" w:rsidRDefault="00D75EB4" w:rsidP="00D75EB4">
      <w:pPr>
        <w:pStyle w:val="ListParagraph"/>
        <w:numPr>
          <w:ilvl w:val="0"/>
          <w:numId w:val="1"/>
        </w:numPr>
        <w:rPr>
          <w:b/>
          <w:bCs/>
        </w:rPr>
      </w:pPr>
      <w:r>
        <w:t xml:space="preserve">*** is waiting for a locksmith to arrive at *** house because he prefers not to make </w:t>
      </w:r>
      <w:proofErr w:type="spellStart"/>
      <w:r>
        <w:t>a</w:t>
      </w:r>
      <w:proofErr w:type="spellEnd"/>
      <w:r>
        <w:t xml:space="preserve"> ____________ entry.</w:t>
      </w:r>
    </w:p>
    <w:p w14:paraId="3FAF0C29" w14:textId="77777777" w:rsidR="00AB739C" w:rsidRPr="00AB739C" w:rsidRDefault="00AB739C" w:rsidP="00AB739C">
      <w:pPr>
        <w:rPr>
          <w:b/>
          <w:bCs/>
        </w:rPr>
      </w:pPr>
    </w:p>
    <w:p w14:paraId="5910E758" w14:textId="2C63B429" w:rsidR="00D75EB4" w:rsidRPr="00AB739C" w:rsidRDefault="00D75EB4" w:rsidP="00D75EB4">
      <w:pPr>
        <w:pStyle w:val="ListParagraph"/>
        <w:numPr>
          <w:ilvl w:val="0"/>
          <w:numId w:val="1"/>
        </w:numPr>
        <w:rPr>
          <w:b/>
          <w:bCs/>
        </w:rPr>
      </w:pPr>
      <w:r>
        <w:t>*** is shy, so *** wore a ____________ smile as *** was introduced to a large group of people at the wedding reception.</w:t>
      </w:r>
    </w:p>
    <w:p w14:paraId="08035780" w14:textId="77777777" w:rsidR="00AB739C" w:rsidRPr="00AB739C" w:rsidRDefault="00AB739C" w:rsidP="00AB739C">
      <w:pPr>
        <w:rPr>
          <w:b/>
          <w:bCs/>
        </w:rPr>
      </w:pPr>
    </w:p>
    <w:p w14:paraId="71D4A223" w14:textId="6994294A" w:rsidR="00D75EB4" w:rsidRPr="00D75EB4" w:rsidRDefault="00D75EB4" w:rsidP="00D75EB4">
      <w:pPr>
        <w:pStyle w:val="ListParagraph"/>
        <w:numPr>
          <w:ilvl w:val="0"/>
          <w:numId w:val="1"/>
        </w:numPr>
        <w:rPr>
          <w:b/>
          <w:bCs/>
        </w:rPr>
      </w:pPr>
      <w:r>
        <w:t>*** is a ____________ driver so *** friends encourage *** to enter professional motorsports in an organization like NASCAR.</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2F3546"/>
    <w:multiLevelType w:val="hybridMultilevel"/>
    <w:tmpl w:val="C286F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A5A20"/>
    <w:rsid w:val="005B17D1"/>
    <w:rsid w:val="005C2E7F"/>
    <w:rsid w:val="00697D5B"/>
    <w:rsid w:val="006B45BA"/>
    <w:rsid w:val="006D1D72"/>
    <w:rsid w:val="00A40944"/>
    <w:rsid w:val="00AB739C"/>
    <w:rsid w:val="00C52073"/>
    <w:rsid w:val="00CE301C"/>
    <w:rsid w:val="00D75EB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5E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44</TotalTime>
  <Pages>1</Pages>
  <Words>422</Words>
  <Characters>2410</Characters>
  <Application>Microsoft Office Word</Application>
  <DocSecurity>0</DocSecurity>
  <Lines>20</Lines>
  <Paragraphs>5</Paragraphs>
  <ScaleCrop>false</ScaleCrop>
  <Company>Mark's Text Terminal</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2020-12-14T15:19:00Z</dcterms:modified>
</cp:coreProperties>
</file>