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443B3DA1" w:rsidR="003F69EF" w:rsidRDefault="00417132" w:rsidP="00F24EDE">
      <w:r>
        <w:rPr>
          <w:b/>
          <w:i/>
        </w:rPr>
        <w:t xml:space="preserve">Common </w:t>
      </w:r>
      <w:r w:rsidR="007132C3">
        <w:rPr>
          <w:b/>
          <w:i/>
        </w:rPr>
        <w:t>Errors</w:t>
      </w:r>
      <w:r w:rsidR="007132C3">
        <w:rPr>
          <w:b/>
          <w:i/>
        </w:rPr>
        <w:t xml:space="preserve"> </w:t>
      </w:r>
      <w:r>
        <w:rPr>
          <w:b/>
          <w:i/>
        </w:rPr>
        <w:t>in English Usage</w:t>
      </w:r>
      <w:r w:rsidR="005A5A20">
        <w:rPr>
          <w:b/>
        </w:rPr>
        <w:t xml:space="preserve"> Worksheet:</w:t>
      </w:r>
      <w:r w:rsidR="00F24EDE">
        <w:rPr>
          <w:b/>
        </w:rPr>
        <w:t xml:space="preserve"> </w:t>
      </w:r>
      <w:r w:rsidR="007B6E95">
        <w:rPr>
          <w:b/>
          <w:i/>
        </w:rPr>
        <w:t xml:space="preserve">Flounder </w:t>
      </w:r>
      <w:r w:rsidR="007B6E95">
        <w:rPr>
          <w:b/>
          <w:iCs/>
        </w:rPr>
        <w:t xml:space="preserve">and </w:t>
      </w:r>
      <w:r w:rsidR="007B6E95">
        <w:rPr>
          <w:b/>
          <w:i/>
        </w:rPr>
        <w:t>Founder</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73564A51"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7B6E95">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7B6E95">
        <w:rPr>
          <w:i/>
          <w:iCs/>
        </w:rPr>
        <w:t xml:space="preserve">flounder </w:t>
      </w:r>
      <w:r w:rsidR="007B6E95">
        <w:t xml:space="preserve">and </w:t>
      </w:r>
      <w:r w:rsidR="007B6E95">
        <w:rPr>
          <w:i/>
          <w:iCs/>
        </w:rPr>
        <w:t>founder</w:t>
      </w:r>
      <w:r w:rsidR="005B17D1">
        <w:t>.</w:t>
      </w:r>
    </w:p>
    <w:p w14:paraId="506DFD89" w14:textId="26A45134" w:rsidR="007B6E95" w:rsidRDefault="007B6E95" w:rsidP="005C2E7F"/>
    <w:p w14:paraId="1680B3BD" w14:textId="4F440487" w:rsidR="007B6E95" w:rsidRPr="00A36649" w:rsidRDefault="007B6E95" w:rsidP="007B6E95">
      <w:r>
        <w:rPr>
          <w:b/>
        </w:rPr>
        <w:t xml:space="preserve">flounder/founder: </w:t>
      </w:r>
      <w:r>
        <w:t>As a verb, “founder” means “to fill with water and sink.” It is also used metaphorically of various kinds of equally catastrophic failures. In contrast, to flounder is to thrash about in the water (like a flounder), struggling to stay alive. “Flounder” is also often used metaphorically to indicate various sorts of desperate struggle. If you’re sunk, you’ve foundered. If you’re struggling, you’re floundering.</w:t>
      </w:r>
    </w:p>
    <w:p w14:paraId="236D4DC1" w14:textId="77777777" w:rsidR="00317C9F" w:rsidRPr="007B6E95" w:rsidRDefault="00317C9F" w:rsidP="007B6E95">
      <w:pPr>
        <w:rPr>
          <w:bCs/>
          <w:iCs/>
        </w:rPr>
      </w:pPr>
    </w:p>
    <w:p w14:paraId="334C996A" w14:textId="3E49BAE7"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2D940EDB" w14:textId="240AA05B" w:rsidR="003E169D" w:rsidRDefault="003E169D" w:rsidP="00317C9F"/>
    <w:p w14:paraId="46B690C2" w14:textId="386167BB" w:rsidR="003E169D" w:rsidRDefault="003E169D" w:rsidP="00317C9F">
      <w:r>
        <w:t>Here are a couple of verbs used frequently in English, so it will repay you to know how to use them properly. The last sentence of your reading nicely sums up their proper use: “If you’re sunk, you’ve foundered. If you’re struggling, you’re floundering.” Using your understanding of these words and the sense of the sentence, write either flounder or founder in the cloze blank.</w:t>
      </w:r>
    </w:p>
    <w:p w14:paraId="6E7C645C" w14:textId="35231096" w:rsidR="00415995" w:rsidRDefault="00415995" w:rsidP="00317C9F"/>
    <w:p w14:paraId="1D402B60" w14:textId="4FCD8B84" w:rsidR="00415995" w:rsidRPr="000A7F91" w:rsidRDefault="00415995" w:rsidP="00415995">
      <w:pPr>
        <w:pStyle w:val="ListParagraph"/>
        <w:numPr>
          <w:ilvl w:val="0"/>
          <w:numId w:val="1"/>
        </w:numPr>
        <w:rPr>
          <w:b/>
          <w:bCs/>
        </w:rPr>
      </w:pPr>
      <w:r>
        <w:t xml:space="preserve">*** </w:t>
      </w:r>
      <w:r>
        <w:softHyphen/>
      </w:r>
      <w:r>
        <w:softHyphen/>
      </w:r>
      <w:r>
        <w:softHyphen/>
        <w:t>______________ while working on *** research project for social studies, but *** finished it and received a high grade for *** efforts.</w:t>
      </w:r>
    </w:p>
    <w:p w14:paraId="1B6E15C8" w14:textId="77777777" w:rsidR="000A7F91" w:rsidRPr="000A7F91" w:rsidRDefault="000A7F91" w:rsidP="000A7F91">
      <w:pPr>
        <w:ind w:left="360"/>
        <w:rPr>
          <w:b/>
          <w:bCs/>
        </w:rPr>
      </w:pPr>
    </w:p>
    <w:p w14:paraId="73D67EF1" w14:textId="74C5D55D" w:rsidR="00415995" w:rsidRPr="000A7F91" w:rsidRDefault="00415995" w:rsidP="00415995">
      <w:pPr>
        <w:pStyle w:val="ListParagraph"/>
        <w:numPr>
          <w:ilvl w:val="0"/>
          <w:numId w:val="1"/>
        </w:numPr>
        <w:rPr>
          <w:b/>
          <w:bCs/>
        </w:rPr>
      </w:pPr>
      <w:r>
        <w:t xml:space="preserve">*** </w:t>
      </w:r>
      <w:r>
        <w:softHyphen/>
      </w:r>
      <w:r>
        <w:softHyphen/>
      </w:r>
      <w:r>
        <w:softHyphen/>
        <w:t>______________ when *** tried to get *** car out of the ditch, so *** walked home.</w:t>
      </w:r>
    </w:p>
    <w:p w14:paraId="6497375C" w14:textId="77777777" w:rsidR="000A7F91" w:rsidRPr="000A7F91" w:rsidRDefault="000A7F91" w:rsidP="000A7F91">
      <w:pPr>
        <w:rPr>
          <w:b/>
          <w:bCs/>
        </w:rPr>
      </w:pPr>
    </w:p>
    <w:p w14:paraId="27F0DFAE" w14:textId="6D0275E8" w:rsidR="00415995" w:rsidRPr="000A7F91" w:rsidRDefault="00415995" w:rsidP="00415995">
      <w:pPr>
        <w:pStyle w:val="ListParagraph"/>
        <w:numPr>
          <w:ilvl w:val="0"/>
          <w:numId w:val="1"/>
        </w:numPr>
        <w:rPr>
          <w:b/>
          <w:bCs/>
        </w:rPr>
      </w:pPr>
      <w:r>
        <w:t xml:space="preserve">*** serves in the Coast Guard, so *** has seen many boats </w:t>
      </w:r>
      <w:r>
        <w:softHyphen/>
      </w:r>
      <w:r>
        <w:softHyphen/>
      </w:r>
      <w:r>
        <w:softHyphen/>
        <w:t>______________ and end up at the bottom of the ocean.</w:t>
      </w:r>
    </w:p>
    <w:p w14:paraId="12723A9F" w14:textId="77777777" w:rsidR="000A7F91" w:rsidRPr="000A7F91" w:rsidRDefault="000A7F91" w:rsidP="000A7F91">
      <w:pPr>
        <w:rPr>
          <w:b/>
          <w:bCs/>
        </w:rPr>
      </w:pPr>
    </w:p>
    <w:p w14:paraId="2FF6D9E0" w14:textId="74D4DFB5" w:rsidR="00415995" w:rsidRPr="000A7F91" w:rsidRDefault="00415995" w:rsidP="00415995">
      <w:pPr>
        <w:pStyle w:val="ListParagraph"/>
        <w:numPr>
          <w:ilvl w:val="0"/>
          <w:numId w:val="1"/>
        </w:numPr>
        <w:rPr>
          <w:b/>
          <w:bCs/>
        </w:rPr>
      </w:pPr>
      <w:r>
        <w:t>***</w:t>
      </w:r>
      <w:r>
        <w:softHyphen/>
      </w:r>
      <w:r>
        <w:softHyphen/>
      </w:r>
      <w:r>
        <w:softHyphen/>
        <w:t>______________ but did not fail to complete the job when *** rebuilt the motor or a collectible Volkswagen microbus.</w:t>
      </w:r>
    </w:p>
    <w:p w14:paraId="259724E8" w14:textId="77777777" w:rsidR="000A7F91" w:rsidRPr="000A7F91" w:rsidRDefault="000A7F91" w:rsidP="000A7F91">
      <w:pPr>
        <w:rPr>
          <w:b/>
          <w:bCs/>
        </w:rPr>
      </w:pPr>
    </w:p>
    <w:p w14:paraId="3AD5751F" w14:textId="2A61A2C5" w:rsidR="00415995" w:rsidRPr="000A7F91" w:rsidRDefault="00415995" w:rsidP="00415995">
      <w:pPr>
        <w:pStyle w:val="ListParagraph"/>
        <w:numPr>
          <w:ilvl w:val="0"/>
          <w:numId w:val="1"/>
        </w:numPr>
        <w:rPr>
          <w:b/>
          <w:bCs/>
        </w:rPr>
      </w:pPr>
      <w:r>
        <w:t xml:space="preserve">*** </w:t>
      </w:r>
      <w:r>
        <w:softHyphen/>
      </w:r>
      <w:r>
        <w:softHyphen/>
      </w:r>
      <w:r>
        <w:softHyphen/>
        <w:t>______________ while trying to hike in 36 inches of snow, so *** got in *** car and went home.</w:t>
      </w:r>
    </w:p>
    <w:p w14:paraId="7EAE2C84" w14:textId="77777777" w:rsidR="000A7F91" w:rsidRPr="000A7F91" w:rsidRDefault="000A7F91" w:rsidP="000A7F91">
      <w:pPr>
        <w:rPr>
          <w:b/>
          <w:bCs/>
        </w:rPr>
      </w:pPr>
    </w:p>
    <w:p w14:paraId="565EBCFC" w14:textId="50B2E0B2" w:rsidR="00415995" w:rsidRPr="000A7F91" w:rsidRDefault="00415995" w:rsidP="00415995">
      <w:pPr>
        <w:pStyle w:val="ListParagraph"/>
        <w:numPr>
          <w:ilvl w:val="0"/>
          <w:numId w:val="1"/>
        </w:numPr>
        <w:rPr>
          <w:b/>
          <w:bCs/>
        </w:rPr>
      </w:pPr>
      <w:r>
        <w:t>***</w:t>
      </w:r>
      <w:r>
        <w:softHyphen/>
      </w:r>
      <w:r>
        <w:softHyphen/>
      </w:r>
      <w:r>
        <w:softHyphen/>
        <w:t xml:space="preserve">______________ but did not </w:t>
      </w:r>
      <w:r>
        <w:softHyphen/>
      </w:r>
      <w:r>
        <w:softHyphen/>
      </w:r>
      <w:r>
        <w:softHyphen/>
        <w:t>______________ while changing a flat tire on *** car.</w:t>
      </w:r>
    </w:p>
    <w:p w14:paraId="7962EE25" w14:textId="77777777" w:rsidR="000A7F91" w:rsidRPr="000A7F91" w:rsidRDefault="000A7F91" w:rsidP="000A7F91">
      <w:pPr>
        <w:rPr>
          <w:b/>
          <w:bCs/>
        </w:rPr>
      </w:pPr>
    </w:p>
    <w:p w14:paraId="743EA331" w14:textId="7C474F71" w:rsidR="00415995" w:rsidRPr="000A7F91" w:rsidRDefault="00415995" w:rsidP="00415995">
      <w:pPr>
        <w:pStyle w:val="ListParagraph"/>
        <w:numPr>
          <w:ilvl w:val="0"/>
          <w:numId w:val="1"/>
        </w:numPr>
        <w:rPr>
          <w:b/>
          <w:bCs/>
        </w:rPr>
      </w:pPr>
      <w:r>
        <w:t xml:space="preserve">The students often </w:t>
      </w:r>
      <w:r>
        <w:softHyphen/>
      </w:r>
      <w:r>
        <w:softHyphen/>
      </w:r>
      <w:r>
        <w:softHyphen/>
        <w:t xml:space="preserve">______________ when trying to determine the meaning of a word in context, but in the </w:t>
      </w:r>
      <w:proofErr w:type="gramStart"/>
      <w:r>
        <w:t>end</w:t>
      </w:r>
      <w:proofErr w:type="gramEnd"/>
      <w:r>
        <w:t xml:space="preserve"> they always define words correctly.</w:t>
      </w:r>
    </w:p>
    <w:p w14:paraId="56BFA70C" w14:textId="77777777" w:rsidR="000A7F91" w:rsidRPr="000A7F91" w:rsidRDefault="000A7F91" w:rsidP="000A7F91">
      <w:pPr>
        <w:rPr>
          <w:b/>
          <w:bCs/>
        </w:rPr>
      </w:pPr>
    </w:p>
    <w:p w14:paraId="69BB88B9" w14:textId="2465575B" w:rsidR="00415995" w:rsidRPr="000A7F91" w:rsidRDefault="00415995" w:rsidP="00415995">
      <w:pPr>
        <w:pStyle w:val="ListParagraph"/>
        <w:numPr>
          <w:ilvl w:val="0"/>
          <w:numId w:val="1"/>
        </w:numPr>
        <w:rPr>
          <w:b/>
          <w:bCs/>
        </w:rPr>
      </w:pPr>
      <w:r>
        <w:t xml:space="preserve">Before it sank, the cruise ship </w:t>
      </w:r>
      <w:r>
        <w:softHyphen/>
      </w:r>
      <w:r>
        <w:softHyphen/>
      </w:r>
      <w:r>
        <w:softHyphen/>
        <w:t>______________.</w:t>
      </w:r>
    </w:p>
    <w:p w14:paraId="5ED4F282" w14:textId="77777777" w:rsidR="000A7F91" w:rsidRPr="000A7F91" w:rsidRDefault="000A7F91" w:rsidP="000A7F91">
      <w:pPr>
        <w:rPr>
          <w:b/>
          <w:bCs/>
        </w:rPr>
      </w:pPr>
    </w:p>
    <w:p w14:paraId="1D03C703" w14:textId="233F2DB8" w:rsidR="00415995" w:rsidRPr="000A7F91" w:rsidRDefault="00415995" w:rsidP="00415995">
      <w:pPr>
        <w:pStyle w:val="ListParagraph"/>
        <w:numPr>
          <w:ilvl w:val="0"/>
          <w:numId w:val="1"/>
        </w:numPr>
        <w:rPr>
          <w:b/>
          <w:bCs/>
        </w:rPr>
      </w:pPr>
      <w:r>
        <w:t xml:space="preserve">Mr. Feltskog repeatedly </w:t>
      </w:r>
      <w:r>
        <w:softHyphen/>
      </w:r>
      <w:r>
        <w:softHyphen/>
      </w:r>
      <w:r>
        <w:softHyphen/>
        <w:t>______________ in his attempts to develop a high school-level lesson on philosophy, but now, after months of work, he is close to finishing it.</w:t>
      </w:r>
    </w:p>
    <w:p w14:paraId="49C9BDAA" w14:textId="77777777" w:rsidR="000A7F91" w:rsidRPr="000A7F91" w:rsidRDefault="000A7F91" w:rsidP="000A7F91">
      <w:pPr>
        <w:rPr>
          <w:b/>
          <w:bCs/>
        </w:rPr>
      </w:pPr>
    </w:p>
    <w:p w14:paraId="0CAB2A67" w14:textId="6BA4D645" w:rsidR="00415995" w:rsidRPr="00415995" w:rsidRDefault="00415995" w:rsidP="00415995">
      <w:pPr>
        <w:pStyle w:val="ListParagraph"/>
        <w:numPr>
          <w:ilvl w:val="0"/>
          <w:numId w:val="1"/>
        </w:numPr>
        <w:rPr>
          <w:b/>
          <w:bCs/>
        </w:rPr>
      </w:pPr>
      <w:r>
        <w:t xml:space="preserve">*** is a doctoral candidate who </w:t>
      </w:r>
      <w:r>
        <w:softHyphen/>
      </w:r>
      <w:r>
        <w:softHyphen/>
      </w:r>
      <w:r>
        <w:softHyphen/>
        <w:t>______________ and did not finish *** PhD because *** lost interest in *** subject.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BD7262"/>
    <w:multiLevelType w:val="hybridMultilevel"/>
    <w:tmpl w:val="E646A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A7F91"/>
    <w:rsid w:val="002A144B"/>
    <w:rsid w:val="00317C9F"/>
    <w:rsid w:val="003E169D"/>
    <w:rsid w:val="003F69EF"/>
    <w:rsid w:val="00410E3E"/>
    <w:rsid w:val="00415995"/>
    <w:rsid w:val="00417132"/>
    <w:rsid w:val="0043076C"/>
    <w:rsid w:val="00480A51"/>
    <w:rsid w:val="005A5A20"/>
    <w:rsid w:val="005B17D1"/>
    <w:rsid w:val="005C2E7F"/>
    <w:rsid w:val="006B45BA"/>
    <w:rsid w:val="006D1D72"/>
    <w:rsid w:val="007132C3"/>
    <w:rsid w:val="007B6E95"/>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9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36</TotalTime>
  <Pages>1</Pages>
  <Words>415</Words>
  <Characters>2368</Characters>
  <Application>Microsoft Office Word</Application>
  <DocSecurity>0</DocSecurity>
  <Lines>19</Lines>
  <Paragraphs>5</Paragraphs>
  <ScaleCrop>false</ScaleCrop>
  <Company>Mark's Text Terminal</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2020-12-14T15:19:00Z</dcterms:modified>
</cp:coreProperties>
</file>