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67B46F4" w:rsidR="003F69EF" w:rsidRDefault="00417132" w:rsidP="00F24EDE">
      <w:r>
        <w:rPr>
          <w:b/>
          <w:i/>
        </w:rPr>
        <w:t xml:space="preserve">Common </w:t>
      </w:r>
      <w:r w:rsidR="005C2E9D">
        <w:rPr>
          <w:b/>
          <w:i/>
        </w:rPr>
        <w:t>Errors</w:t>
      </w:r>
      <w:r w:rsidR="005C2E9D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2D2523">
        <w:rPr>
          <w:b/>
          <w:i/>
        </w:rPr>
        <w:t>Fortuitous</w:t>
      </w:r>
      <w:r w:rsidR="002D2523">
        <w:rPr>
          <w:b/>
          <w:iCs/>
        </w:rPr>
        <w:t xml:space="preserve"> and </w:t>
      </w:r>
      <w:r w:rsidR="002D2523">
        <w:rPr>
          <w:b/>
          <w:i/>
        </w:rPr>
        <w:t>Fortunate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CBA4E22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2D2523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2D2523">
        <w:rPr>
          <w:i/>
          <w:iCs/>
        </w:rPr>
        <w:t xml:space="preserve">fortuitous </w:t>
      </w:r>
      <w:r w:rsidR="002D2523">
        <w:t xml:space="preserve">and </w:t>
      </w:r>
      <w:r w:rsidR="002D2523">
        <w:rPr>
          <w:i/>
          <w:iCs/>
        </w:rPr>
        <w:t>fortunate</w:t>
      </w:r>
      <w:r w:rsidR="005B17D1">
        <w:t>.</w:t>
      </w:r>
    </w:p>
    <w:p w14:paraId="6254219A" w14:textId="5099F413" w:rsidR="002D2523" w:rsidRDefault="002D2523" w:rsidP="005C2E7F"/>
    <w:p w14:paraId="44169422" w14:textId="77777777" w:rsidR="002D2523" w:rsidRPr="00B73BC9" w:rsidRDefault="002D2523" w:rsidP="002D2523">
      <w:r>
        <w:rPr>
          <w:b/>
        </w:rPr>
        <w:t xml:space="preserve">fortuitous/fortunate: </w:t>
      </w:r>
      <w:r>
        <w:t>“Fortuitous” events happen by chance; they need not be fortunate events, only random ones: “It was purely fortuitous that the meter reader came along five minutes before I returned to my car.” Although fortunate events may be fortuitous, when you mean “lucky,” use “fortunate.”</w:t>
      </w:r>
    </w:p>
    <w:p w14:paraId="236D4DC1" w14:textId="77777777" w:rsidR="00317C9F" w:rsidRPr="002D2523" w:rsidRDefault="00317C9F" w:rsidP="002D2523">
      <w:pPr>
        <w:rPr>
          <w:bCs/>
          <w:iCs/>
        </w:rPr>
      </w:pPr>
    </w:p>
    <w:p w14:paraId="334C996A" w14:textId="08E9528D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7A109734" w14:textId="698597A1" w:rsidR="00101A80" w:rsidRDefault="00101A80" w:rsidP="00317C9F"/>
    <w:p w14:paraId="54EBED4E" w14:textId="7589F077" w:rsidR="00101A80" w:rsidRDefault="00101A80" w:rsidP="00101A80">
      <w:r>
        <w:t xml:space="preserve">These two adjectives enjoy relatively common use in English, though they are often misused. As your reading explains, </w:t>
      </w:r>
      <w:r w:rsidRPr="00101A80">
        <w:rPr>
          <w:i/>
          <w:iCs/>
        </w:rPr>
        <w:t>fortuitous</w:t>
      </w:r>
      <w:r>
        <w:t xml:space="preserve"> means something happens by chance or coincidence, but </w:t>
      </w:r>
      <w:r w:rsidRPr="00101A80">
        <w:rPr>
          <w:i/>
          <w:iCs/>
        </w:rPr>
        <w:t>fortunate</w:t>
      </w:r>
      <w:r>
        <w:t xml:space="preserve"> means, essentially, lucky. Fortuitous events may be fortunate—you might find a $100 bill on the sidewalk. But another fortuitous event for you could be a car accident. The difference is plain. Using your understanding of these two adjectives and the sense of the sentences, insert either </w:t>
      </w:r>
      <w:r>
        <w:rPr>
          <w:i/>
          <w:iCs/>
        </w:rPr>
        <w:t xml:space="preserve">fortuitous </w:t>
      </w:r>
      <w:r>
        <w:t xml:space="preserve">or </w:t>
      </w:r>
      <w:r>
        <w:rPr>
          <w:i/>
          <w:iCs/>
        </w:rPr>
        <w:t>fortunate</w:t>
      </w:r>
      <w:r>
        <w:t xml:space="preserve"> in the cloze blank.</w:t>
      </w:r>
    </w:p>
    <w:p w14:paraId="02283884" w14:textId="5C0CE27D" w:rsidR="00A16DBD" w:rsidRDefault="00A16DBD" w:rsidP="00317C9F"/>
    <w:p w14:paraId="7559BAA3" w14:textId="0125699F" w:rsidR="00A16DBD" w:rsidRPr="00BB30DA" w:rsidRDefault="00A16DBD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*** enjoyed a ____________ meeting with *** close friend *** on Broadway in New York City.</w:t>
      </w:r>
    </w:p>
    <w:p w14:paraId="13519A1C" w14:textId="77777777" w:rsidR="00BB30DA" w:rsidRPr="00BB30DA" w:rsidRDefault="00BB30DA" w:rsidP="00BB30DA">
      <w:pPr>
        <w:rPr>
          <w:b/>
          <w:bCs/>
        </w:rPr>
      </w:pPr>
    </w:p>
    <w:p w14:paraId="5F9D8966" w14:textId="63E91010" w:rsidR="00A16DBD" w:rsidRPr="00BB30DA" w:rsidRDefault="00A16DBD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*** feels ____________ to attend a school with a large group of dedicated teachers.</w:t>
      </w:r>
    </w:p>
    <w:p w14:paraId="7F1A33D7" w14:textId="77777777" w:rsidR="00BB30DA" w:rsidRPr="00BB30DA" w:rsidRDefault="00BB30DA" w:rsidP="00BB30DA">
      <w:pPr>
        <w:rPr>
          <w:b/>
          <w:bCs/>
        </w:rPr>
      </w:pPr>
    </w:p>
    <w:p w14:paraId="7945B3F7" w14:textId="5147EFA8" w:rsidR="00A16DBD" w:rsidRPr="00BB30DA" w:rsidRDefault="00A16DBD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The ____________ dog was adopted by *** and *** family.</w:t>
      </w:r>
    </w:p>
    <w:p w14:paraId="4FC1EAA7" w14:textId="77777777" w:rsidR="00BB30DA" w:rsidRPr="00BB30DA" w:rsidRDefault="00BB30DA" w:rsidP="00BB30DA">
      <w:pPr>
        <w:rPr>
          <w:b/>
          <w:bCs/>
        </w:rPr>
      </w:pPr>
    </w:p>
    <w:p w14:paraId="73C82F78" w14:textId="4D3589C2" w:rsidR="00A16DBD" w:rsidRPr="00BB30DA" w:rsidRDefault="00A16DBD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That *** bumped into *** on the </w:t>
      </w:r>
      <w:proofErr w:type="spellStart"/>
      <w:r>
        <w:t>Battenkill</w:t>
      </w:r>
      <w:proofErr w:type="spellEnd"/>
      <w:r>
        <w:t xml:space="preserve"> River in Manchester, Vermont, was purely ____________</w:t>
      </w:r>
      <w:r w:rsidR="00BB30DA">
        <w:t>.</w:t>
      </w:r>
    </w:p>
    <w:p w14:paraId="19F2A33B" w14:textId="77777777" w:rsidR="00BB30DA" w:rsidRPr="00BB30DA" w:rsidRDefault="00BB30DA" w:rsidP="00BB30DA">
      <w:pPr>
        <w:rPr>
          <w:b/>
          <w:bCs/>
        </w:rPr>
      </w:pPr>
    </w:p>
    <w:p w14:paraId="6B183B75" w14:textId="4D39D6BC" w:rsidR="00A16DBD" w:rsidRPr="00BB30DA" w:rsidRDefault="00A16DBD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*** enjoyed</w:t>
      </w:r>
      <w:r w:rsidR="001D71C9">
        <w:t xml:space="preserve"> sunny, warm and generally ____________ weather for *** birthday party.</w:t>
      </w:r>
    </w:p>
    <w:p w14:paraId="3EEFBC6B" w14:textId="77777777" w:rsidR="00BB30DA" w:rsidRPr="00BB30DA" w:rsidRDefault="00BB30DA" w:rsidP="00BB30DA">
      <w:pPr>
        <w:rPr>
          <w:b/>
          <w:bCs/>
        </w:rPr>
      </w:pPr>
    </w:p>
    <w:p w14:paraId="758C997C" w14:textId="4D8AD463" w:rsidR="001D71C9" w:rsidRPr="00BB30DA" w:rsidRDefault="001D71C9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The ____________ thunderstorm soaked *** and *** as they walked home from school.</w:t>
      </w:r>
    </w:p>
    <w:p w14:paraId="6202B2D4" w14:textId="77777777" w:rsidR="00BB30DA" w:rsidRPr="00BB30DA" w:rsidRDefault="00BB30DA" w:rsidP="00BB30DA">
      <w:pPr>
        <w:rPr>
          <w:b/>
          <w:bCs/>
        </w:rPr>
      </w:pPr>
    </w:p>
    <w:p w14:paraId="2EBE7586" w14:textId="5992AB2B" w:rsidR="001D71C9" w:rsidRPr="00BB30DA" w:rsidRDefault="001D71C9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*** is a police officer</w:t>
      </w:r>
      <w:r w:rsidR="007F4A79">
        <w:t xml:space="preserve"> who reminded the ____________ survivor of a bad car accident that he was lucky to be alive.</w:t>
      </w:r>
    </w:p>
    <w:p w14:paraId="6ABD661D" w14:textId="77777777" w:rsidR="00BB30DA" w:rsidRPr="00BB30DA" w:rsidRDefault="00BB30DA" w:rsidP="00BB30DA">
      <w:pPr>
        <w:rPr>
          <w:b/>
          <w:bCs/>
        </w:rPr>
      </w:pPr>
    </w:p>
    <w:p w14:paraId="26660404" w14:textId="73B678D7" w:rsidR="007F4A79" w:rsidRPr="00BB30DA" w:rsidRDefault="007F4A79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*** knows it was purely ____________ that *** won the lottery.</w:t>
      </w:r>
    </w:p>
    <w:p w14:paraId="3A46D1E2" w14:textId="77777777" w:rsidR="00BB30DA" w:rsidRPr="00BB30DA" w:rsidRDefault="00BB30DA" w:rsidP="00BB30DA">
      <w:pPr>
        <w:rPr>
          <w:b/>
          <w:bCs/>
        </w:rPr>
      </w:pPr>
    </w:p>
    <w:p w14:paraId="76ADB7CD" w14:textId="2FE9B076" w:rsidR="007F4A79" w:rsidRPr="00BB30DA" w:rsidRDefault="007F4A79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Yet, *** also understands that *** is ____________ to have lottery income for the next twenty years.</w:t>
      </w:r>
    </w:p>
    <w:p w14:paraId="33236F1E" w14:textId="77777777" w:rsidR="00BB30DA" w:rsidRPr="00BB30DA" w:rsidRDefault="00BB30DA" w:rsidP="00BB30DA">
      <w:pPr>
        <w:rPr>
          <w:b/>
          <w:bCs/>
        </w:rPr>
      </w:pPr>
    </w:p>
    <w:p w14:paraId="79A6187C" w14:textId="77D8F8C3" w:rsidR="007F4A79" w:rsidRPr="00A16DBD" w:rsidRDefault="007F4A79" w:rsidP="00A16DBD">
      <w:pPr>
        <w:pStyle w:val="ListParagraph"/>
        <w:numPr>
          <w:ilvl w:val="0"/>
          <w:numId w:val="1"/>
        </w:numPr>
        <w:rPr>
          <w:b/>
          <w:bCs/>
        </w:rPr>
      </w:pPr>
      <w:r>
        <w:t>*** was ____________ by *** ____________ discovery of a $50 bill on the sidewalk.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7C79CD"/>
    <w:multiLevelType w:val="hybridMultilevel"/>
    <w:tmpl w:val="7F5E9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01A80"/>
    <w:rsid w:val="001D71C9"/>
    <w:rsid w:val="002A144B"/>
    <w:rsid w:val="002D2523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5C2E9D"/>
    <w:rsid w:val="006B45BA"/>
    <w:rsid w:val="006D1D72"/>
    <w:rsid w:val="007F4A79"/>
    <w:rsid w:val="00A16DBD"/>
    <w:rsid w:val="00A40944"/>
    <w:rsid w:val="00BB30DA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D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374</Words>
  <Characters>2138</Characters>
  <Application>Microsoft Office Word</Application>
  <DocSecurity>0</DocSecurity>
  <Lines>17</Lines>
  <Paragraphs>5</Paragraphs>
  <ScaleCrop>false</ScaleCrop>
  <Company>Mark's Text Terminal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19</cp:revision>
  <dcterms:created xsi:type="dcterms:W3CDTF">2016-05-09T12:35:00Z</dcterms:created>
  <dcterms:modified xsi:type="dcterms:W3CDTF">2020-12-14T15:20:00Z</dcterms:modified>
</cp:coreProperties>
</file>