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0E2129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12FB8">
        <w:rPr>
          <w:b/>
          <w:i/>
        </w:rPr>
        <w:t>Parry</w:t>
      </w:r>
      <w:r w:rsidR="00F24EDE">
        <w:rPr>
          <w:b/>
        </w:rPr>
        <w:t xml:space="preserve"> (</w:t>
      </w:r>
      <w:r w:rsidR="00712FB8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BF0E46F" w14:textId="3378302C" w:rsidR="00712FB8" w:rsidRDefault="00712FB8" w:rsidP="00F24EDE"/>
    <w:p w14:paraId="24DCC427" w14:textId="29B13E85" w:rsidR="00712FB8" w:rsidRPr="00712FB8" w:rsidRDefault="00712FB8" w:rsidP="00712F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on the fencing team, so *** regularly </w:t>
      </w:r>
      <w:r w:rsidRPr="001357E7">
        <w:rPr>
          <w:i/>
          <w:iCs/>
        </w:rPr>
        <w:t>parries</w:t>
      </w:r>
      <w:r>
        <w:t xml:space="preserve"> thrusts from opponents during matches.</w:t>
      </w:r>
    </w:p>
    <w:p w14:paraId="0FB82CBE" w14:textId="3ADC37E0" w:rsidR="00712FB8" w:rsidRPr="00712FB8" w:rsidRDefault="00712FB8" w:rsidP="00712F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used *** book bag to </w:t>
      </w:r>
      <w:r w:rsidRPr="001357E7">
        <w:rPr>
          <w:i/>
          <w:iCs/>
        </w:rPr>
        <w:t>parry</w:t>
      </w:r>
      <w:r>
        <w:t xml:space="preserve"> a dog’s attempt to bite ***.</w:t>
      </w:r>
    </w:p>
    <w:p w14:paraId="2D586611" w14:textId="47B42BC4" w:rsidR="00712FB8" w:rsidRPr="001357E7" w:rsidRDefault="00712FB8" w:rsidP="00712FB8">
      <w:pPr>
        <w:pStyle w:val="ListParagraph"/>
        <w:numPr>
          <w:ilvl w:val="0"/>
          <w:numId w:val="1"/>
        </w:numPr>
        <w:rPr>
          <w:b/>
          <w:bCs/>
        </w:rPr>
      </w:pPr>
      <w:r>
        <w:t>*** knows that w</w:t>
      </w:r>
      <w:r w:rsidR="001357E7">
        <w:t>h</w:t>
      </w:r>
      <w:r>
        <w:t xml:space="preserve">en *** engages in a swordfight, it is important to </w:t>
      </w:r>
      <w:r w:rsidRPr="001357E7">
        <w:rPr>
          <w:i/>
          <w:iCs/>
        </w:rPr>
        <w:t>parry</w:t>
      </w:r>
      <w:r>
        <w:t xml:space="preserve"> blo</w:t>
      </w:r>
      <w:r w:rsidR="001357E7">
        <w:t>ws to avoid being cut.</w:t>
      </w:r>
    </w:p>
    <w:p w14:paraId="1BD868DF" w14:textId="641E85DF" w:rsidR="001357E7" w:rsidRPr="001357E7" w:rsidRDefault="001357E7" w:rsidP="00712F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female cat uses its front paws to </w:t>
      </w:r>
      <w:r w:rsidRPr="001357E7">
        <w:rPr>
          <w:i/>
          <w:iCs/>
        </w:rPr>
        <w:t>parry</w:t>
      </w:r>
      <w:r>
        <w:t xml:space="preserve"> the male dog’s interest in her food.</w:t>
      </w:r>
    </w:p>
    <w:p w14:paraId="5065BCDE" w14:textId="6CD87959" w:rsidR="001357E7" w:rsidRPr="00712FB8" w:rsidRDefault="001357E7" w:rsidP="00712FB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Among Muhammad Ali’s many gifts as a boxer was his ability to </w:t>
      </w:r>
      <w:r w:rsidRPr="001357E7">
        <w:rPr>
          <w:i/>
          <w:iCs/>
        </w:rPr>
        <w:t>parry</w:t>
      </w:r>
      <w:r>
        <w:t xml:space="preserve"> his opponent’s punches.</w:t>
      </w:r>
    </w:p>
    <w:p w14:paraId="0C55291E" w14:textId="77777777" w:rsidR="00F24EDE" w:rsidRDefault="00F24EDE" w:rsidP="00F24EDE"/>
    <w:p w14:paraId="3A17296F" w14:textId="57DCE8F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12FB8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712FB8">
        <w:rPr>
          <w:b/>
          <w:i/>
          <w:u w:val="single"/>
        </w:rPr>
        <w:t>parry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94F65"/>
    <w:multiLevelType w:val="hybridMultilevel"/>
    <w:tmpl w:val="D2BAD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357E7"/>
    <w:rsid w:val="00410E3E"/>
    <w:rsid w:val="005A5A20"/>
    <w:rsid w:val="006B45BA"/>
    <w:rsid w:val="00710A29"/>
    <w:rsid w:val="00712FB8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F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7</TotalTime>
  <Pages>1</Pages>
  <Words>133</Words>
  <Characters>761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2021-07-22T15:09:00Z</dcterms:modified>
</cp:coreProperties>
</file>