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A506FA" w14:textId="245CADD4" w:rsidR="00F24EDE" w:rsidRDefault="008A1E84" w:rsidP="00F24EDE">
      <w:r>
        <w:rPr>
          <w:b/>
        </w:rPr>
        <w:t xml:space="preserve">Freshman English Language Arts,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 w:rsidR="00223BC1">
        <w:rPr>
          <w:b/>
        </w:rPr>
        <w:t>, Lesson 23</w:t>
      </w:r>
      <w:r>
        <w:rPr>
          <w:b/>
        </w:rPr>
        <w:t xml:space="preserve"> Do Now, </w:t>
      </w:r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223BC1">
        <w:rPr>
          <w:b/>
          <w:i/>
        </w:rPr>
        <w:t>Innovate</w:t>
      </w:r>
      <w:r w:rsidR="00F24EDE">
        <w:rPr>
          <w:b/>
        </w:rPr>
        <w:t xml:space="preserve"> </w:t>
      </w:r>
      <w:r w:rsidR="00223BC1">
        <w:rPr>
          <w:b/>
        </w:rPr>
        <w:t>(verb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9636D5C" w14:textId="77777777" w:rsidR="00B43E11" w:rsidRDefault="00B43E11" w:rsidP="00F24EDE"/>
    <w:p w14:paraId="666739A3" w14:textId="4CA5C7FD" w:rsidR="00B43E11" w:rsidRPr="00B43E11" w:rsidRDefault="00B43E11" w:rsidP="00B43E11">
      <w:pPr>
        <w:pStyle w:val="ListParagraph"/>
        <w:numPr>
          <w:ilvl w:val="0"/>
          <w:numId w:val="1"/>
        </w:numPr>
        <w:rPr>
          <w:b/>
        </w:rPr>
      </w:pPr>
      <w:r>
        <w:t xml:space="preserve">When **** started placing one-terabyte hard drives in the computers *** company makes, *** </w:t>
      </w:r>
      <w:r w:rsidRPr="00B43E11">
        <w:rPr>
          <w:i/>
        </w:rPr>
        <w:t>innovated</w:t>
      </w:r>
      <w:r>
        <w:t xml:space="preserve"> digital storage.</w:t>
      </w:r>
    </w:p>
    <w:p w14:paraId="53DC7C9F" w14:textId="0EAF63CC" w:rsidR="00B43E11" w:rsidRPr="00B43E11" w:rsidRDefault="00B43E11" w:rsidP="00B43E11">
      <w:pPr>
        <w:pStyle w:val="ListParagraph"/>
        <w:numPr>
          <w:ilvl w:val="0"/>
          <w:numId w:val="1"/>
        </w:numPr>
        <w:rPr>
          <w:b/>
        </w:rPr>
      </w:pPr>
      <w:r>
        <w:t xml:space="preserve">As a chef, **** </w:t>
      </w:r>
      <w:r w:rsidRPr="00B43E11">
        <w:rPr>
          <w:i/>
        </w:rPr>
        <w:t xml:space="preserve">innovates </w:t>
      </w:r>
      <w:r>
        <w:t>the dishes in **** restaurant by using unusual combinations of spices.</w:t>
      </w:r>
    </w:p>
    <w:p w14:paraId="0EF601CA" w14:textId="4A2F5245" w:rsidR="00B43E11" w:rsidRPr="00B43E11" w:rsidRDefault="00B43E11" w:rsidP="00B43E11">
      <w:pPr>
        <w:pStyle w:val="ListParagraph"/>
        <w:numPr>
          <w:ilvl w:val="0"/>
          <w:numId w:val="1"/>
        </w:numPr>
        <w:rPr>
          <w:b/>
        </w:rPr>
      </w:pPr>
      <w:r>
        <w:t xml:space="preserve">Apple Computer </w:t>
      </w:r>
      <w:r w:rsidRPr="00B43E11">
        <w:rPr>
          <w:i/>
        </w:rPr>
        <w:t>innovates</w:t>
      </w:r>
      <w:r>
        <w:t xml:space="preserve"> with almost every new product it introduces.</w:t>
      </w:r>
    </w:p>
    <w:p w14:paraId="79945289" w14:textId="0C7F0889" w:rsidR="00B43E11" w:rsidRPr="00B43E11" w:rsidRDefault="00B43E11" w:rsidP="00B43E11">
      <w:pPr>
        <w:pStyle w:val="ListParagraph"/>
        <w:numPr>
          <w:ilvl w:val="0"/>
          <w:numId w:val="1"/>
        </w:numPr>
        <w:rPr>
          <w:b/>
        </w:rPr>
      </w:pPr>
      <w:r>
        <w:t xml:space="preserve">*** wants to </w:t>
      </w:r>
      <w:r w:rsidRPr="00B43E11">
        <w:rPr>
          <w:i/>
        </w:rPr>
        <w:t>innovate</w:t>
      </w:r>
      <w:bookmarkStart w:id="54" w:name="_GoBack"/>
      <w:bookmarkEnd w:id="54"/>
      <w:r>
        <w:t xml:space="preserve"> gaming technology by developing a new app that will allow players to access 3D games on any computer, pad, or phone.</w:t>
      </w:r>
    </w:p>
    <w:p w14:paraId="2CF876C1" w14:textId="6FBB53C4" w:rsidR="00B43E11" w:rsidRPr="00B43E11" w:rsidRDefault="00B43E11" w:rsidP="00B43E11">
      <w:pPr>
        <w:pStyle w:val="ListParagraph"/>
        <w:numPr>
          <w:ilvl w:val="0"/>
          <w:numId w:val="1"/>
        </w:numPr>
        <w:rPr>
          <w:b/>
        </w:rPr>
      </w:pPr>
      <w:r>
        <w:t xml:space="preserve">**** is a management consultant who teaches companies to </w:t>
      </w:r>
      <w:r w:rsidRPr="00B43E11">
        <w:rPr>
          <w:i/>
        </w:rPr>
        <w:t>innovate</w:t>
      </w:r>
      <w:r>
        <w:t xml:space="preserve"> and stay competitive.</w:t>
      </w:r>
    </w:p>
    <w:p w14:paraId="7E097896" w14:textId="77777777" w:rsidR="00F24EDE" w:rsidRDefault="00F24EDE" w:rsidP="00F24EDE"/>
    <w:p w14:paraId="4C64158B" w14:textId="5E50A89A" w:rsidR="00B577EA" w:rsidRPr="006B45BA" w:rsidRDefault="00223BC1" w:rsidP="00F24EDE">
      <w:r>
        <w:rPr>
          <w:b/>
          <w:u w:val="single"/>
        </w:rPr>
        <w:t xml:space="preserve">The verb </w:t>
      </w:r>
      <w:r>
        <w:rPr>
          <w:b/>
          <w:i/>
          <w:u w:val="single"/>
        </w:rPr>
        <w:t>innovate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1A125E">
        <w:rPr>
          <w:b/>
          <w:u w:val="single"/>
        </w:rPr>
        <w:t>: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0F4DBD"/>
    <w:multiLevelType w:val="hybridMultilevel"/>
    <w:tmpl w:val="6AB656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E84"/>
    <w:rsid w:val="001539C9"/>
    <w:rsid w:val="001A125E"/>
    <w:rsid w:val="001F20BF"/>
    <w:rsid w:val="00223BC1"/>
    <w:rsid w:val="002C2733"/>
    <w:rsid w:val="00335A5C"/>
    <w:rsid w:val="00410E3E"/>
    <w:rsid w:val="005A5A20"/>
    <w:rsid w:val="006B45BA"/>
    <w:rsid w:val="008A1E84"/>
    <w:rsid w:val="008E6C5D"/>
    <w:rsid w:val="00B43E11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3E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9</TotalTime>
  <Pages>1</Pages>
  <Words>161</Words>
  <Characters>918</Characters>
  <Application>Microsoft Macintosh Word</Application>
  <DocSecurity>0</DocSecurity>
  <Lines>7</Lines>
  <Paragraphs>2</Paragraphs>
  <ScaleCrop>false</ScaleCrop>
  <Company>Mark's Text Terminal</Company>
  <LinksUpToDate>false</LinksUpToDate>
  <CharactersWithSpaces>1077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2017-06-19T16:41:00Z</dcterms:created>
  <dcterms:modified xsi:type="dcterms:W3CDTF">2017-09-11T18:11:00Z</dcterms:modified>
</cp:coreProperties>
</file>