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4880B2B8" w14:textId="368CAFE5" w:rsidR="00F24EDE" w:rsidRDefault="005A5A20" w:rsidP="00F24EDE">
      <w:r>
        <w:rPr>
          <w:b/>
        </w:rPr>
        <w:t>Focus on One Word Worksheet:</w:t>
      </w:r>
      <w:r w:rsidR="006E4AE5">
        <w:rPr>
          <w:b/>
        </w:rPr>
        <w:t xml:space="preserve"> </w:t>
      </w:r>
      <w:r w:rsidR="006E4AE5">
        <w:rPr>
          <w:b/>
          <w:i/>
          <w:iCs/>
        </w:rPr>
        <w:t>Defraud</w:t>
      </w:r>
      <w:r w:rsidR="00F24EDE">
        <w:rPr>
          <w:b/>
        </w:rPr>
        <w:t xml:space="preserve"> (</w:t>
      </w:r>
      <w:r w:rsidR="006E4AE5">
        <w:rPr>
          <w:b/>
        </w:rPr>
        <w:t>verb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4E44B424" w14:textId="3CBF9BA6" w:rsidR="006E4AE5" w:rsidRDefault="006E4AE5" w:rsidP="00F24EDE"/>
    <w:p w14:paraId="1DC30F97" w14:textId="2A501CCA" w:rsidR="006E4AE5" w:rsidRPr="006E4AE5" w:rsidRDefault="006E4AE5" w:rsidP="006E4AE5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Banks often </w:t>
      </w:r>
      <w:r w:rsidRPr="006E4AE5">
        <w:rPr>
          <w:i/>
          <w:iCs/>
        </w:rPr>
        <w:t>defraud</w:t>
      </w:r>
      <w:r>
        <w:t xml:space="preserve"> their customers by charging hidden fees.</w:t>
      </w:r>
    </w:p>
    <w:p w14:paraId="5E6D4646" w14:textId="4EDE8429" w:rsidR="006E4AE5" w:rsidRPr="006E4AE5" w:rsidRDefault="006E4AE5" w:rsidP="006E4AE5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credit card company </w:t>
      </w:r>
      <w:r w:rsidRPr="006E4AE5">
        <w:rPr>
          <w:i/>
          <w:iCs/>
        </w:rPr>
        <w:t>defrauded</w:t>
      </w:r>
      <w:r>
        <w:t xml:space="preserve"> *** by charging higher interest than it promised when *** took the card.</w:t>
      </w:r>
    </w:p>
    <w:p w14:paraId="4980EC24" w14:textId="549D039F" w:rsidR="006E4AE5" w:rsidRPr="006E4AE5" w:rsidRDefault="006E4AE5" w:rsidP="006E4AE5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Working as an insurance investigator, *** works to discover if people have </w:t>
      </w:r>
      <w:r w:rsidRPr="006E4AE5">
        <w:rPr>
          <w:i/>
          <w:iCs/>
        </w:rPr>
        <w:t>defrauded</w:t>
      </w:r>
      <w:r>
        <w:t xml:space="preserve"> *** company by making up an injury or a car accident.</w:t>
      </w:r>
    </w:p>
    <w:p w14:paraId="26A0C042" w14:textId="2F486065" w:rsidR="006E4AE5" w:rsidRPr="006E4AE5" w:rsidRDefault="006E4AE5" w:rsidP="006E4AE5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corporate executive </w:t>
      </w:r>
      <w:r w:rsidRPr="006E4AE5">
        <w:rPr>
          <w:i/>
          <w:iCs/>
        </w:rPr>
        <w:t>defrauded</w:t>
      </w:r>
      <w:r>
        <w:t xml:space="preserve"> the corporation’s shareholders by overvaluing its stock.</w:t>
      </w:r>
    </w:p>
    <w:p w14:paraId="06A6C7B4" w14:textId="06A379CB" w:rsidR="006E4AE5" w:rsidRPr="006E4AE5" w:rsidRDefault="006E4AE5" w:rsidP="006E4AE5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Many people lie on their income tax and therefore </w:t>
      </w:r>
      <w:r w:rsidRPr="006E4AE5">
        <w:rPr>
          <w:i/>
          <w:iCs/>
        </w:rPr>
        <w:t>defraud</w:t>
      </w:r>
      <w:r>
        <w:t xml:space="preserve"> the government of needed revenue.</w:t>
      </w:r>
    </w:p>
    <w:p w14:paraId="0C55291E" w14:textId="77777777" w:rsidR="00F24EDE" w:rsidRDefault="00F24EDE" w:rsidP="00F24EDE"/>
    <w:p w14:paraId="3A17296F" w14:textId="30AB4BEE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6E4AE5">
        <w:rPr>
          <w:b/>
          <w:u w:val="single"/>
        </w:rPr>
        <w:t>verb</w:t>
      </w:r>
      <w:r w:rsidRPr="00523677">
        <w:rPr>
          <w:b/>
          <w:u w:val="single"/>
        </w:rPr>
        <w:t xml:space="preserve"> </w:t>
      </w:r>
      <w:r w:rsidR="006E4AE5">
        <w:rPr>
          <w:b/>
          <w:i/>
          <w:u w:val="single"/>
        </w:rPr>
        <w:t>defraud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1860D7C"/>
    <w:multiLevelType w:val="hybridMultilevel"/>
    <w:tmpl w:val="C3DC70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2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A20"/>
    <w:rsid w:val="00410E3E"/>
    <w:rsid w:val="005A5A20"/>
    <w:rsid w:val="006B45BA"/>
    <w:rsid w:val="006E4AE5"/>
    <w:rsid w:val="00710A2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4AE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Desktop/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TM*dnow wstm.dotx</Template>
  <TotalTime>6</TotalTime>
  <Pages>1</Pages>
  <Words>143</Words>
  <Characters>820</Characters>
  <Application>Microsoft Office Word</Application>
  <DocSecurity>0</DocSecurity>
  <Lines>6</Lines>
  <Paragraphs>1</Paragraphs>
  <ScaleCrop>false</ScaleCrop>
  <Company>Mark's Text Terminal</Company>
  <LinksUpToDate>false</LinksUpToDate>
  <CharactersWithSpaces>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</cp:revision>
  <dcterms:created xsi:type="dcterms:W3CDTF">2016-05-09T12:35:00Z</dcterms:created>
  <dcterms:modified xsi:type="dcterms:W3CDTF">2021-07-09T20:05:00Z</dcterms:modified>
</cp:coreProperties>
</file>