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572880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3B98E9D" w14:textId="59223535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C754A4">
        <w:rPr>
          <w:b/>
          <w:i/>
        </w:rPr>
        <w:t>Litmus Test</w:t>
      </w:r>
      <w:r w:rsidR="00F24EDE">
        <w:rPr>
          <w:b/>
        </w:rPr>
        <w:t xml:space="preserve"> (</w:t>
      </w:r>
      <w:r w:rsidR="00C754A4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0600AE6" w14:textId="4F8EC876" w:rsidR="00C754A4" w:rsidRDefault="00C754A4" w:rsidP="00F24EDE"/>
    <w:p w14:paraId="33AD2578" w14:textId="23EBAC08" w:rsidR="00C754A4" w:rsidRPr="00C754A4" w:rsidRDefault="00C754A4" w:rsidP="00C754A4">
      <w:pPr>
        <w:pStyle w:val="ListParagraph"/>
        <w:numPr>
          <w:ilvl w:val="0"/>
          <w:numId w:val="1"/>
        </w:numPr>
        <w:rPr>
          <w:b/>
        </w:rPr>
      </w:pPr>
      <w:r>
        <w:t xml:space="preserve">When choosing a candidate to vote for, *** uses the </w:t>
      </w:r>
      <w:r w:rsidRPr="00C754A4">
        <w:rPr>
          <w:i/>
        </w:rPr>
        <w:t>litmus test</w:t>
      </w:r>
      <w:r>
        <w:t xml:space="preserve"> of gun control: it the person running for office stands for gun control, he or she will get ***’s vote.</w:t>
      </w:r>
    </w:p>
    <w:p w14:paraId="23336BFA" w14:textId="247B694E" w:rsidR="00C754A4" w:rsidRPr="00C754A4" w:rsidRDefault="00C754A4" w:rsidP="00C754A4">
      <w:pPr>
        <w:pStyle w:val="ListParagraph"/>
        <w:numPr>
          <w:ilvl w:val="0"/>
          <w:numId w:val="1"/>
        </w:numPr>
        <w:rPr>
          <w:b/>
        </w:rPr>
      </w:pPr>
      <w:r>
        <w:t xml:space="preserve">*** chose the </w:t>
      </w:r>
      <w:r w:rsidRPr="00C754A4">
        <w:rPr>
          <w:i/>
        </w:rPr>
        <w:t>litmus test</w:t>
      </w:r>
      <w:r>
        <w:t xml:space="preserve"> of how fast a phone loads big games to decide which device to buy.</w:t>
      </w:r>
    </w:p>
    <w:p w14:paraId="2D838B96" w14:textId="4600BA1F" w:rsidR="00C754A4" w:rsidRPr="00C754A4" w:rsidRDefault="00C754A4" w:rsidP="00C754A4">
      <w:pPr>
        <w:pStyle w:val="ListParagraph"/>
        <w:numPr>
          <w:ilvl w:val="0"/>
          <w:numId w:val="1"/>
        </w:numPr>
        <w:rPr>
          <w:b/>
        </w:rPr>
      </w:pPr>
      <w:r>
        <w:t xml:space="preserve">How something tastes to you is generally a </w:t>
      </w:r>
      <w:r w:rsidRPr="00C754A4">
        <w:rPr>
          <w:i/>
        </w:rPr>
        <w:t>litmus test</w:t>
      </w:r>
      <w:r>
        <w:t xml:space="preserve"> of whether you want to eat it.</w:t>
      </w:r>
    </w:p>
    <w:p w14:paraId="24F11D64" w14:textId="404A1B28" w:rsidR="00C754A4" w:rsidRPr="00C754A4" w:rsidRDefault="00C754A4" w:rsidP="00C754A4">
      <w:pPr>
        <w:pStyle w:val="ListParagraph"/>
        <w:numPr>
          <w:ilvl w:val="0"/>
          <w:numId w:val="1"/>
        </w:numPr>
        <w:rPr>
          <w:b/>
        </w:rPr>
      </w:pPr>
      <w:r>
        <w:t xml:space="preserve">*** thinks taste is a solid </w:t>
      </w:r>
      <w:r w:rsidRPr="00C754A4">
        <w:rPr>
          <w:i/>
        </w:rPr>
        <w:t>litmus test</w:t>
      </w:r>
      <w:r>
        <w:t xml:space="preserve"> of whether or not *** wants to eat something.</w:t>
      </w:r>
    </w:p>
    <w:p w14:paraId="7600A113" w14:textId="54D78F2C" w:rsidR="00C754A4" w:rsidRPr="00C754A4" w:rsidRDefault="00C754A4" w:rsidP="00C754A4">
      <w:pPr>
        <w:pStyle w:val="ListParagraph"/>
        <w:numPr>
          <w:ilvl w:val="0"/>
          <w:numId w:val="1"/>
        </w:numPr>
        <w:rPr>
          <w:b/>
        </w:rPr>
      </w:pPr>
      <w:proofErr w:type="spellStart"/>
      <w:r>
        <w:t>Your</w:t>
      </w:r>
      <w:proofErr w:type="spellEnd"/>
      <w:r>
        <w:t xml:space="preserve"> driving exam is the </w:t>
      </w:r>
      <w:bookmarkStart w:id="54" w:name="_GoBack"/>
      <w:r w:rsidRPr="00C754A4">
        <w:rPr>
          <w:i/>
        </w:rPr>
        <w:t>litmus test</w:t>
      </w:r>
      <w:r>
        <w:t xml:space="preserve"> </w:t>
      </w:r>
      <w:bookmarkEnd w:id="54"/>
      <w:r>
        <w:t>of whether or not you should receive a license to drive.</w:t>
      </w:r>
    </w:p>
    <w:p w14:paraId="30A10E41" w14:textId="77777777" w:rsidR="00F24EDE" w:rsidRDefault="00F24EDE" w:rsidP="00F24EDE"/>
    <w:p w14:paraId="2DAC98C6" w14:textId="682B1DC6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C754A4">
        <w:rPr>
          <w:b/>
          <w:u w:val="single"/>
        </w:rPr>
        <w:t xml:space="preserve">noun </w:t>
      </w:r>
      <w:r w:rsidR="00C754A4">
        <w:rPr>
          <w:b/>
          <w:i/>
          <w:u w:val="single"/>
        </w:rPr>
        <w:t>litmus test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915B2F"/>
    <w:multiLevelType w:val="hybridMultilevel"/>
    <w:tmpl w:val="50AE94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DF3"/>
    <w:rsid w:val="001539C9"/>
    <w:rsid w:val="001F20BF"/>
    <w:rsid w:val="002C2733"/>
    <w:rsid w:val="00335A5C"/>
    <w:rsid w:val="00410E3E"/>
    <w:rsid w:val="005A5A20"/>
    <w:rsid w:val="006B45BA"/>
    <w:rsid w:val="00AE0DF3"/>
    <w:rsid w:val="00C32881"/>
    <w:rsid w:val="00C754A4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193720"/>
  <w15:chartTrackingRefBased/>
  <w15:docId w15:val="{3A4F75A6-AA8F-6944-9FEC-76375A997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54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7</TotalTime>
  <Pages>1</Pages>
  <Words>150</Words>
  <Characters>858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2019-05-09T12:42:00Z</dcterms:created>
  <dcterms:modified xsi:type="dcterms:W3CDTF">2019-05-14T09:34:00Z</dcterms:modified>
</cp:coreProperties>
</file>