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0F8BF442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30623">
        <w:rPr>
          <w:b/>
          <w:i/>
        </w:rPr>
        <w:t>Urbane</w:t>
      </w:r>
      <w:r w:rsidR="00F24EDE">
        <w:rPr>
          <w:b/>
        </w:rPr>
        <w:t xml:space="preserve"> (</w:t>
      </w:r>
      <w:r w:rsidR="00430623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726463F" w14:textId="62619030" w:rsidR="00430623" w:rsidRDefault="00430623" w:rsidP="00F24EDE"/>
    <w:p w14:paraId="53E56F35" w14:textId="5BE5F727" w:rsidR="00430623" w:rsidRPr="007F40AC" w:rsidRDefault="007F40AC" w:rsidP="0043062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is an </w:t>
      </w:r>
      <w:r w:rsidRPr="007F40AC">
        <w:rPr>
          <w:i/>
          <w:iCs/>
        </w:rPr>
        <w:t>urbane</w:t>
      </w:r>
      <w:r>
        <w:t xml:space="preserve"> person, *** is often asked to speak at graduations and other public events.</w:t>
      </w:r>
    </w:p>
    <w:p w14:paraId="204769DD" w14:textId="642C3B1F" w:rsidR="007F40AC" w:rsidRPr="007F40AC" w:rsidRDefault="007F40AC" w:rsidP="0043062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an </w:t>
      </w:r>
      <w:r w:rsidRPr="007F40AC">
        <w:rPr>
          <w:i/>
          <w:iCs/>
        </w:rPr>
        <w:t>urbane</w:t>
      </w:r>
      <w:r>
        <w:t xml:space="preserve"> and talented novelist, always receives highly favorable reviews when *** publishes a new book.</w:t>
      </w:r>
    </w:p>
    <w:p w14:paraId="0FE4F034" w14:textId="2C8C091B" w:rsidR="007F40AC" w:rsidRPr="007F40AC" w:rsidRDefault="007F40AC" w:rsidP="0043062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an </w:t>
      </w:r>
      <w:r w:rsidRPr="007F40AC">
        <w:rPr>
          <w:i/>
          <w:iCs/>
        </w:rPr>
        <w:t>urbane</w:t>
      </w:r>
      <w:r>
        <w:t xml:space="preserve"> actor, is especially noted for playing complicated Shakespearean characters.</w:t>
      </w:r>
    </w:p>
    <w:p w14:paraId="13461A04" w14:textId="3FAE159A" w:rsidR="007F40AC" w:rsidRPr="007F40AC" w:rsidRDefault="007F40AC" w:rsidP="0043062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7F40AC">
        <w:rPr>
          <w:i/>
          <w:iCs/>
        </w:rPr>
        <w:t>urbane</w:t>
      </w:r>
      <w:r>
        <w:t xml:space="preserve"> and helpful cab driver always receives generous tips.</w:t>
      </w:r>
    </w:p>
    <w:p w14:paraId="147F9BAD" w14:textId="213AC93A" w:rsidR="007F40AC" w:rsidRPr="00430623" w:rsidRDefault="007F40AC" w:rsidP="0043062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thinks </w:t>
      </w:r>
      <w:r>
        <w:rPr>
          <w:i/>
          <w:iCs/>
        </w:rPr>
        <w:t xml:space="preserve">The New York Times </w:t>
      </w:r>
      <w:r>
        <w:t xml:space="preserve">is the most </w:t>
      </w:r>
      <w:r w:rsidRPr="007F40AC">
        <w:rPr>
          <w:i/>
          <w:iCs/>
        </w:rPr>
        <w:t>urbane</w:t>
      </w:r>
      <w:r>
        <w:t xml:space="preserve"> paper in the United States.</w:t>
      </w:r>
    </w:p>
    <w:p w14:paraId="0C55291E" w14:textId="77777777" w:rsidR="00F24EDE" w:rsidRDefault="00F24EDE" w:rsidP="00F24EDE"/>
    <w:p w14:paraId="3A17296F" w14:textId="0D0EE5A0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30623">
        <w:rPr>
          <w:b/>
          <w:u w:val="single"/>
        </w:rPr>
        <w:t xml:space="preserve">adjective </w:t>
      </w:r>
      <w:r w:rsidR="00430623">
        <w:rPr>
          <w:b/>
          <w:i/>
          <w:iCs/>
          <w:u w:val="single"/>
        </w:rPr>
        <w:t>urbane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FC29DC"/>
    <w:multiLevelType w:val="hybridMultilevel"/>
    <w:tmpl w:val="1A06A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430623"/>
    <w:rsid w:val="005A5A20"/>
    <w:rsid w:val="006B45BA"/>
    <w:rsid w:val="00710A29"/>
    <w:rsid w:val="007F40AC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06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13</TotalTime>
  <Pages>1</Pages>
  <Words>137</Words>
  <Characters>784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2021-07-26T15:36:00Z</dcterms:modified>
</cp:coreProperties>
</file>