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8565A">
        <w:rPr>
          <w:b/>
          <w:i/>
        </w:rPr>
        <w:t>Louche</w:t>
      </w:r>
      <w:r w:rsidR="00F24EDE">
        <w:rPr>
          <w:b/>
        </w:rPr>
        <w:t xml:space="preserve"> (</w:t>
      </w:r>
      <w:r w:rsidR="0058565A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8565A" w:rsidRDefault="0058565A" w:rsidP="00F24EDE"/>
    <w:p w:rsidR="0058565A" w:rsidRPr="0058565A" w:rsidRDefault="0058565A" w:rsidP="005856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concerned about *** reputation, so *** avoids the company of </w:t>
      </w:r>
      <w:r w:rsidRPr="0058565A">
        <w:rPr>
          <w:i/>
          <w:iCs/>
        </w:rPr>
        <w:t>louche</w:t>
      </w:r>
      <w:r>
        <w:t xml:space="preserve"> people.</w:t>
      </w:r>
    </w:p>
    <w:p w:rsidR="0058565A" w:rsidRPr="0058565A" w:rsidRDefault="0058565A" w:rsidP="005856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8565A">
        <w:rPr>
          <w:i/>
          <w:iCs/>
        </w:rPr>
        <w:t>louche</w:t>
      </w:r>
      <w:r>
        <w:rPr>
          <w:i/>
          <w:iCs/>
        </w:rPr>
        <w:t xml:space="preserve"> </w:t>
      </w:r>
      <w:r>
        <w:t>attorney, unsurprisingly, got caught stealing money from his clients.</w:t>
      </w:r>
    </w:p>
    <w:p w:rsidR="0058565A" w:rsidRPr="0058565A" w:rsidRDefault="0058565A" w:rsidP="005856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politicians in general are </w:t>
      </w:r>
      <w:r w:rsidRPr="0058565A">
        <w:rPr>
          <w:i/>
          <w:iCs/>
        </w:rPr>
        <w:t>louche</w:t>
      </w:r>
      <w:r>
        <w:t>, so *** often has trouble voting.</w:t>
      </w:r>
    </w:p>
    <w:p w:rsidR="0058565A" w:rsidRPr="0058565A" w:rsidRDefault="0058565A" w:rsidP="005856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8565A">
        <w:rPr>
          <w:i/>
          <w:iCs/>
        </w:rPr>
        <w:t>louche</w:t>
      </w:r>
      <w:r>
        <w:rPr>
          <w:i/>
          <w:iCs/>
        </w:rPr>
        <w:t xml:space="preserve"> </w:t>
      </w:r>
      <w:r>
        <w:t>restaurant owner often used out-of-date ingredients in his dishes.</w:t>
      </w:r>
    </w:p>
    <w:p w:rsidR="0058565A" w:rsidRPr="0058565A" w:rsidRDefault="0058565A" w:rsidP="005856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8565A">
        <w:rPr>
          <w:i/>
          <w:iCs/>
        </w:rPr>
        <w:t>louche</w:t>
      </w:r>
      <w:r>
        <w:rPr>
          <w:i/>
          <w:iCs/>
        </w:rPr>
        <w:t xml:space="preserve"> </w:t>
      </w:r>
      <w:r>
        <w:t>airline pilot was seen drinking in a bar before he was scheduled to fly a 727 from Boston to Chicago.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8565A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58565A">
        <w:rPr>
          <w:b/>
          <w:i/>
          <w:iCs/>
          <w:u w:val="single"/>
        </w:rPr>
        <w:t>louche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190654"/>
    <w:multiLevelType w:val="hybridMultilevel"/>
    <w:tmpl w:val="AECE9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65A"/>
    <w:rsid w:val="001539C9"/>
    <w:rsid w:val="001F20BF"/>
    <w:rsid w:val="002C2733"/>
    <w:rsid w:val="00335A5C"/>
    <w:rsid w:val="00410E3E"/>
    <w:rsid w:val="0058565A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8B9CD27B-4F1D-6F40-B7D1-71A370647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21</TotalTime>
  <Pages>1</Pages>
  <Words>136</Words>
  <Characters>779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2020-06-30T17:00:00Z</dcterms:created>
  <dcterms:modified xsi:type="dcterms:W3CDTF">2020-06-30T17:28:00Z</dcterms:modified>
</cp:coreProperties>
</file>