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5102F6F" w:rsidR="003F69EF" w:rsidRDefault="00417132" w:rsidP="00F24EDE">
      <w:r>
        <w:rPr>
          <w:b/>
          <w:i/>
        </w:rPr>
        <w:t xml:space="preserve">Common </w:t>
      </w:r>
      <w:r w:rsidR="003A5193">
        <w:rPr>
          <w:b/>
          <w:i/>
        </w:rPr>
        <w:t>Errors</w:t>
      </w:r>
      <w:r w:rsidR="003A5193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EF0DF1">
        <w:rPr>
          <w:b/>
          <w:i/>
        </w:rPr>
        <w:t xml:space="preserve">Envious </w:t>
      </w:r>
      <w:r w:rsidR="00EF0DF1">
        <w:rPr>
          <w:b/>
          <w:iCs/>
        </w:rPr>
        <w:t xml:space="preserve">and </w:t>
      </w:r>
      <w:r w:rsidR="00EF0DF1">
        <w:rPr>
          <w:b/>
          <w:i/>
        </w:rPr>
        <w:t>Jealous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72111205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EF0DF1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EF0DF1">
        <w:rPr>
          <w:i/>
          <w:iCs/>
        </w:rPr>
        <w:t xml:space="preserve">envious </w:t>
      </w:r>
      <w:r w:rsidR="00EF0DF1">
        <w:t xml:space="preserve">and </w:t>
      </w:r>
      <w:r w:rsidR="00EF0DF1">
        <w:rPr>
          <w:i/>
          <w:iCs/>
        </w:rPr>
        <w:t>jealous</w:t>
      </w:r>
      <w:r w:rsidR="005B17D1">
        <w:t>.</w:t>
      </w:r>
    </w:p>
    <w:p w14:paraId="13ED2D8D" w14:textId="0CF924B6" w:rsidR="00EF0DF1" w:rsidRDefault="00EF0DF1" w:rsidP="005C2E7F"/>
    <w:p w14:paraId="62C1F289" w14:textId="77777777" w:rsidR="00EF0DF1" w:rsidRDefault="00EF0DF1" w:rsidP="00EF0DF1">
      <w:r>
        <w:rPr>
          <w:b/>
        </w:rPr>
        <w:t xml:space="preserve">envious/jealous: </w:t>
      </w:r>
      <w:r>
        <w:t xml:space="preserve">Although these are often treated as synonyms, there is a difference. You are envious of what others have that you lack. Jealousy, on the other hand, involves wanting to hold on to what you </w:t>
      </w:r>
      <w:r w:rsidRPr="00AB36F8">
        <w:rPr>
          <w:i/>
        </w:rPr>
        <w:t>do</w:t>
      </w:r>
      <w:r>
        <w:t xml:space="preserve"> have. You can be jealous of your boyfriend’s attraction to other women, but you’re envious of your boyfriend’s CD collection.</w:t>
      </w:r>
    </w:p>
    <w:p w14:paraId="236D4DC1" w14:textId="77777777" w:rsidR="00317C9F" w:rsidRPr="00EF0DF1" w:rsidRDefault="00317C9F" w:rsidP="00EF0DF1">
      <w:pPr>
        <w:rPr>
          <w:bCs/>
          <w:iCs/>
        </w:rPr>
      </w:pPr>
    </w:p>
    <w:p w14:paraId="334C996A" w14:textId="0453D76C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F7BFD30" w14:textId="72ACE1B1" w:rsidR="00223C78" w:rsidRDefault="00223C78" w:rsidP="00317C9F"/>
    <w:p w14:paraId="6D5B3989" w14:textId="3D589D90" w:rsidR="00223C78" w:rsidRDefault="00223C78" w:rsidP="00317C9F">
      <w:r>
        <w:t xml:space="preserve">Your reading explains well the difference between these near synonyms. Using your understanding of these two adjectives, and the sense of the sentence, insert either </w:t>
      </w:r>
      <w:r w:rsidRPr="00223C78">
        <w:rPr>
          <w:i/>
          <w:iCs/>
        </w:rPr>
        <w:t>envious</w:t>
      </w:r>
      <w:r>
        <w:t xml:space="preserve"> or jealous as the sentence demands.</w:t>
      </w:r>
    </w:p>
    <w:p w14:paraId="16E1D63A" w14:textId="70E421DE" w:rsidR="007400A7" w:rsidRDefault="007400A7" w:rsidP="00317C9F"/>
    <w:p w14:paraId="7AF447B1" w14:textId="32CF148B" w:rsidR="007400A7" w:rsidRPr="00223C78" w:rsidRDefault="007400A7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is 15 and *** is 16 and has *** driver’s license, of which *** is ___________.</w:t>
      </w:r>
    </w:p>
    <w:p w14:paraId="4D53E4B3" w14:textId="77777777" w:rsidR="00223C78" w:rsidRPr="00084AF8" w:rsidRDefault="00223C78" w:rsidP="00223C78">
      <w:pPr>
        <w:pStyle w:val="ListParagraph"/>
        <w:rPr>
          <w:b/>
          <w:bCs/>
        </w:rPr>
      </w:pPr>
    </w:p>
    <w:p w14:paraId="0673656F" w14:textId="26797674" w:rsidR="00084AF8" w:rsidRPr="00223C78" w:rsidRDefault="00084AF8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___________ because *** is talking to another ***.</w:t>
      </w:r>
    </w:p>
    <w:p w14:paraId="1CC2084D" w14:textId="77777777" w:rsidR="00223C78" w:rsidRPr="00223C78" w:rsidRDefault="00223C78" w:rsidP="00223C78">
      <w:pPr>
        <w:rPr>
          <w:b/>
          <w:bCs/>
        </w:rPr>
      </w:pPr>
    </w:p>
    <w:p w14:paraId="460B7034" w14:textId="69E34FF6" w:rsidR="00084AF8" w:rsidRPr="00223C78" w:rsidRDefault="00084AF8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feels ___________ of *** because *** just got *** first car.</w:t>
      </w:r>
    </w:p>
    <w:p w14:paraId="507F8601" w14:textId="77777777" w:rsidR="00223C78" w:rsidRPr="00223C78" w:rsidRDefault="00223C78" w:rsidP="00223C78">
      <w:pPr>
        <w:rPr>
          <w:b/>
          <w:bCs/>
        </w:rPr>
      </w:pPr>
    </w:p>
    <w:p w14:paraId="57201E42" w14:textId="187FB36C" w:rsidR="00084AF8" w:rsidRPr="00223C78" w:rsidRDefault="00084AF8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___________ of *** older brother because *** just graduated from Mount Anthony Union High School.</w:t>
      </w:r>
    </w:p>
    <w:p w14:paraId="76130222" w14:textId="77777777" w:rsidR="00223C78" w:rsidRPr="00223C78" w:rsidRDefault="00223C78" w:rsidP="00223C78">
      <w:pPr>
        <w:rPr>
          <w:b/>
          <w:bCs/>
        </w:rPr>
      </w:pPr>
    </w:p>
    <w:p w14:paraId="731D5D88" w14:textId="7E363748" w:rsidR="00084AF8" w:rsidRPr="00223C78" w:rsidRDefault="00084AF8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___________ of a guy in *** social studies class because he is ***’s girlfriends ex.</w:t>
      </w:r>
    </w:p>
    <w:p w14:paraId="00F3C211" w14:textId="77777777" w:rsidR="00223C78" w:rsidRPr="00223C78" w:rsidRDefault="00223C78" w:rsidP="00223C78">
      <w:pPr>
        <w:rPr>
          <w:b/>
          <w:bCs/>
        </w:rPr>
      </w:pPr>
    </w:p>
    <w:p w14:paraId="3EB6B5B4" w14:textId="2787955C" w:rsidR="00084AF8" w:rsidRPr="00223C78" w:rsidRDefault="00084AF8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___________ of ***’s new iPhone.</w:t>
      </w:r>
    </w:p>
    <w:p w14:paraId="1779ADEF" w14:textId="77777777" w:rsidR="00223C78" w:rsidRPr="00223C78" w:rsidRDefault="00223C78" w:rsidP="00223C78">
      <w:pPr>
        <w:rPr>
          <w:b/>
          <w:bCs/>
        </w:rPr>
      </w:pPr>
    </w:p>
    <w:p w14:paraId="3DC8DCBC" w14:textId="6EADDA78" w:rsidR="00084AF8" w:rsidRPr="00223C78" w:rsidRDefault="00084AF8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***’s ex is ___________ of *** new ***friend.</w:t>
      </w:r>
    </w:p>
    <w:p w14:paraId="1EA32BC6" w14:textId="77777777" w:rsidR="00223C78" w:rsidRPr="00223C78" w:rsidRDefault="00223C78" w:rsidP="00223C78">
      <w:pPr>
        <w:rPr>
          <w:b/>
          <w:bCs/>
        </w:rPr>
      </w:pPr>
    </w:p>
    <w:p w14:paraId="03BC2921" w14:textId="76F1844F" w:rsidR="00BC7166" w:rsidRPr="00223C78" w:rsidRDefault="00BC7166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People in general tend to be ___________ of ex-boyfriends and ex-girlfriends.</w:t>
      </w:r>
    </w:p>
    <w:p w14:paraId="2A6DD000" w14:textId="77777777" w:rsidR="00223C78" w:rsidRPr="00223C78" w:rsidRDefault="00223C78" w:rsidP="00223C78">
      <w:pPr>
        <w:rPr>
          <w:b/>
          <w:bCs/>
        </w:rPr>
      </w:pPr>
    </w:p>
    <w:p w14:paraId="512B987C" w14:textId="7249B831" w:rsidR="00BC7166" w:rsidRPr="00223C78" w:rsidRDefault="00BC7166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*** felt ___________ of ***’s new car, a 1967 Dodge Charger, because it is a fast muscle car and a real piece of automotive history.</w:t>
      </w:r>
    </w:p>
    <w:p w14:paraId="112C34E0" w14:textId="77777777" w:rsidR="00223C78" w:rsidRPr="00223C78" w:rsidRDefault="00223C78" w:rsidP="00223C78">
      <w:pPr>
        <w:rPr>
          <w:b/>
          <w:bCs/>
        </w:rPr>
      </w:pPr>
    </w:p>
    <w:p w14:paraId="0F84452B" w14:textId="4EB31F87" w:rsidR="00BC7166" w:rsidRPr="007400A7" w:rsidRDefault="00BC7166" w:rsidP="007400A7">
      <w:pPr>
        <w:pStyle w:val="ListParagraph"/>
        <w:numPr>
          <w:ilvl w:val="0"/>
          <w:numId w:val="1"/>
        </w:numPr>
        <w:rPr>
          <w:b/>
          <w:bCs/>
        </w:rPr>
      </w:pPr>
      <w:r>
        <w:t>The ___________ young woman broke up with her boyfriend when he weakly tried to explain why she saw him passionately kissing another woman.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1960CC"/>
    <w:multiLevelType w:val="hybridMultilevel"/>
    <w:tmpl w:val="AEBC1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84AF8"/>
    <w:rsid w:val="00223C78"/>
    <w:rsid w:val="002A144B"/>
    <w:rsid w:val="00317C9F"/>
    <w:rsid w:val="003A5193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7400A7"/>
    <w:rsid w:val="00A40944"/>
    <w:rsid w:val="00BC7166"/>
    <w:rsid w:val="00EF0DF1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32</TotalTime>
  <Pages>1</Pages>
  <Words>329</Words>
  <Characters>1877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2016-05-09T12:35:00Z</dcterms:created>
  <dcterms:modified xsi:type="dcterms:W3CDTF">2020-12-14T15:13:00Z</dcterms:modified>
</cp:coreProperties>
</file>