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C071DD2" w:rsidR="003F69EF" w:rsidRDefault="00417132" w:rsidP="00F24EDE">
      <w:r>
        <w:rPr>
          <w:b/>
          <w:i/>
        </w:rPr>
        <w:t xml:space="preserve">Common </w:t>
      </w:r>
      <w:r w:rsidR="00907E6B">
        <w:rPr>
          <w:b/>
          <w:i/>
        </w:rPr>
        <w:t xml:space="preserve">Errors </w:t>
      </w:r>
      <w:r>
        <w:rPr>
          <w:b/>
          <w:i/>
        </w:rPr>
        <w:t>in English Usage</w:t>
      </w:r>
      <w:r w:rsidR="005A5A20">
        <w:rPr>
          <w:b/>
        </w:rPr>
        <w:t xml:space="preserve"> Worksheet:</w:t>
      </w:r>
      <w:r w:rsidR="00F24EDE">
        <w:rPr>
          <w:b/>
        </w:rPr>
        <w:t xml:space="preserve"> </w:t>
      </w:r>
      <w:r w:rsidR="003E79F9">
        <w:rPr>
          <w:b/>
          <w:i/>
        </w:rPr>
        <w:t xml:space="preserve">Empathy </w:t>
      </w:r>
      <w:r w:rsidR="003E79F9">
        <w:rPr>
          <w:b/>
          <w:iCs/>
        </w:rPr>
        <w:t xml:space="preserve">and </w:t>
      </w:r>
      <w:r w:rsidR="003E79F9">
        <w:rPr>
          <w:b/>
          <w:i/>
        </w:rPr>
        <w:t>Sympathy</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3A5E8E80"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E79F9">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3E79F9">
        <w:rPr>
          <w:i/>
          <w:iCs/>
        </w:rPr>
        <w:t xml:space="preserve">empathy </w:t>
      </w:r>
      <w:r w:rsidR="003E79F9">
        <w:t xml:space="preserve">and </w:t>
      </w:r>
      <w:r w:rsidR="003E79F9">
        <w:rPr>
          <w:i/>
          <w:iCs/>
        </w:rPr>
        <w:t>sympathy</w:t>
      </w:r>
      <w:r w:rsidR="005B17D1">
        <w:t>.</w:t>
      </w:r>
    </w:p>
    <w:p w14:paraId="588D8D2E" w14:textId="496DFEE5" w:rsidR="003E79F9" w:rsidRDefault="003E79F9" w:rsidP="005C2E7F"/>
    <w:p w14:paraId="57168CDD" w14:textId="77777777" w:rsidR="003E79F9" w:rsidRDefault="003E79F9" w:rsidP="003E79F9">
      <w:r>
        <w:rPr>
          <w:b/>
        </w:rPr>
        <w:t xml:space="preserve">empathy/sympathy: </w:t>
      </w:r>
      <w:r>
        <w:t xml:space="preserve">If you think you feel just like another person, you are feeling </w:t>
      </w:r>
      <w:r w:rsidRPr="00AB36F8">
        <w:rPr>
          <w:i/>
        </w:rPr>
        <w:t>empathy</w:t>
      </w:r>
      <w:r>
        <w:t xml:space="preserve">. If you just feel sorry for another person, you’re feeling </w:t>
      </w:r>
      <w:r w:rsidRPr="00AB36F8">
        <w:rPr>
          <w:i/>
        </w:rPr>
        <w:t>sympathy</w:t>
      </w:r>
      <w:r>
        <w:t>.</w:t>
      </w:r>
    </w:p>
    <w:p w14:paraId="46E55427" w14:textId="77777777" w:rsidR="003E79F9" w:rsidRDefault="003E79F9" w:rsidP="003E79F9"/>
    <w:p w14:paraId="1BD86139" w14:textId="6B5198C3" w:rsidR="003E79F9" w:rsidRDefault="003E79F9" w:rsidP="003E79F9">
      <w:r>
        <w:t>Sometimes people say the</w:t>
      </w:r>
      <w:r w:rsidR="00AC4A66">
        <w:t>y</w:t>
      </w:r>
      <w:r>
        <w:t xml:space="preserve"> “emphasize” with someone when they mean they “empathize” with him o</w:t>
      </w:r>
      <w:r w:rsidR="00214C06">
        <w:t>r</w:t>
      </w:r>
      <w:r>
        <w:t xml:space="preserve"> her</w:t>
      </w:r>
      <w:r w:rsidR="00214C06">
        <w:t>.</w:t>
      </w:r>
    </w:p>
    <w:p w14:paraId="236D4DC1" w14:textId="77777777" w:rsidR="00317C9F" w:rsidRDefault="00317C9F" w:rsidP="00317C9F">
      <w:pPr>
        <w:jc w:val="center"/>
        <w:rPr>
          <w:b/>
          <w:i/>
          <w:u w:val="single"/>
        </w:rPr>
      </w:pPr>
    </w:p>
    <w:p w14:paraId="334C996A" w14:textId="58C17E92"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122194F6" w14:textId="2D5C66C1" w:rsidR="00A71E8E" w:rsidRDefault="00A71E8E" w:rsidP="00317C9F"/>
    <w:p w14:paraId="4CDEB53B" w14:textId="18423675" w:rsidR="00A71E8E" w:rsidRDefault="00A71E8E" w:rsidP="00317C9F">
      <w:r>
        <w:t>As your reading tells you, the difference between empathy and sympathy is easy to understand. Using your understanding of these two abstract nouns, and the sense of the sentence, determine which of these two words belongs in the cloze blank.</w:t>
      </w:r>
    </w:p>
    <w:p w14:paraId="74DE92BB" w14:textId="19B0111D" w:rsidR="00362E7C" w:rsidRDefault="00362E7C" w:rsidP="00317C9F"/>
    <w:p w14:paraId="128D3EB5" w14:textId="2440BE6E" w:rsidR="00362E7C" w:rsidRPr="00A71E8E" w:rsidRDefault="00362E7C" w:rsidP="00362E7C">
      <w:pPr>
        <w:pStyle w:val="ListParagraph"/>
        <w:numPr>
          <w:ilvl w:val="0"/>
          <w:numId w:val="1"/>
        </w:numPr>
        <w:rPr>
          <w:b/>
          <w:bCs/>
        </w:rPr>
      </w:pPr>
      <w:r>
        <w:t>*** believed *** could feel ___________ for *** after *** dog died, because *** too lost a dog.</w:t>
      </w:r>
    </w:p>
    <w:p w14:paraId="62D645D8" w14:textId="77777777" w:rsidR="00A71E8E" w:rsidRPr="00362E7C" w:rsidRDefault="00A71E8E" w:rsidP="00A71E8E">
      <w:pPr>
        <w:pStyle w:val="ListParagraph"/>
        <w:rPr>
          <w:b/>
          <w:bCs/>
        </w:rPr>
      </w:pPr>
    </w:p>
    <w:p w14:paraId="5A386FD9" w14:textId="51425F09" w:rsidR="00362E7C" w:rsidRPr="00A71E8E" w:rsidRDefault="00362E7C" w:rsidP="00362E7C">
      <w:pPr>
        <w:pStyle w:val="ListParagraph"/>
        <w:numPr>
          <w:ilvl w:val="0"/>
          <w:numId w:val="1"/>
        </w:numPr>
        <w:rPr>
          <w:b/>
          <w:bCs/>
        </w:rPr>
      </w:pPr>
      <w:r>
        <w:t>*** is glad to have a stable home and feels ___________ for homeless persons.</w:t>
      </w:r>
    </w:p>
    <w:p w14:paraId="7A44C7DD" w14:textId="77777777" w:rsidR="00A71E8E" w:rsidRPr="00A71E8E" w:rsidRDefault="00A71E8E" w:rsidP="00A71E8E">
      <w:pPr>
        <w:rPr>
          <w:b/>
          <w:bCs/>
        </w:rPr>
      </w:pPr>
    </w:p>
    <w:p w14:paraId="1051209D" w14:textId="5B9A76AE" w:rsidR="00362E7C" w:rsidRPr="00A71E8E" w:rsidRDefault="00362E7C" w:rsidP="00362E7C">
      <w:pPr>
        <w:pStyle w:val="ListParagraph"/>
        <w:numPr>
          <w:ilvl w:val="0"/>
          <w:numId w:val="1"/>
        </w:numPr>
        <w:rPr>
          <w:b/>
          <w:bCs/>
        </w:rPr>
      </w:pPr>
      <w:r>
        <w:t>*** is angry and in no mood for ***’s ___________ because *** doesn’t like people feeling sorry for ***.</w:t>
      </w:r>
    </w:p>
    <w:p w14:paraId="4FC7C581" w14:textId="77777777" w:rsidR="00A71E8E" w:rsidRPr="00A71E8E" w:rsidRDefault="00A71E8E" w:rsidP="00A71E8E">
      <w:pPr>
        <w:rPr>
          <w:b/>
          <w:bCs/>
        </w:rPr>
      </w:pPr>
    </w:p>
    <w:p w14:paraId="7BD3BC72" w14:textId="48EECA72" w:rsidR="00362E7C" w:rsidRPr="00A71E8E" w:rsidRDefault="00362E7C" w:rsidP="00362E7C">
      <w:pPr>
        <w:pStyle w:val="ListParagraph"/>
        <w:numPr>
          <w:ilvl w:val="0"/>
          <w:numId w:val="1"/>
        </w:numPr>
        <w:rPr>
          <w:b/>
          <w:bCs/>
        </w:rPr>
      </w:pPr>
      <w:r>
        <w:t>Like ***, *** is headed toward graduation, so they feel a lot of ___________ for each other.</w:t>
      </w:r>
    </w:p>
    <w:p w14:paraId="0BD9571A" w14:textId="77777777" w:rsidR="00A71E8E" w:rsidRPr="00A71E8E" w:rsidRDefault="00A71E8E" w:rsidP="00A71E8E">
      <w:pPr>
        <w:rPr>
          <w:b/>
          <w:bCs/>
        </w:rPr>
      </w:pPr>
    </w:p>
    <w:p w14:paraId="34E1AEBA" w14:textId="70D90A29" w:rsidR="00362E7C" w:rsidRPr="00A71E8E" w:rsidRDefault="00362E7C" w:rsidP="00362E7C">
      <w:pPr>
        <w:pStyle w:val="ListParagraph"/>
        <w:numPr>
          <w:ilvl w:val="0"/>
          <w:numId w:val="1"/>
        </w:numPr>
        <w:rPr>
          <w:b/>
          <w:bCs/>
        </w:rPr>
      </w:pPr>
      <w:r>
        <w:t>*** wonders if *** dogs are capable of feeling ___________ for each other.</w:t>
      </w:r>
    </w:p>
    <w:p w14:paraId="5167BB8F" w14:textId="77777777" w:rsidR="00A71E8E" w:rsidRPr="00A71E8E" w:rsidRDefault="00A71E8E" w:rsidP="00A71E8E">
      <w:pPr>
        <w:rPr>
          <w:b/>
          <w:bCs/>
        </w:rPr>
      </w:pPr>
    </w:p>
    <w:p w14:paraId="09080A1E" w14:textId="0F176122" w:rsidR="00362E7C" w:rsidRPr="00A71E8E" w:rsidRDefault="00362E7C" w:rsidP="00362E7C">
      <w:pPr>
        <w:pStyle w:val="ListParagraph"/>
        <w:numPr>
          <w:ilvl w:val="0"/>
          <w:numId w:val="1"/>
        </w:numPr>
        <w:rPr>
          <w:b/>
          <w:bCs/>
        </w:rPr>
      </w:pPr>
      <w:r>
        <w:t>*** would prefer that you help *** shovel out *** car than feel ___________ for ***.</w:t>
      </w:r>
    </w:p>
    <w:p w14:paraId="0EF602D6" w14:textId="77777777" w:rsidR="00A71E8E" w:rsidRPr="00A71E8E" w:rsidRDefault="00A71E8E" w:rsidP="00A71E8E">
      <w:pPr>
        <w:rPr>
          <w:b/>
          <w:bCs/>
        </w:rPr>
      </w:pPr>
    </w:p>
    <w:p w14:paraId="32418BB4" w14:textId="47378981" w:rsidR="00362E7C" w:rsidRPr="00A71E8E" w:rsidRDefault="00362E7C" w:rsidP="00362E7C">
      <w:pPr>
        <w:pStyle w:val="ListParagraph"/>
        <w:numPr>
          <w:ilvl w:val="0"/>
          <w:numId w:val="1"/>
        </w:numPr>
        <w:rPr>
          <w:b/>
          <w:bCs/>
        </w:rPr>
      </w:pPr>
      <w:r>
        <w:t>*** is stuck in traffic and feels a lot of ___________ for all the other people in their cars waiting for a green light a</w:t>
      </w:r>
      <w:r w:rsidR="00A71E8E">
        <w:t>t</w:t>
      </w:r>
      <w:r>
        <w:t xml:space="preserve"> this intersection.</w:t>
      </w:r>
    </w:p>
    <w:p w14:paraId="38A2E252" w14:textId="77777777" w:rsidR="00A71E8E" w:rsidRPr="00A71E8E" w:rsidRDefault="00A71E8E" w:rsidP="00A71E8E">
      <w:pPr>
        <w:rPr>
          <w:b/>
          <w:bCs/>
        </w:rPr>
      </w:pPr>
    </w:p>
    <w:p w14:paraId="2CE83CE7" w14:textId="01CEA97B" w:rsidR="00362E7C" w:rsidRPr="00A71E8E" w:rsidRDefault="00362E7C" w:rsidP="00362E7C">
      <w:pPr>
        <w:pStyle w:val="ListParagraph"/>
        <w:numPr>
          <w:ilvl w:val="0"/>
          <w:numId w:val="1"/>
        </w:numPr>
        <w:rPr>
          <w:b/>
          <w:bCs/>
        </w:rPr>
      </w:pPr>
      <w:r>
        <w:t>*** is a clinical psychologist who considers a person’s ability to feel ___________ a sign of good mental health.</w:t>
      </w:r>
    </w:p>
    <w:p w14:paraId="70489578" w14:textId="77777777" w:rsidR="00A71E8E" w:rsidRPr="00A71E8E" w:rsidRDefault="00A71E8E" w:rsidP="00A71E8E">
      <w:pPr>
        <w:rPr>
          <w:b/>
          <w:bCs/>
        </w:rPr>
      </w:pPr>
    </w:p>
    <w:p w14:paraId="16F7699E" w14:textId="674D5800" w:rsidR="00362E7C" w:rsidRPr="00A71E8E" w:rsidRDefault="00362E7C" w:rsidP="00362E7C">
      <w:pPr>
        <w:pStyle w:val="ListParagraph"/>
        <w:numPr>
          <w:ilvl w:val="0"/>
          <w:numId w:val="1"/>
        </w:numPr>
        <w:rPr>
          <w:b/>
          <w:bCs/>
        </w:rPr>
      </w:pPr>
      <w:r>
        <w:t>*** saw a man in a wheelchair at the grocery store and felt a great deal of ___________ for him.</w:t>
      </w:r>
    </w:p>
    <w:p w14:paraId="1D35D583" w14:textId="77777777" w:rsidR="00A71E8E" w:rsidRPr="00A71E8E" w:rsidRDefault="00A71E8E" w:rsidP="00A71E8E">
      <w:pPr>
        <w:rPr>
          <w:b/>
          <w:bCs/>
        </w:rPr>
      </w:pPr>
    </w:p>
    <w:p w14:paraId="1C906FC0" w14:textId="208466F2" w:rsidR="00362E7C" w:rsidRPr="00362E7C" w:rsidRDefault="00362E7C" w:rsidP="00362E7C">
      <w:pPr>
        <w:pStyle w:val="ListParagraph"/>
        <w:numPr>
          <w:ilvl w:val="0"/>
          <w:numId w:val="1"/>
        </w:numPr>
        <w:rPr>
          <w:b/>
          <w:bCs/>
        </w:rPr>
      </w:pPr>
      <w:r>
        <w:t>Even though they aren’t human, *** nonetheless feels a lot of empathy for the sheep and goats *** raises.</w:t>
      </w:r>
    </w:p>
    <w:p w14:paraId="462559E1" w14:textId="77777777" w:rsidR="00362E7C" w:rsidRPr="00362E7C" w:rsidRDefault="00362E7C" w:rsidP="00362E7C">
      <w:pPr>
        <w:rPr>
          <w:b/>
          <w:bCs/>
        </w:rPr>
      </w:pP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5D46A7"/>
    <w:multiLevelType w:val="hybridMultilevel"/>
    <w:tmpl w:val="464E6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14C06"/>
    <w:rsid w:val="002A144B"/>
    <w:rsid w:val="00317C9F"/>
    <w:rsid w:val="00362E7C"/>
    <w:rsid w:val="003E79F9"/>
    <w:rsid w:val="003F69EF"/>
    <w:rsid w:val="00410E3E"/>
    <w:rsid w:val="00417132"/>
    <w:rsid w:val="0043076C"/>
    <w:rsid w:val="00480A51"/>
    <w:rsid w:val="005A5A20"/>
    <w:rsid w:val="005B17D1"/>
    <w:rsid w:val="005C2E7F"/>
    <w:rsid w:val="006B45BA"/>
    <w:rsid w:val="006D1D72"/>
    <w:rsid w:val="00907E6B"/>
    <w:rsid w:val="00A40944"/>
    <w:rsid w:val="00A71E8E"/>
    <w:rsid w:val="00AC4A66"/>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E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16</TotalTime>
  <Pages>1</Pages>
  <Words>345</Words>
  <Characters>1972</Characters>
  <Application>Microsoft Office Word</Application>
  <DocSecurity>0</DocSecurity>
  <Lines>16</Lines>
  <Paragraphs>4</Paragraphs>
  <ScaleCrop>false</ScaleCrop>
  <Company>Mark's Text Terminal</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2016-05-09T12:35:00Z</dcterms:created>
  <dcterms:modified xsi:type="dcterms:W3CDTF">2021-07-08T12:09:00Z</dcterms:modified>
</cp:coreProperties>
</file>