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044AA0E0" w:rsidR="003F69EF" w:rsidRDefault="00417132" w:rsidP="00F24EDE">
      <w:r>
        <w:rPr>
          <w:b/>
          <w:i/>
        </w:rPr>
        <w:t xml:space="preserve">Common </w:t>
      </w:r>
      <w:r w:rsidR="00C10F3A">
        <w:rPr>
          <w:b/>
          <w:i/>
        </w:rPr>
        <w:t>Errors</w:t>
      </w:r>
      <w:r w:rsidR="00C10F3A">
        <w:rPr>
          <w:b/>
          <w:i/>
        </w:rPr>
        <w:t xml:space="preserve"> </w:t>
      </w:r>
      <w:r>
        <w:rPr>
          <w:b/>
          <w:i/>
        </w:rPr>
        <w:t>in English Usage</w:t>
      </w:r>
      <w:r w:rsidR="005A5A20">
        <w:rPr>
          <w:b/>
        </w:rPr>
        <w:t xml:space="preserve"> Worksheet:</w:t>
      </w:r>
      <w:r w:rsidR="00F24EDE">
        <w:rPr>
          <w:b/>
        </w:rPr>
        <w:t xml:space="preserve"> </w:t>
      </w:r>
      <w:r w:rsidR="00002E1B">
        <w:rPr>
          <w:b/>
          <w:i/>
        </w:rPr>
        <w:t>Ethics</w:t>
      </w:r>
      <w:r w:rsidR="00002E1B">
        <w:rPr>
          <w:b/>
          <w:iCs/>
        </w:rPr>
        <w:t xml:space="preserve">, </w:t>
      </w:r>
      <w:r w:rsidR="00002E1B">
        <w:rPr>
          <w:b/>
          <w:i/>
        </w:rPr>
        <w:t>Moral</w:t>
      </w:r>
      <w:r w:rsidR="00002E1B">
        <w:rPr>
          <w:b/>
          <w:iCs/>
        </w:rPr>
        <w:t xml:space="preserve">, and </w:t>
      </w:r>
      <w:r w:rsidR="00002E1B">
        <w:rPr>
          <w:b/>
          <w:i/>
        </w:rPr>
        <w:t>Morale</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0FE71062"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these</w:t>
      </w:r>
      <w:r w:rsidR="00002E1B">
        <w:t xml:space="preserve"> three</w:t>
      </w:r>
      <w:r w:rsidR="002A144B">
        <w:t xml:space="preserve"> words</w:t>
      </w:r>
      <w:r w:rsidR="00F24EDE">
        <w:t xml:space="preserve">. This is a whole class activity, so you will be asked to read these sentences aloud. We will work together as a class to determine </w:t>
      </w:r>
      <w:r w:rsidR="0043076C">
        <w:t xml:space="preserve">usage rules for </w:t>
      </w:r>
      <w:r w:rsidR="00002E1B">
        <w:rPr>
          <w:i/>
          <w:iCs/>
        </w:rPr>
        <w:t>ethics</w:t>
      </w:r>
      <w:r w:rsidR="00002E1B">
        <w:t xml:space="preserve">, </w:t>
      </w:r>
      <w:r w:rsidR="00002E1B">
        <w:rPr>
          <w:i/>
          <w:iCs/>
        </w:rPr>
        <w:t>moral</w:t>
      </w:r>
      <w:r w:rsidR="00002E1B">
        <w:t xml:space="preserve">, and </w:t>
      </w:r>
      <w:r w:rsidR="00002E1B">
        <w:rPr>
          <w:i/>
          <w:iCs/>
        </w:rPr>
        <w:t>morale</w:t>
      </w:r>
      <w:r w:rsidR="005B17D1">
        <w:t>.</w:t>
      </w:r>
    </w:p>
    <w:p w14:paraId="2E6C3ADF" w14:textId="091B4A7E" w:rsidR="00002E1B" w:rsidRDefault="00002E1B" w:rsidP="005C2E7F"/>
    <w:p w14:paraId="26AE7015" w14:textId="77777777" w:rsidR="00002E1B" w:rsidRPr="00AB36F8" w:rsidRDefault="00002E1B" w:rsidP="00002E1B">
      <w:r>
        <w:rPr>
          <w:b/>
        </w:rPr>
        <w:t xml:space="preserve">ethics/moral/morale: </w:t>
      </w:r>
      <w:r>
        <w:t>Strictly speaking, ethics are beliefs: if you have poor ethics, you have lax standards; but your morals are your behavior: if you have poor morals, you behave badly. You can have high standards but still fail to follow them: strong ethics and weak morals. “Morale” formerly had both these meanings and you will find them attached to the word in some dictionaries, but you would be wise to avoid it in either of these senses in modern writing. By far the most common use of “morale” is to label your state of mind, particularly how contented you are with life. A person with low morals is bad; but a person with low morale may be merely depressed.</w:t>
      </w:r>
    </w:p>
    <w:p w14:paraId="236D4DC1" w14:textId="77777777" w:rsidR="00317C9F" w:rsidRDefault="00317C9F" w:rsidP="00317C9F">
      <w:pPr>
        <w:jc w:val="center"/>
        <w:rPr>
          <w:b/>
          <w:i/>
          <w:u w:val="single"/>
        </w:rPr>
      </w:pPr>
    </w:p>
    <w:p w14:paraId="334C996A" w14:textId="2E722941"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6CA562E6" w14:textId="1FD00BEA" w:rsidR="00380D3B" w:rsidRDefault="00380D3B" w:rsidP="00317C9F"/>
    <w:p w14:paraId="0B65DB50" w14:textId="6FA18965" w:rsidR="00380D3B" w:rsidRDefault="00380D3B" w:rsidP="00317C9F">
      <w:r>
        <w:t xml:space="preserve">This, as you see, is a complicated area of usage that involves some abstract philosophical words. At the same time, if you limit your understanding of </w:t>
      </w:r>
      <w:r w:rsidRPr="00380D3B">
        <w:rPr>
          <w:i/>
          <w:iCs/>
        </w:rPr>
        <w:t>ethics</w:t>
      </w:r>
      <w:r>
        <w:t xml:space="preserve"> as “standards of behavior” and </w:t>
      </w:r>
      <w:r w:rsidRPr="00380D3B">
        <w:rPr>
          <w:i/>
          <w:iCs/>
        </w:rPr>
        <w:t>morals</w:t>
      </w:r>
      <w:r>
        <w:t xml:space="preserve"> and “actual behavior” itself, then completing the cloze exercises below will be simple. To complicate just a bit, as your reading tells you, morale means “state of mind.” Use the sense of the sentence and your knowledge of these three words to fill in the cloze blanks.</w:t>
      </w:r>
    </w:p>
    <w:p w14:paraId="2320E546" w14:textId="40087264" w:rsidR="00380D3B" w:rsidRDefault="00380D3B" w:rsidP="00317C9F"/>
    <w:p w14:paraId="1F193681" w14:textId="1EF40844" w:rsidR="00380D3B" w:rsidRPr="00380D3B" w:rsidRDefault="00380D3B" w:rsidP="00380D3B">
      <w:pPr>
        <w:pStyle w:val="ListParagraph"/>
        <w:numPr>
          <w:ilvl w:val="0"/>
          <w:numId w:val="1"/>
        </w:numPr>
        <w:rPr>
          <w:b/>
          <w:bCs/>
        </w:rPr>
      </w:pPr>
      <w:r>
        <w:t xml:space="preserve">After the football team lost its third game in a row, </w:t>
      </w:r>
      <w:proofErr w:type="spellStart"/>
      <w:r>
        <w:t>its</w:t>
      </w:r>
      <w:proofErr w:type="spellEnd"/>
      <w:r>
        <w:t xml:space="preserve"> _____________ began to suffer.</w:t>
      </w:r>
    </w:p>
    <w:p w14:paraId="12EDD001" w14:textId="77777777" w:rsidR="00380D3B" w:rsidRPr="00380D3B" w:rsidRDefault="00380D3B" w:rsidP="00380D3B">
      <w:pPr>
        <w:rPr>
          <w:b/>
          <w:bCs/>
        </w:rPr>
      </w:pPr>
    </w:p>
    <w:p w14:paraId="1A753EB9" w14:textId="40268399" w:rsidR="00380D3B" w:rsidRPr="002665EE" w:rsidRDefault="002665EE" w:rsidP="00380D3B">
      <w:pPr>
        <w:pStyle w:val="ListParagraph"/>
        <w:numPr>
          <w:ilvl w:val="0"/>
          <w:numId w:val="1"/>
        </w:numPr>
        <w:rPr>
          <w:b/>
          <w:bCs/>
        </w:rPr>
      </w:pPr>
      <w:r>
        <w:t>Because *** has such low _____________, *** thinks people should be able do whatever they want whenever they want.</w:t>
      </w:r>
    </w:p>
    <w:p w14:paraId="51F31763" w14:textId="77777777" w:rsidR="002665EE" w:rsidRPr="002665EE" w:rsidRDefault="002665EE" w:rsidP="002665EE">
      <w:pPr>
        <w:pStyle w:val="ListParagraph"/>
        <w:rPr>
          <w:b/>
          <w:bCs/>
        </w:rPr>
      </w:pPr>
    </w:p>
    <w:p w14:paraId="2093676A" w14:textId="4AACDE27" w:rsidR="002665EE" w:rsidRPr="00CE3FE6" w:rsidRDefault="00CE3FE6" w:rsidP="00380D3B">
      <w:pPr>
        <w:pStyle w:val="ListParagraph"/>
        <w:numPr>
          <w:ilvl w:val="0"/>
          <w:numId w:val="1"/>
        </w:numPr>
        <w:rPr>
          <w:b/>
          <w:bCs/>
        </w:rPr>
      </w:pPr>
      <w:r>
        <w:t>***’s neighbor steals candy from children at Halloween, which to *** indicates very low _____________.</w:t>
      </w:r>
    </w:p>
    <w:p w14:paraId="1979E6B2" w14:textId="77777777" w:rsidR="00CE3FE6" w:rsidRPr="00CE3FE6" w:rsidRDefault="00CE3FE6" w:rsidP="00CE3FE6">
      <w:pPr>
        <w:pStyle w:val="ListParagraph"/>
        <w:rPr>
          <w:b/>
          <w:bCs/>
        </w:rPr>
      </w:pPr>
    </w:p>
    <w:p w14:paraId="64D34E90" w14:textId="28DF756D" w:rsidR="00CE3FE6" w:rsidRPr="00667655" w:rsidRDefault="00667655" w:rsidP="00380D3B">
      <w:pPr>
        <w:pStyle w:val="ListParagraph"/>
        <w:numPr>
          <w:ilvl w:val="0"/>
          <w:numId w:val="1"/>
        </w:numPr>
        <w:rPr>
          <w:b/>
          <w:bCs/>
        </w:rPr>
      </w:pPr>
      <w:r>
        <w:t>*** is a teacher who wants to have a strong sense of _____________ so *** teaches the difference between right and wrong.</w:t>
      </w:r>
    </w:p>
    <w:p w14:paraId="2271EDCC" w14:textId="77777777" w:rsidR="00667655" w:rsidRPr="00667655" w:rsidRDefault="00667655" w:rsidP="00667655">
      <w:pPr>
        <w:pStyle w:val="ListParagraph"/>
        <w:rPr>
          <w:b/>
          <w:bCs/>
        </w:rPr>
      </w:pPr>
    </w:p>
    <w:p w14:paraId="1FA89BE9" w14:textId="6EEEB82E" w:rsidR="00667655" w:rsidRPr="00667655" w:rsidRDefault="00667655" w:rsidP="00380D3B">
      <w:pPr>
        <w:pStyle w:val="ListParagraph"/>
        <w:numPr>
          <w:ilvl w:val="0"/>
          <w:numId w:val="1"/>
        </w:numPr>
        <w:rPr>
          <w:b/>
          <w:bCs/>
        </w:rPr>
      </w:pPr>
      <w:r>
        <w:t>The teacher’s low _____________ allowed him to show up in class regularly without a lesson plan or meaningful work for students to do.</w:t>
      </w:r>
    </w:p>
    <w:p w14:paraId="00A87B73" w14:textId="77777777" w:rsidR="00667655" w:rsidRPr="00667655" w:rsidRDefault="00667655" w:rsidP="00667655">
      <w:pPr>
        <w:pStyle w:val="ListParagraph"/>
        <w:rPr>
          <w:b/>
          <w:bCs/>
        </w:rPr>
      </w:pPr>
    </w:p>
    <w:p w14:paraId="571CA310" w14:textId="6E3200AB" w:rsidR="00667655" w:rsidRPr="00667655" w:rsidRDefault="00667655" w:rsidP="00380D3B">
      <w:pPr>
        <w:pStyle w:val="ListParagraph"/>
        <w:numPr>
          <w:ilvl w:val="0"/>
          <w:numId w:val="1"/>
        </w:numPr>
        <w:rPr>
          <w:b/>
          <w:bCs/>
        </w:rPr>
      </w:pPr>
      <w:r>
        <w:t>As the troops marched forward, defeating their enemy in every battle, their _____________ soared.</w:t>
      </w:r>
    </w:p>
    <w:p w14:paraId="21BEF1F0" w14:textId="77777777" w:rsidR="00667655" w:rsidRPr="00667655" w:rsidRDefault="00667655" w:rsidP="00667655">
      <w:pPr>
        <w:pStyle w:val="ListParagraph"/>
        <w:rPr>
          <w:b/>
          <w:bCs/>
        </w:rPr>
      </w:pPr>
    </w:p>
    <w:p w14:paraId="0F509709" w14:textId="21ADAEA2" w:rsidR="00667655" w:rsidRPr="00645A27" w:rsidRDefault="00645A27" w:rsidP="00380D3B">
      <w:pPr>
        <w:pStyle w:val="ListParagraph"/>
        <w:numPr>
          <w:ilvl w:val="0"/>
          <w:numId w:val="1"/>
        </w:numPr>
        <w:rPr>
          <w:b/>
          <w:bCs/>
        </w:rPr>
      </w:pPr>
      <w:r>
        <w:t>When politicians display either low _____________ or low _____________, they are generally voted out of office.</w:t>
      </w:r>
    </w:p>
    <w:p w14:paraId="71DF5387" w14:textId="77777777" w:rsidR="00645A27" w:rsidRPr="00645A27" w:rsidRDefault="00645A27" w:rsidP="00645A27">
      <w:pPr>
        <w:pStyle w:val="ListParagraph"/>
        <w:rPr>
          <w:b/>
          <w:bCs/>
        </w:rPr>
      </w:pPr>
    </w:p>
    <w:p w14:paraId="1F113307" w14:textId="64A8772F" w:rsidR="00645A27" w:rsidRPr="00645A27" w:rsidRDefault="00645A27" w:rsidP="00380D3B">
      <w:pPr>
        <w:pStyle w:val="ListParagraph"/>
        <w:numPr>
          <w:ilvl w:val="0"/>
          <w:numId w:val="1"/>
        </w:numPr>
        <w:rPr>
          <w:b/>
          <w:bCs/>
        </w:rPr>
      </w:pPr>
      <w:r>
        <w:t xml:space="preserve">After winning the World Series, the baseball </w:t>
      </w:r>
      <w:proofErr w:type="spellStart"/>
      <w:r>
        <w:t>team’s</w:t>
      </w:r>
      <w:proofErr w:type="spellEnd"/>
      <w:r>
        <w:t xml:space="preserve"> _____________ could not have been higher.</w:t>
      </w:r>
    </w:p>
    <w:p w14:paraId="195EC348" w14:textId="77777777" w:rsidR="00645A27" w:rsidRPr="00645A27" w:rsidRDefault="00645A27" w:rsidP="00645A27">
      <w:pPr>
        <w:pStyle w:val="ListParagraph"/>
        <w:rPr>
          <w:b/>
          <w:bCs/>
        </w:rPr>
      </w:pPr>
    </w:p>
    <w:p w14:paraId="2DF133D8" w14:textId="14D3336C" w:rsidR="00645A27" w:rsidRPr="00645A27" w:rsidRDefault="00645A27" w:rsidP="00380D3B">
      <w:pPr>
        <w:pStyle w:val="ListParagraph"/>
        <w:numPr>
          <w:ilvl w:val="0"/>
          <w:numId w:val="1"/>
        </w:numPr>
        <w:rPr>
          <w:b/>
          <w:bCs/>
        </w:rPr>
      </w:pPr>
      <w:r>
        <w:t>*** is a philosopher who has a radio show where he helps people understand their standard of _____________ to be clearer about them.</w:t>
      </w:r>
    </w:p>
    <w:p w14:paraId="115040EE" w14:textId="77777777" w:rsidR="00645A27" w:rsidRPr="00645A27" w:rsidRDefault="00645A27" w:rsidP="00645A27">
      <w:pPr>
        <w:pStyle w:val="ListParagraph"/>
        <w:rPr>
          <w:b/>
          <w:bCs/>
        </w:rPr>
      </w:pPr>
    </w:p>
    <w:p w14:paraId="05686751" w14:textId="4DD82F24" w:rsidR="00645A27" w:rsidRPr="00667655" w:rsidRDefault="00645A27" w:rsidP="00380D3B">
      <w:pPr>
        <w:pStyle w:val="ListParagraph"/>
        <w:numPr>
          <w:ilvl w:val="0"/>
          <w:numId w:val="1"/>
        </w:numPr>
        <w:rPr>
          <w:b/>
          <w:bCs/>
        </w:rPr>
      </w:pPr>
      <w:r>
        <w:t>The teenager who stole ***’s the donations to the thrift store is obviously a person of extremely low _____________.</w:t>
      </w:r>
    </w:p>
    <w:p w14:paraId="62F8FF62" w14:textId="77777777" w:rsidR="00667655" w:rsidRPr="00667655" w:rsidRDefault="00667655" w:rsidP="00667655">
      <w:pPr>
        <w:pStyle w:val="ListParagraph"/>
        <w:rPr>
          <w:b/>
          <w:bCs/>
        </w:rPr>
      </w:pPr>
    </w:p>
    <w:p w14:paraId="0A57BCF7" w14:textId="4CC9A5E9" w:rsidR="00667655" w:rsidRPr="00380D3B" w:rsidRDefault="00667655" w:rsidP="00667655">
      <w:pPr>
        <w:pStyle w:val="ListParagraph"/>
        <w:rPr>
          <w:b/>
          <w:bCs/>
        </w:rPr>
      </w:pP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F8D4E4E"/>
    <w:multiLevelType w:val="hybridMultilevel"/>
    <w:tmpl w:val="845C64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002E1B"/>
    <w:rsid w:val="002665EE"/>
    <w:rsid w:val="002A144B"/>
    <w:rsid w:val="00317C9F"/>
    <w:rsid w:val="00380D3B"/>
    <w:rsid w:val="003F69EF"/>
    <w:rsid w:val="00410E3E"/>
    <w:rsid w:val="00417132"/>
    <w:rsid w:val="0043076C"/>
    <w:rsid w:val="00480A51"/>
    <w:rsid w:val="005A5A20"/>
    <w:rsid w:val="005B17D1"/>
    <w:rsid w:val="005C2E7F"/>
    <w:rsid w:val="00645A27"/>
    <w:rsid w:val="00667655"/>
    <w:rsid w:val="006B45BA"/>
    <w:rsid w:val="006D1D72"/>
    <w:rsid w:val="00A40944"/>
    <w:rsid w:val="00C10F3A"/>
    <w:rsid w:val="00CE3FE6"/>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D3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24</TotalTime>
  <Pages>2</Pages>
  <Words>461</Words>
  <Characters>2628</Characters>
  <Application>Microsoft Office Word</Application>
  <DocSecurity>0</DocSecurity>
  <Lines>21</Lines>
  <Paragraphs>6</Paragraphs>
  <ScaleCrop>false</ScaleCrop>
  <Company>Mark's Text Terminal</Company>
  <LinksUpToDate>false</LinksUpToDate>
  <CharactersWithSpaces>3083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19</cp:revision>
  <dcterms:created xsi:type="dcterms:W3CDTF">2016-05-09T12:35:00Z</dcterms:created>
  <dcterms:modified xsi:type="dcterms:W3CDTF">2020-12-14T15:13:00Z</dcterms:modified>
</cp:coreProperties>
</file>