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F92C48" w14:textId="5EB86823" w:rsidR="00B577EA" w:rsidRDefault="00E0250A" w:rsidP="00E0250A">
      <w:pPr>
        <w:jc w:val="center"/>
        <w:rPr>
          <w:b/>
          <w:bCs/>
          <w:i/>
          <w:iCs/>
        </w:rPr>
      </w:pPr>
      <w:r w:rsidRPr="00040A23">
        <w:rPr>
          <w:b/>
          <w:bCs/>
        </w:rPr>
        <w:t xml:space="preserve">English Language Arts: </w:t>
      </w:r>
      <w:r w:rsidRPr="00040A23">
        <w:rPr>
          <w:b/>
          <w:bCs/>
          <w:i/>
          <w:iCs/>
        </w:rPr>
        <w:t xml:space="preserve">Writing the </w:t>
      </w:r>
      <w:r w:rsidR="00281DFD" w:rsidRPr="00040A23">
        <w:rPr>
          <w:b/>
          <w:bCs/>
          <w:i/>
          <w:iCs/>
        </w:rPr>
        <w:t>Exclamatory</w:t>
      </w:r>
      <w:r w:rsidRPr="00040A23">
        <w:rPr>
          <w:b/>
          <w:bCs/>
          <w:i/>
          <w:iCs/>
        </w:rPr>
        <w:t xml:space="preserve"> Sentence</w:t>
      </w:r>
      <w:r w:rsidR="00D7179F">
        <w:rPr>
          <w:b/>
          <w:bCs/>
          <w:i/>
          <w:iCs/>
        </w:rPr>
        <w:t xml:space="preserve"> Learning Support</w:t>
      </w:r>
    </w:p>
    <w:p w14:paraId="595F79C7" w14:textId="05A98C86" w:rsidR="00722B17" w:rsidRDefault="00040A23" w:rsidP="00040A23">
      <w:r>
        <w:t xml:space="preserve">When you </w:t>
      </w:r>
      <w:r>
        <w:rPr>
          <w:i/>
          <w:iCs/>
        </w:rPr>
        <w:t>exclaim</w:t>
      </w:r>
      <w:r>
        <w:t>, you “cry out or speak in strong or sudden emotion” or you “speak loudly or vehemently” (</w:t>
      </w:r>
      <w:r w:rsidRPr="00040A23">
        <w:rPr>
          <w:i/>
          <w:iCs/>
        </w:rPr>
        <w:t>vehemently</w:t>
      </w:r>
      <w:r>
        <w:t xml:space="preserve"> means “marked by forceful energy</w:t>
      </w:r>
      <w:r w:rsidR="00722B17">
        <w:t>”)</w:t>
      </w:r>
      <w:r>
        <w:t>.</w:t>
      </w:r>
      <w:r w:rsidR="00722B17">
        <w:t xml:space="preserve"> Put another way, an </w:t>
      </w:r>
      <w:r w:rsidR="00722B17">
        <w:rPr>
          <w:i/>
          <w:iCs/>
        </w:rPr>
        <w:t xml:space="preserve">exclamation </w:t>
      </w:r>
      <w:r w:rsidR="00722B17">
        <w:t>is a “sudden or sharp utterance” or a “vehement expression of protest or complaint.”</w:t>
      </w:r>
      <w:r>
        <w:t xml:space="preserve"> So, in an </w:t>
      </w:r>
      <w:r w:rsidRPr="00040A23">
        <w:rPr>
          <w:i/>
          <w:iCs/>
        </w:rPr>
        <w:t>exclamatory sentence</w:t>
      </w:r>
      <w:r>
        <w:t xml:space="preserve">, you make a strong statement, perhaps characterized by emotion, and you do it loudly. Now, you may ask, how does one express loudness, in emotion or voice or both, in a </w:t>
      </w:r>
      <w:proofErr w:type="gramStart"/>
      <w:r>
        <w:t>written sentences</w:t>
      </w:r>
      <w:proofErr w:type="gramEnd"/>
      <w:r>
        <w:t>? You use an exclamation point! (Of course!)</w:t>
      </w:r>
      <w:r w:rsidR="00722B17">
        <w:t xml:space="preserve"> Exclamatory sentences are commonly found in advertisements as well as in informal correspondence like texts and emails. </w:t>
      </w:r>
      <w:r w:rsidR="00717CEE">
        <w:t xml:space="preserve">Unlike declarative sentences, but like interrogative and imperative sentences, figuring out the structure of an exclamatory sentence can be tricky. Nonetheless, like the other three types of sentences, an exclamatory sentence must have a noun and a verb (which we also understand by their other names, a </w:t>
      </w:r>
      <w:r w:rsidR="00717CEE" w:rsidRPr="00717CEE">
        <w:rPr>
          <w:i/>
          <w:iCs/>
        </w:rPr>
        <w:t>subject</w:t>
      </w:r>
      <w:r w:rsidR="00717CEE">
        <w:t xml:space="preserve"> and a </w:t>
      </w:r>
      <w:r w:rsidR="00717CEE" w:rsidRPr="00717CEE">
        <w:rPr>
          <w:i/>
          <w:iCs/>
        </w:rPr>
        <w:t>predicate</w:t>
      </w:r>
      <w:r w:rsidR="00717CEE">
        <w:t>)</w:t>
      </w:r>
      <w:r w:rsidR="00963D4C">
        <w:t xml:space="preserve"> to be grammatically complete</w:t>
      </w:r>
      <w:r w:rsidR="00717CEE">
        <w:t>.</w:t>
      </w:r>
    </w:p>
    <w:p w14:paraId="6981DB33" w14:textId="35C31E4D" w:rsidR="00722B17" w:rsidRDefault="00722B17" w:rsidP="00040A23"/>
    <w:p w14:paraId="196E4398" w14:textId="7FC21AF4" w:rsidR="00722B17" w:rsidRDefault="00722B17" w:rsidP="00040A23">
      <w:r>
        <w:t>Here is a summary of rules and advice for writing and using the exclamatory sentence properly in various types of prose.</w:t>
      </w:r>
    </w:p>
    <w:p w14:paraId="5490EF70" w14:textId="573E6BA3" w:rsidR="00722B17" w:rsidRDefault="00722B17" w:rsidP="00040A23"/>
    <w:p w14:paraId="10B41ECA" w14:textId="121E45B6" w:rsidR="00722B17" w:rsidRPr="00722B17" w:rsidRDefault="00722B17" w:rsidP="00722B17">
      <w:pPr>
        <w:pStyle w:val="ListParagraph"/>
        <w:numPr>
          <w:ilvl w:val="0"/>
          <w:numId w:val="1"/>
        </w:numPr>
        <w:rPr>
          <w:b/>
          <w:bCs/>
        </w:rPr>
      </w:pPr>
      <w:r>
        <w:t xml:space="preserve">An </w:t>
      </w:r>
      <w:r w:rsidRPr="00717CEE">
        <w:rPr>
          <w:i/>
          <w:iCs/>
        </w:rPr>
        <w:t>exclamatory sentence</w:t>
      </w:r>
      <w:r>
        <w:t xml:space="preserve"> conveys a strong emotion. It </w:t>
      </w:r>
      <w:r w:rsidRPr="00722B17">
        <w:rPr>
          <w:i/>
          <w:iCs/>
        </w:rPr>
        <w:t>exclaims</w:t>
      </w:r>
      <w:r>
        <w:t xml:space="preserve">, or makes an </w:t>
      </w:r>
      <w:r w:rsidRPr="00722B17">
        <w:rPr>
          <w:i/>
          <w:iCs/>
        </w:rPr>
        <w:t>exclamation</w:t>
      </w:r>
      <w:r>
        <w:t>, and always concludes with an exclamation point.</w:t>
      </w:r>
    </w:p>
    <w:p w14:paraId="2E650221" w14:textId="09152AA1" w:rsidR="00722B17" w:rsidRPr="00722B17" w:rsidRDefault="00722B17" w:rsidP="00722B17">
      <w:pPr>
        <w:pStyle w:val="ListParagraph"/>
        <w:numPr>
          <w:ilvl w:val="0"/>
          <w:numId w:val="2"/>
        </w:numPr>
        <w:rPr>
          <w:b/>
          <w:bCs/>
        </w:rPr>
      </w:pPr>
      <w:r>
        <w:t>My sister delivered her baby!</w:t>
      </w:r>
    </w:p>
    <w:p w14:paraId="0C11107F" w14:textId="0E94034A" w:rsidR="00722B17" w:rsidRPr="00722B17" w:rsidRDefault="00722B17" w:rsidP="00722B17">
      <w:pPr>
        <w:pStyle w:val="ListParagraph"/>
        <w:numPr>
          <w:ilvl w:val="0"/>
          <w:numId w:val="2"/>
        </w:numPr>
        <w:rPr>
          <w:b/>
          <w:bCs/>
        </w:rPr>
      </w:pPr>
      <w:r>
        <w:t>I got the concert tickets!</w:t>
      </w:r>
    </w:p>
    <w:p w14:paraId="5F4EF165" w14:textId="3A2323A4" w:rsidR="00722B17" w:rsidRPr="00722B17" w:rsidRDefault="00722B17" w:rsidP="00722B17">
      <w:pPr>
        <w:pStyle w:val="ListParagraph"/>
        <w:numPr>
          <w:ilvl w:val="0"/>
          <w:numId w:val="2"/>
        </w:numPr>
        <w:rPr>
          <w:b/>
          <w:bCs/>
        </w:rPr>
      </w:pPr>
      <w:r>
        <w:t>You scared the heck out of me!</w:t>
      </w:r>
    </w:p>
    <w:p w14:paraId="39411DBA" w14:textId="38834E5B" w:rsidR="00722B17" w:rsidRPr="00722B17" w:rsidRDefault="00722B17" w:rsidP="00722B17">
      <w:pPr>
        <w:pStyle w:val="ListParagraph"/>
        <w:numPr>
          <w:ilvl w:val="0"/>
          <w:numId w:val="2"/>
        </w:numPr>
        <w:rPr>
          <w:b/>
          <w:bCs/>
        </w:rPr>
      </w:pPr>
      <w:r>
        <w:t>I graduated high school!</w:t>
      </w:r>
    </w:p>
    <w:p w14:paraId="2061D646" w14:textId="77777777" w:rsidR="00722B17" w:rsidRPr="00722B17" w:rsidRDefault="00722B17" w:rsidP="00722B17">
      <w:pPr>
        <w:rPr>
          <w:b/>
          <w:bCs/>
        </w:rPr>
      </w:pPr>
    </w:p>
    <w:p w14:paraId="2EA40CEC" w14:textId="4CDF47BB" w:rsidR="00722B17" w:rsidRPr="00722B17" w:rsidRDefault="00722B17" w:rsidP="00722B17">
      <w:pPr>
        <w:pStyle w:val="ListParagraph"/>
        <w:numPr>
          <w:ilvl w:val="0"/>
          <w:numId w:val="1"/>
        </w:numPr>
        <w:rPr>
          <w:b/>
          <w:bCs/>
        </w:rPr>
      </w:pPr>
      <w:r>
        <w:t xml:space="preserve">You will </w:t>
      </w:r>
      <w:r w:rsidRPr="00717CEE">
        <w:rPr>
          <w:i/>
          <w:iCs/>
        </w:rPr>
        <w:t>very rarely</w:t>
      </w:r>
      <w:r>
        <w:t>, if ever, use exclamatory sentences in academic writing. Unless you use a direct quote for a citation in an academic paper, you won’t use exclamatory sentences in your school writing. Similarly, you wouldn’t use an exclamatory in other formal types of writing like business correspondence or a letter to your elected representative.</w:t>
      </w:r>
    </w:p>
    <w:p w14:paraId="2CCFB9AF" w14:textId="77777777" w:rsidR="00722B17" w:rsidRPr="00722B17" w:rsidRDefault="00722B17" w:rsidP="00722B17">
      <w:pPr>
        <w:rPr>
          <w:b/>
          <w:bCs/>
        </w:rPr>
      </w:pPr>
    </w:p>
    <w:p w14:paraId="2AAC56B0" w14:textId="428B692B" w:rsidR="00C83DCA" w:rsidRPr="00C83DCA" w:rsidRDefault="00722B17" w:rsidP="00C83DCA">
      <w:pPr>
        <w:pStyle w:val="ListParagraph"/>
        <w:numPr>
          <w:ilvl w:val="0"/>
          <w:numId w:val="1"/>
        </w:numPr>
        <w:rPr>
          <w:b/>
          <w:bCs/>
        </w:rPr>
      </w:pPr>
      <w:r>
        <w:t>Like a declarative sentence, an exclamatory sentenc</w:t>
      </w:r>
      <w:r w:rsidR="00C83DCA">
        <w:t>e makes a statement, requires a noun and a verb (</w:t>
      </w:r>
      <w:proofErr w:type="gramStart"/>
      <w:r w:rsidR="00C83DCA">
        <w:t>i.e.</w:t>
      </w:r>
      <w:proofErr w:type="gramEnd"/>
      <w:r w:rsidR="00C83DCA">
        <w:t xml:space="preserve"> a subject and a predicate), and is only different from a declarative sentence in the emotion it conveys. Compare these sentences:</w:t>
      </w:r>
    </w:p>
    <w:p w14:paraId="745F98A1" w14:textId="0D8A0D0E" w:rsidR="00C83DCA" w:rsidRPr="00717CEE" w:rsidRDefault="00C83DCA" w:rsidP="00717CEE">
      <w:pPr>
        <w:pStyle w:val="ListParagraph"/>
        <w:numPr>
          <w:ilvl w:val="0"/>
          <w:numId w:val="2"/>
        </w:numPr>
        <w:rPr>
          <w:b/>
          <w:bCs/>
        </w:rPr>
      </w:pPr>
      <w:r>
        <w:rPr>
          <w:b/>
          <w:bCs/>
        </w:rPr>
        <w:t xml:space="preserve">Declarative: </w:t>
      </w:r>
      <w:r>
        <w:t xml:space="preserve">The train arrived. </w:t>
      </w:r>
      <w:r w:rsidR="00717CEE">
        <w:t xml:space="preserve">(simple statement, or </w:t>
      </w:r>
      <w:r w:rsidR="00717CEE" w:rsidRPr="00717CEE">
        <w:rPr>
          <w:i/>
          <w:iCs/>
        </w:rPr>
        <w:t>declaration</w:t>
      </w:r>
      <w:r w:rsidR="00717CEE">
        <w:t>, of fact)</w:t>
      </w:r>
    </w:p>
    <w:p w14:paraId="34C137AF" w14:textId="420C2C0C" w:rsidR="00C83DCA" w:rsidRDefault="00C83DCA" w:rsidP="00C83DCA">
      <w:pPr>
        <w:pStyle w:val="ListParagraph"/>
        <w:numPr>
          <w:ilvl w:val="0"/>
          <w:numId w:val="2"/>
        </w:numPr>
        <w:rPr>
          <w:b/>
          <w:bCs/>
        </w:rPr>
      </w:pPr>
      <w:r>
        <w:rPr>
          <w:b/>
          <w:bCs/>
        </w:rPr>
        <w:t xml:space="preserve">Exclamatory: </w:t>
      </w:r>
      <w:r>
        <w:t xml:space="preserve">The train arrived! (exclamation indicating excitement, relief, or both that the train has finally arrived; adding an adverb like </w:t>
      </w:r>
      <w:r w:rsidRPr="00C83DCA">
        <w:rPr>
          <w:i/>
          <w:iCs/>
        </w:rPr>
        <w:t>finally</w:t>
      </w:r>
      <w:r>
        <w:t xml:space="preserve"> or </w:t>
      </w:r>
      <w:r w:rsidRPr="00C83DCA">
        <w:rPr>
          <w:i/>
          <w:iCs/>
        </w:rPr>
        <w:t>at last</w:t>
      </w:r>
      <w:r>
        <w:t xml:space="preserve"> to this sentence would strengthen the exclamation)</w:t>
      </w:r>
    </w:p>
    <w:p w14:paraId="77123275" w14:textId="642271BC" w:rsidR="00C83DCA" w:rsidRDefault="00C83DCA" w:rsidP="00C83DCA">
      <w:pPr>
        <w:pStyle w:val="ListParagraph"/>
        <w:numPr>
          <w:ilvl w:val="0"/>
          <w:numId w:val="2"/>
        </w:numPr>
        <w:rPr>
          <w:b/>
          <w:bCs/>
        </w:rPr>
      </w:pPr>
      <w:r>
        <w:rPr>
          <w:b/>
          <w:bCs/>
        </w:rPr>
        <w:t>Declarative:</w:t>
      </w:r>
      <w:r w:rsidR="00FC47CC">
        <w:rPr>
          <w:b/>
          <w:bCs/>
        </w:rPr>
        <w:t xml:space="preserve"> </w:t>
      </w:r>
      <w:r>
        <w:rPr>
          <w:b/>
          <w:bCs/>
        </w:rPr>
        <w:t xml:space="preserve"> </w:t>
      </w:r>
      <w:r w:rsidR="00717CEE">
        <w:t xml:space="preserve">I earned an A in physics. (simple statement, or </w:t>
      </w:r>
      <w:r w:rsidR="00717CEE" w:rsidRPr="00717CEE">
        <w:rPr>
          <w:i/>
          <w:iCs/>
        </w:rPr>
        <w:t>declaration</w:t>
      </w:r>
      <w:r w:rsidR="00717CEE">
        <w:t>, of fact)</w:t>
      </w:r>
    </w:p>
    <w:p w14:paraId="1026A60C" w14:textId="503B8227" w:rsidR="00C83DCA" w:rsidRPr="00C83DCA" w:rsidRDefault="00C83DCA" w:rsidP="00C83DCA">
      <w:pPr>
        <w:pStyle w:val="ListParagraph"/>
        <w:numPr>
          <w:ilvl w:val="0"/>
          <w:numId w:val="2"/>
        </w:numPr>
        <w:rPr>
          <w:b/>
          <w:bCs/>
        </w:rPr>
      </w:pPr>
      <w:r>
        <w:rPr>
          <w:b/>
          <w:bCs/>
        </w:rPr>
        <w:t>Exclamatory:</w:t>
      </w:r>
      <w:r w:rsidR="00717CEE">
        <w:rPr>
          <w:b/>
          <w:bCs/>
        </w:rPr>
        <w:t xml:space="preserve"> </w:t>
      </w:r>
      <w:r w:rsidR="00717CEE">
        <w:t>I earned an A in physics! (conveys excitement about receiving this high grade perhaps contrary to expectations, and relief for same—strong emotion, in other words)</w:t>
      </w:r>
    </w:p>
    <w:p w14:paraId="383C993F" w14:textId="77777777" w:rsidR="00717CEE" w:rsidRDefault="00C83DCA" w:rsidP="00717CEE">
      <w:pPr>
        <w:pStyle w:val="ListParagraph"/>
        <w:numPr>
          <w:ilvl w:val="0"/>
          <w:numId w:val="2"/>
        </w:numPr>
        <w:rPr>
          <w:b/>
          <w:bCs/>
        </w:rPr>
      </w:pPr>
      <w:r w:rsidRPr="00717CEE">
        <w:rPr>
          <w:b/>
          <w:bCs/>
        </w:rPr>
        <w:t>Declarative:</w:t>
      </w:r>
      <w:r w:rsidR="00717CEE" w:rsidRPr="00717CEE">
        <w:rPr>
          <w:b/>
          <w:bCs/>
        </w:rPr>
        <w:t xml:space="preserve"> </w:t>
      </w:r>
      <w:r w:rsidR="00717CEE">
        <w:t xml:space="preserve">I was accepted at Yale University for the class of 2025. (simple statement, or </w:t>
      </w:r>
      <w:r w:rsidR="00717CEE" w:rsidRPr="00717CEE">
        <w:rPr>
          <w:i/>
          <w:iCs/>
        </w:rPr>
        <w:t>declaration</w:t>
      </w:r>
      <w:r w:rsidR="00717CEE">
        <w:t>, of fact)</w:t>
      </w:r>
    </w:p>
    <w:p w14:paraId="27BB5635" w14:textId="7F4C1488" w:rsidR="00C83DCA" w:rsidRPr="00717CEE" w:rsidRDefault="00C83DCA" w:rsidP="00C83DCA">
      <w:pPr>
        <w:pStyle w:val="ListParagraph"/>
        <w:numPr>
          <w:ilvl w:val="0"/>
          <w:numId w:val="2"/>
        </w:numPr>
        <w:rPr>
          <w:b/>
          <w:bCs/>
        </w:rPr>
      </w:pPr>
      <w:r w:rsidRPr="00717CEE">
        <w:rPr>
          <w:b/>
          <w:bCs/>
        </w:rPr>
        <w:t>Exclamatory:</w:t>
      </w:r>
      <w:r w:rsidR="00717CEE">
        <w:rPr>
          <w:b/>
          <w:bCs/>
        </w:rPr>
        <w:t xml:space="preserve"> </w:t>
      </w:r>
      <w:r w:rsidR="00717CEE">
        <w:t>I was accepted at Yale! (exclamation showing strong emotion, perhaps sent as a text or an email to a friend.</w:t>
      </w:r>
    </w:p>
    <w:p w14:paraId="7F2FD2D6" w14:textId="5F713A8C" w:rsidR="00990539" w:rsidRDefault="00990539" w:rsidP="00990539">
      <w:pPr>
        <w:rPr>
          <w:b/>
          <w:bCs/>
        </w:rPr>
      </w:pPr>
    </w:p>
    <w:p w14:paraId="15DFEDD2" w14:textId="520D02F7" w:rsidR="00990539" w:rsidRDefault="00990539" w:rsidP="00990539">
      <w:r>
        <w:rPr>
          <w:b/>
          <w:bCs/>
        </w:rPr>
        <w:t xml:space="preserve">And one last thing </w:t>
      </w:r>
      <w:r>
        <w:t>about the exclamation point: you also use this, but cautiously, with the imperative sentence in certain instances, especially when calling upon your subject to avoid danger:</w:t>
      </w:r>
    </w:p>
    <w:p w14:paraId="5A619B6D" w14:textId="396FA416" w:rsidR="00990539" w:rsidRDefault="00717CEE" w:rsidP="00990539">
      <w:pPr>
        <w:pStyle w:val="ListParagraph"/>
        <w:numPr>
          <w:ilvl w:val="0"/>
          <w:numId w:val="2"/>
        </w:numPr>
      </w:pPr>
      <w:r>
        <w:t>Be careful with identity theft</w:t>
      </w:r>
      <w:r w:rsidR="00990539">
        <w:t>!</w:t>
      </w:r>
    </w:p>
    <w:p w14:paraId="728AA1BA" w14:textId="626FA3E2" w:rsidR="00990539" w:rsidRDefault="00717CEE" w:rsidP="00990539">
      <w:pPr>
        <w:pStyle w:val="ListParagraph"/>
        <w:numPr>
          <w:ilvl w:val="0"/>
          <w:numId w:val="2"/>
        </w:numPr>
      </w:pPr>
      <w:r>
        <w:t>When waiting for the train, stand away from the tracks</w:t>
      </w:r>
      <w:r w:rsidR="00990539">
        <w:t>!</w:t>
      </w:r>
    </w:p>
    <w:p w14:paraId="327995C9" w14:textId="53502211" w:rsidR="00990539" w:rsidRDefault="00717CEE" w:rsidP="00990539">
      <w:pPr>
        <w:pStyle w:val="ListParagraph"/>
        <w:numPr>
          <w:ilvl w:val="0"/>
          <w:numId w:val="2"/>
        </w:numPr>
      </w:pPr>
      <w:r>
        <w:t>When visiting the Caribbean, d</w:t>
      </w:r>
      <w:r w:rsidR="00990539">
        <w:t>on’t swim in strong currents!</w:t>
      </w:r>
    </w:p>
    <w:p w14:paraId="6A033396" w14:textId="11248F1B" w:rsidR="00990539" w:rsidRDefault="00990539" w:rsidP="00990539">
      <w:r>
        <w:t>Aside from these two uses, you will very seldom need to use exclamation points in your writing.</w:t>
      </w:r>
    </w:p>
    <w:p w14:paraId="0CE933C2" w14:textId="77777777" w:rsidR="00990539" w:rsidRPr="00990539" w:rsidRDefault="00990539" w:rsidP="00990539"/>
    <w:p w14:paraId="61899B28" w14:textId="77777777" w:rsidR="00C83DCA" w:rsidRPr="00C83DCA" w:rsidRDefault="00C83DCA" w:rsidP="00C83DCA">
      <w:pPr>
        <w:pStyle w:val="ListParagraph"/>
        <w:ind w:left="1080"/>
        <w:rPr>
          <w:b/>
          <w:bCs/>
        </w:rPr>
      </w:pPr>
    </w:p>
    <w:sectPr w:rsidR="00C83DCA" w:rsidRPr="00C83DCA"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155ADA"/>
    <w:multiLevelType w:val="hybridMultilevel"/>
    <w:tmpl w:val="E36EA62E"/>
    <w:lvl w:ilvl="0" w:tplc="64B87C82">
      <w:start w:val="1"/>
      <w:numFmt w:val="bullet"/>
      <w:lvlText w:val=""/>
      <w:lvlJc w:val="left"/>
      <w:pPr>
        <w:ind w:left="1080" w:hanging="360"/>
      </w:pPr>
      <w:rPr>
        <w:rFonts w:ascii="Symbol" w:eastAsia="Times New Roman" w:hAnsi="Symbol"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CD976BE"/>
    <w:multiLevelType w:val="hybridMultilevel"/>
    <w:tmpl w:val="0302C9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50A"/>
    <w:rsid w:val="00040A23"/>
    <w:rsid w:val="00082020"/>
    <w:rsid w:val="00201033"/>
    <w:rsid w:val="00281DFD"/>
    <w:rsid w:val="0038015A"/>
    <w:rsid w:val="003968AA"/>
    <w:rsid w:val="00410E3E"/>
    <w:rsid w:val="00482F30"/>
    <w:rsid w:val="00660C35"/>
    <w:rsid w:val="00717CEE"/>
    <w:rsid w:val="00722B17"/>
    <w:rsid w:val="00744EA5"/>
    <w:rsid w:val="007E518F"/>
    <w:rsid w:val="00852BCF"/>
    <w:rsid w:val="00956A06"/>
    <w:rsid w:val="00963D4C"/>
    <w:rsid w:val="00990539"/>
    <w:rsid w:val="00993C25"/>
    <w:rsid w:val="009A2D84"/>
    <w:rsid w:val="00A63D46"/>
    <w:rsid w:val="00A66971"/>
    <w:rsid w:val="00A901AC"/>
    <w:rsid w:val="00AC1512"/>
    <w:rsid w:val="00AD7409"/>
    <w:rsid w:val="00B507D2"/>
    <w:rsid w:val="00C83DCA"/>
    <w:rsid w:val="00C869E6"/>
    <w:rsid w:val="00CB2A61"/>
    <w:rsid w:val="00D7179F"/>
    <w:rsid w:val="00D87583"/>
    <w:rsid w:val="00DD1234"/>
    <w:rsid w:val="00E0250A"/>
    <w:rsid w:val="00E16D41"/>
    <w:rsid w:val="00E6319D"/>
    <w:rsid w:val="00EA05E4"/>
    <w:rsid w:val="00EC6903"/>
    <w:rsid w:val="00F2770A"/>
    <w:rsid w:val="00F27CB3"/>
    <w:rsid w:val="00F83408"/>
    <w:rsid w:val="00FC47C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051945D"/>
  <w15:chartTrackingRefBased/>
  <w15:docId w15:val="{07FED160-2BF6-9344-9328-E6A6D5E9D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40</TotalTime>
  <Pages>1</Pages>
  <Words>488</Words>
  <Characters>2784</Characters>
  <Application>Microsoft Office Word</Application>
  <DocSecurity>0</DocSecurity>
  <Lines>23</Lines>
  <Paragraphs>6</Paragraphs>
  <ScaleCrop>false</ScaleCrop>
  <Company>Mark's Text Terminal</Company>
  <LinksUpToDate>false</LinksUpToDate>
  <CharactersWithSpaces>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2021-04-08T20:52:00Z</dcterms:created>
  <dcterms:modified xsi:type="dcterms:W3CDTF">2021-04-30T20:55:00Z</dcterms:modified>
</cp:coreProperties>
</file>