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37DA1F4B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10C94">
        <w:rPr>
          <w:b/>
          <w:i/>
        </w:rPr>
        <w:t>Insouciance</w:t>
      </w:r>
      <w:r w:rsidR="00F24EDE">
        <w:rPr>
          <w:b/>
        </w:rPr>
        <w:t xml:space="preserve"> (</w:t>
      </w:r>
      <w:r w:rsidR="00310C94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5EF48C7" w14:textId="07C7CD8B" w:rsidR="00762A5F" w:rsidRDefault="00762A5F" w:rsidP="00F24EDE"/>
    <w:p w14:paraId="1724F968" w14:textId="3C74AA25" w:rsidR="00762A5F" w:rsidRPr="00762A5F" w:rsidRDefault="00762A5F" w:rsidP="00762A5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it was a beautiful day, and they were in a state of </w:t>
      </w:r>
      <w:r w:rsidRPr="00762A5F">
        <w:rPr>
          <w:i/>
          <w:iCs/>
        </w:rPr>
        <w:t>insouciance</w:t>
      </w:r>
      <w:r>
        <w:t>, *** and *** went to the park.</w:t>
      </w:r>
    </w:p>
    <w:p w14:paraId="0C55291E" w14:textId="13FB28D1" w:rsidR="00F24EDE" w:rsidRDefault="00762A5F" w:rsidP="00F24EDE">
      <w:pPr>
        <w:pStyle w:val="ListParagraph"/>
        <w:numPr>
          <w:ilvl w:val="0"/>
          <w:numId w:val="1"/>
        </w:numPr>
      </w:pPr>
      <w:r>
        <w:t xml:space="preserve">Where schoolwork is concerned, *** avoids </w:t>
      </w:r>
      <w:r w:rsidRPr="00762A5F">
        <w:rPr>
          <w:i/>
          <w:iCs/>
        </w:rPr>
        <w:t>insouciance</w:t>
      </w:r>
      <w:r>
        <w:t xml:space="preserve"> so *** can stay focused on *** studies.</w:t>
      </w:r>
    </w:p>
    <w:p w14:paraId="25598B61" w14:textId="59C74B62" w:rsidR="00762A5F" w:rsidRPr="00762A5F" w:rsidRDefault="00762A5F" w:rsidP="00F24EDE">
      <w:pPr>
        <w:pStyle w:val="ListParagraph"/>
        <w:numPr>
          <w:ilvl w:val="0"/>
          <w:numId w:val="1"/>
        </w:numPr>
      </w:pPr>
      <w:r>
        <w:t xml:space="preserve">Weekends, *** knows, are a good time for </w:t>
      </w:r>
      <w:r w:rsidRPr="00762A5F">
        <w:rPr>
          <w:i/>
          <w:iCs/>
        </w:rPr>
        <w:t>insouciance</w:t>
      </w:r>
      <w:r>
        <w:rPr>
          <w:i/>
          <w:iCs/>
        </w:rPr>
        <w:t>.</w:t>
      </w:r>
    </w:p>
    <w:p w14:paraId="4DA3C78A" w14:textId="3E72D3CF" w:rsidR="00762A5F" w:rsidRDefault="00762A5F" w:rsidP="00F24EDE">
      <w:pPr>
        <w:pStyle w:val="ListParagraph"/>
        <w:numPr>
          <w:ilvl w:val="0"/>
          <w:numId w:val="1"/>
        </w:numPr>
      </w:pPr>
      <w:r>
        <w:t xml:space="preserve">The train operator’s </w:t>
      </w:r>
      <w:r w:rsidRPr="00762A5F">
        <w:rPr>
          <w:i/>
          <w:iCs/>
        </w:rPr>
        <w:t>insouciance</w:t>
      </w:r>
      <w:r>
        <w:rPr>
          <w:i/>
          <w:iCs/>
        </w:rPr>
        <w:t xml:space="preserve"> </w:t>
      </w:r>
      <w:r>
        <w:t>concerned ***, because *** wanted to arrive safely at *** destination.</w:t>
      </w:r>
    </w:p>
    <w:p w14:paraId="5634892F" w14:textId="1941175E" w:rsidR="00762A5F" w:rsidRDefault="00762A5F" w:rsidP="00F24EDE">
      <w:pPr>
        <w:pStyle w:val="ListParagraph"/>
        <w:numPr>
          <w:ilvl w:val="0"/>
          <w:numId w:val="1"/>
        </w:numPr>
      </w:pPr>
      <w:r>
        <w:t xml:space="preserve">While applying to colleges, **** avoided </w:t>
      </w:r>
      <w:r w:rsidRPr="00762A5F">
        <w:rPr>
          <w:i/>
          <w:iCs/>
        </w:rPr>
        <w:t>insouciance</w:t>
      </w:r>
      <w:r>
        <w:rPr>
          <w:i/>
          <w:iCs/>
        </w:rPr>
        <w:t xml:space="preserve"> </w:t>
      </w:r>
      <w:r>
        <w:t>because *** was concerned about presenting ***self well.</w:t>
      </w:r>
    </w:p>
    <w:p w14:paraId="712A3D59" w14:textId="77777777" w:rsidR="00762A5F" w:rsidRDefault="00762A5F" w:rsidP="00762A5F"/>
    <w:p w14:paraId="3A17296F" w14:textId="1369E04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10C94">
        <w:rPr>
          <w:b/>
          <w:u w:val="single"/>
        </w:rPr>
        <w:t xml:space="preserve">noun </w:t>
      </w:r>
      <w:r w:rsidR="00310C94">
        <w:rPr>
          <w:b/>
          <w:i/>
          <w:iCs/>
          <w:u w:val="single"/>
        </w:rPr>
        <w:t>insouciance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F1457C"/>
    <w:multiLevelType w:val="hybridMultilevel"/>
    <w:tmpl w:val="1C647AD0"/>
    <w:lvl w:ilvl="0" w:tplc="2008134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310C94"/>
    <w:rsid w:val="00410E3E"/>
    <w:rsid w:val="005A5A20"/>
    <w:rsid w:val="006B45BA"/>
    <w:rsid w:val="00710A29"/>
    <w:rsid w:val="00762A5F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A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4</TotalTime>
  <Pages>1</Pages>
  <Words>141</Words>
  <Characters>804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2021-03-29T13:46:00Z</dcterms:modified>
</cp:coreProperties>
</file>