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F32B6D"/>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F32B6D"/>
    <w:p w14:paraId="45406E97" w14:textId="77777777" w:rsidR="00D17C7E" w:rsidRPr="001561C4" w:rsidRDefault="00F61548" w:rsidP="00D17C7E">
      <w:r w:rsidRPr="00A4727A">
        <w:rPr>
          <w:b/>
        </w:rPr>
        <w:t>Adapted from</w:t>
      </w:r>
      <w:r w:rsidR="00A4727A">
        <w:t>:</w:t>
      </w:r>
      <w:r>
        <w:t xml:space="preserve"> Crutchfield, Roger S. </w:t>
      </w:r>
      <w:r w:rsidRPr="00F32B6D">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F32B6D" w:rsidP="00D17C7E"/>
    <w:p w14:paraId="3D9172BC" w14:textId="457C1E2B" w:rsidR="00D17C7E" w:rsidRPr="006E0D77" w:rsidRDefault="00F61548" w:rsidP="00D17C7E">
      <w:pPr>
        <w:numPr>
          <w:ilvl w:val="0"/>
          <w:numId w:val="1"/>
        </w:numPr>
      </w:pPr>
      <w:r w:rsidRPr="006E0D77">
        <w:t xml:space="preserve">Word Root: </w:t>
      </w:r>
      <w:proofErr w:type="spellStart"/>
      <w:r w:rsidR="006C1582">
        <w:rPr>
          <w:b/>
        </w:rPr>
        <w:t>astro</w:t>
      </w:r>
      <w:proofErr w:type="spellEnd"/>
      <w:r w:rsidR="006C1582">
        <w:rPr>
          <w:b/>
        </w:rPr>
        <w:t xml:space="preserve">, aster </w:t>
      </w:r>
      <w:r w:rsidR="00E1553A">
        <w:rPr>
          <w:b/>
        </w:rPr>
        <w:t>(Greek)</w:t>
      </w:r>
    </w:p>
    <w:p w14:paraId="0FEB625A" w14:textId="77777777" w:rsidR="00D17C7E" w:rsidRPr="006E0D77" w:rsidRDefault="00F32B6D" w:rsidP="00D17C7E">
      <w:pPr>
        <w:rPr>
          <w:b/>
        </w:rPr>
      </w:pPr>
    </w:p>
    <w:p w14:paraId="5428D82F" w14:textId="77777777" w:rsidR="00D17C7E" w:rsidRPr="00A261FC"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2B79614C" w14:textId="77777777" w:rsidR="00A261FC" w:rsidRDefault="00A261FC" w:rsidP="00A261FC">
      <w:pPr>
        <w:rPr>
          <w:b/>
        </w:rPr>
      </w:pPr>
    </w:p>
    <w:p w14:paraId="31913A61" w14:textId="562181EF" w:rsidR="00A261FC" w:rsidRPr="00A261FC" w:rsidRDefault="00A261FC" w:rsidP="00A261FC">
      <w:pPr>
        <w:pStyle w:val="ListParagraph"/>
        <w:numPr>
          <w:ilvl w:val="1"/>
          <w:numId w:val="1"/>
        </w:numPr>
        <w:rPr>
          <w:b/>
        </w:rPr>
      </w:pPr>
      <w:r>
        <w:t>Aster (noun):</w:t>
      </w:r>
    </w:p>
    <w:p w14:paraId="5E82826B" w14:textId="77777777" w:rsidR="00A261FC" w:rsidRDefault="00A261FC" w:rsidP="00A261FC">
      <w:pPr>
        <w:rPr>
          <w:b/>
        </w:rPr>
      </w:pPr>
    </w:p>
    <w:p w14:paraId="4071DD09" w14:textId="77777777" w:rsidR="00A261FC" w:rsidRDefault="00A261FC" w:rsidP="00A261FC">
      <w:pPr>
        <w:rPr>
          <w:b/>
        </w:rPr>
      </w:pPr>
    </w:p>
    <w:p w14:paraId="6B397BBB" w14:textId="77777777" w:rsidR="00A261FC" w:rsidRDefault="00A261FC" w:rsidP="00A261FC">
      <w:pPr>
        <w:rPr>
          <w:b/>
        </w:rPr>
      </w:pPr>
    </w:p>
    <w:p w14:paraId="174CB07E" w14:textId="77777777" w:rsidR="00A261FC" w:rsidRPr="00A261FC" w:rsidRDefault="00A261FC" w:rsidP="00A261FC">
      <w:pPr>
        <w:rPr>
          <w:b/>
        </w:rPr>
      </w:pPr>
    </w:p>
    <w:p w14:paraId="405D4B60" w14:textId="61DBD701" w:rsidR="00A261FC" w:rsidRPr="00A261FC" w:rsidRDefault="00A261FC" w:rsidP="00A261FC">
      <w:pPr>
        <w:pStyle w:val="ListParagraph"/>
        <w:numPr>
          <w:ilvl w:val="1"/>
          <w:numId w:val="1"/>
        </w:numPr>
        <w:rPr>
          <w:b/>
        </w:rPr>
      </w:pPr>
      <w:r>
        <w:t>Asterisk (noun):</w:t>
      </w:r>
    </w:p>
    <w:p w14:paraId="49D41A9A" w14:textId="77777777" w:rsidR="00A261FC" w:rsidRDefault="00A261FC" w:rsidP="00A261FC">
      <w:pPr>
        <w:rPr>
          <w:b/>
        </w:rPr>
      </w:pPr>
    </w:p>
    <w:p w14:paraId="7101EF16" w14:textId="77777777" w:rsidR="00A261FC" w:rsidRDefault="00A261FC" w:rsidP="00A261FC">
      <w:pPr>
        <w:rPr>
          <w:b/>
        </w:rPr>
      </w:pPr>
    </w:p>
    <w:p w14:paraId="723E0D49" w14:textId="77777777" w:rsidR="00A261FC" w:rsidRDefault="00A261FC" w:rsidP="00A261FC">
      <w:pPr>
        <w:rPr>
          <w:b/>
        </w:rPr>
      </w:pPr>
    </w:p>
    <w:p w14:paraId="519091BE" w14:textId="77777777" w:rsidR="00A261FC" w:rsidRPr="00A261FC" w:rsidRDefault="00A261FC" w:rsidP="00A261FC">
      <w:pPr>
        <w:rPr>
          <w:b/>
        </w:rPr>
      </w:pPr>
    </w:p>
    <w:p w14:paraId="741B997A" w14:textId="13BCE6FD" w:rsidR="00A261FC" w:rsidRPr="00A261FC" w:rsidRDefault="00A261FC" w:rsidP="00A261FC">
      <w:pPr>
        <w:pStyle w:val="ListParagraph"/>
        <w:numPr>
          <w:ilvl w:val="1"/>
          <w:numId w:val="1"/>
        </w:numPr>
        <w:rPr>
          <w:b/>
        </w:rPr>
      </w:pPr>
      <w:r>
        <w:t>Asterism (noun):</w:t>
      </w:r>
    </w:p>
    <w:p w14:paraId="50F63D38" w14:textId="77777777" w:rsidR="00A261FC" w:rsidRDefault="00A261FC" w:rsidP="00A261FC">
      <w:pPr>
        <w:rPr>
          <w:b/>
        </w:rPr>
      </w:pPr>
    </w:p>
    <w:p w14:paraId="4F642D74" w14:textId="77777777" w:rsidR="00A261FC" w:rsidRDefault="00A261FC" w:rsidP="00A261FC">
      <w:pPr>
        <w:rPr>
          <w:b/>
        </w:rPr>
      </w:pPr>
    </w:p>
    <w:p w14:paraId="5130ADA1" w14:textId="77777777" w:rsidR="00A261FC" w:rsidRDefault="00A261FC" w:rsidP="00A261FC">
      <w:pPr>
        <w:rPr>
          <w:b/>
        </w:rPr>
      </w:pPr>
    </w:p>
    <w:p w14:paraId="5381E84E" w14:textId="77777777" w:rsidR="00A261FC" w:rsidRPr="00A261FC" w:rsidRDefault="00A261FC" w:rsidP="00A261FC">
      <w:pPr>
        <w:rPr>
          <w:b/>
        </w:rPr>
      </w:pPr>
    </w:p>
    <w:p w14:paraId="32341957" w14:textId="2C784F37" w:rsidR="00A261FC" w:rsidRPr="00A261FC" w:rsidRDefault="00A261FC" w:rsidP="00A261FC">
      <w:pPr>
        <w:pStyle w:val="ListParagraph"/>
        <w:numPr>
          <w:ilvl w:val="1"/>
          <w:numId w:val="1"/>
        </w:numPr>
        <w:rPr>
          <w:b/>
        </w:rPr>
      </w:pPr>
      <w:r>
        <w:t>Asteroid (noun):</w:t>
      </w:r>
    </w:p>
    <w:p w14:paraId="1E83B505" w14:textId="77777777" w:rsidR="00A261FC" w:rsidRDefault="00A261FC" w:rsidP="00A261FC">
      <w:pPr>
        <w:rPr>
          <w:b/>
        </w:rPr>
      </w:pPr>
    </w:p>
    <w:p w14:paraId="0A0009E3" w14:textId="77777777" w:rsidR="00A261FC" w:rsidRDefault="00A261FC" w:rsidP="00A261FC">
      <w:pPr>
        <w:rPr>
          <w:b/>
        </w:rPr>
      </w:pPr>
    </w:p>
    <w:p w14:paraId="3E87EDE1" w14:textId="77777777" w:rsidR="00A261FC" w:rsidRDefault="00A261FC" w:rsidP="00A261FC">
      <w:pPr>
        <w:rPr>
          <w:b/>
        </w:rPr>
      </w:pPr>
    </w:p>
    <w:p w14:paraId="7FBDB537" w14:textId="77777777" w:rsidR="00A261FC" w:rsidRPr="00A261FC" w:rsidRDefault="00A261FC" w:rsidP="00A261FC">
      <w:pPr>
        <w:rPr>
          <w:b/>
        </w:rPr>
      </w:pPr>
    </w:p>
    <w:p w14:paraId="39B9EAFA" w14:textId="7C297B8C" w:rsidR="00A261FC" w:rsidRPr="00A261FC" w:rsidRDefault="00A261FC" w:rsidP="00A261FC">
      <w:pPr>
        <w:pStyle w:val="ListParagraph"/>
        <w:numPr>
          <w:ilvl w:val="1"/>
          <w:numId w:val="1"/>
        </w:numPr>
        <w:rPr>
          <w:b/>
        </w:rPr>
      </w:pPr>
      <w:r>
        <w:t>Astrology (noun):</w:t>
      </w:r>
    </w:p>
    <w:p w14:paraId="5E75AD48" w14:textId="77777777" w:rsidR="00A261FC" w:rsidRDefault="00A261FC" w:rsidP="00A261FC">
      <w:pPr>
        <w:rPr>
          <w:b/>
        </w:rPr>
      </w:pPr>
    </w:p>
    <w:p w14:paraId="57167043" w14:textId="77777777" w:rsidR="00A261FC" w:rsidRDefault="00A261FC" w:rsidP="00A261FC">
      <w:pPr>
        <w:rPr>
          <w:b/>
        </w:rPr>
      </w:pPr>
    </w:p>
    <w:p w14:paraId="12DD9CB9" w14:textId="77777777" w:rsidR="00A261FC" w:rsidRDefault="00A261FC" w:rsidP="00A261FC">
      <w:pPr>
        <w:rPr>
          <w:b/>
        </w:rPr>
      </w:pPr>
    </w:p>
    <w:p w14:paraId="5AD22BA3" w14:textId="77777777" w:rsidR="00A261FC" w:rsidRPr="00A261FC" w:rsidRDefault="00A261FC" w:rsidP="00A261FC">
      <w:pPr>
        <w:rPr>
          <w:b/>
        </w:rPr>
      </w:pPr>
    </w:p>
    <w:p w14:paraId="2BDDEF13" w14:textId="0E38B252" w:rsidR="00A261FC" w:rsidRPr="00A261FC" w:rsidRDefault="00A261FC" w:rsidP="00A261FC">
      <w:pPr>
        <w:pStyle w:val="ListParagraph"/>
        <w:numPr>
          <w:ilvl w:val="1"/>
          <w:numId w:val="1"/>
        </w:numPr>
        <w:rPr>
          <w:b/>
        </w:rPr>
      </w:pPr>
      <w:r>
        <w:t>Astronaut (noun):</w:t>
      </w:r>
    </w:p>
    <w:p w14:paraId="301DB6ED" w14:textId="77777777" w:rsidR="00A261FC" w:rsidRDefault="00A261FC" w:rsidP="00A261FC">
      <w:pPr>
        <w:rPr>
          <w:b/>
        </w:rPr>
      </w:pPr>
    </w:p>
    <w:p w14:paraId="0F7D1E94" w14:textId="77777777" w:rsidR="00A261FC" w:rsidRDefault="00A261FC" w:rsidP="00A261FC">
      <w:pPr>
        <w:rPr>
          <w:b/>
        </w:rPr>
      </w:pPr>
    </w:p>
    <w:p w14:paraId="4E0ABDA6" w14:textId="77777777" w:rsidR="00A261FC" w:rsidRDefault="00A261FC" w:rsidP="00A261FC">
      <w:pPr>
        <w:rPr>
          <w:b/>
        </w:rPr>
      </w:pPr>
    </w:p>
    <w:p w14:paraId="0D1A77C1" w14:textId="77777777" w:rsidR="00A261FC" w:rsidRPr="00A261FC" w:rsidRDefault="00A261FC" w:rsidP="00A261FC">
      <w:pPr>
        <w:rPr>
          <w:b/>
        </w:rPr>
      </w:pPr>
    </w:p>
    <w:p w14:paraId="122AC79E" w14:textId="41FD75DB" w:rsidR="00A261FC" w:rsidRPr="00A261FC" w:rsidRDefault="00A261FC" w:rsidP="00A261FC">
      <w:pPr>
        <w:pStyle w:val="ListParagraph"/>
        <w:numPr>
          <w:ilvl w:val="1"/>
          <w:numId w:val="1"/>
        </w:numPr>
        <w:rPr>
          <w:b/>
        </w:rPr>
      </w:pPr>
      <w:r>
        <w:t>Astronomy (noun):</w:t>
      </w:r>
    </w:p>
    <w:p w14:paraId="339F3B16" w14:textId="77777777" w:rsidR="00A261FC" w:rsidRDefault="00A261FC" w:rsidP="00A261FC">
      <w:pPr>
        <w:rPr>
          <w:b/>
        </w:rPr>
      </w:pPr>
    </w:p>
    <w:p w14:paraId="10E51694" w14:textId="77777777" w:rsidR="00A261FC" w:rsidRDefault="00A261FC" w:rsidP="00A261FC">
      <w:pPr>
        <w:rPr>
          <w:b/>
        </w:rPr>
      </w:pPr>
    </w:p>
    <w:p w14:paraId="3F9FD859" w14:textId="77777777" w:rsidR="00A261FC" w:rsidRPr="00A261FC" w:rsidRDefault="00A261FC" w:rsidP="00A261FC">
      <w:pPr>
        <w:rPr>
          <w:b/>
        </w:rPr>
      </w:pPr>
    </w:p>
    <w:p w14:paraId="4B70D08C" w14:textId="761F8C9C" w:rsidR="00A261FC" w:rsidRPr="00A261FC" w:rsidRDefault="00A261FC" w:rsidP="00A261FC">
      <w:pPr>
        <w:pStyle w:val="ListParagraph"/>
        <w:numPr>
          <w:ilvl w:val="1"/>
          <w:numId w:val="1"/>
        </w:numPr>
        <w:rPr>
          <w:b/>
        </w:rPr>
      </w:pPr>
      <w:r>
        <w:lastRenderedPageBreak/>
        <w:t>Astrophysics (noun):</w:t>
      </w:r>
    </w:p>
    <w:p w14:paraId="723BAB17" w14:textId="77777777" w:rsidR="00A261FC" w:rsidRDefault="00A261FC" w:rsidP="00A261FC">
      <w:pPr>
        <w:rPr>
          <w:b/>
        </w:rPr>
      </w:pPr>
    </w:p>
    <w:p w14:paraId="3DFA5379" w14:textId="77777777" w:rsidR="00D17C7E" w:rsidRPr="006E0D77" w:rsidRDefault="00F32B6D" w:rsidP="00D17C7E">
      <w:pPr>
        <w:rPr>
          <w:b/>
        </w:rPr>
      </w:pPr>
    </w:p>
    <w:p w14:paraId="47611EF9" w14:textId="77777777" w:rsidR="00D17C7E" w:rsidRPr="006E0D77" w:rsidRDefault="00F32B6D" w:rsidP="00D17C7E">
      <w:pPr>
        <w:rPr>
          <w:b/>
        </w:rPr>
      </w:pPr>
    </w:p>
    <w:p w14:paraId="73EE2460" w14:textId="77777777" w:rsidR="00D17C7E" w:rsidRPr="006E0D77" w:rsidRDefault="00F32B6D" w:rsidP="00D17C7E">
      <w:pPr>
        <w:ind w:left="360"/>
        <w:rPr>
          <w:b/>
        </w:rPr>
      </w:pPr>
    </w:p>
    <w:p w14:paraId="11F662A0" w14:textId="7DC2B470" w:rsidR="00DA1D10" w:rsidRDefault="00DA1D10" w:rsidP="00DA1D10">
      <w:pPr>
        <w:pStyle w:val="ListParagraph"/>
        <w:numPr>
          <w:ilvl w:val="0"/>
          <w:numId w:val="1"/>
        </w:numPr>
      </w:pPr>
      <w:r>
        <w:t xml:space="preserve">The </w:t>
      </w:r>
      <w:r w:rsidR="00E1553A">
        <w:t>Greek</w:t>
      </w:r>
      <w:r w:rsidR="00F76502">
        <w:t xml:space="preserve"> </w:t>
      </w:r>
      <w:r>
        <w:t>word root</w:t>
      </w:r>
      <w:r w:rsidR="00A261FC">
        <w:t>s</w:t>
      </w:r>
      <w:r>
        <w:t xml:space="preserve"> </w:t>
      </w:r>
      <w:proofErr w:type="spellStart"/>
      <w:r w:rsidR="00A261FC">
        <w:rPr>
          <w:b/>
        </w:rPr>
        <w:t>astro</w:t>
      </w:r>
      <w:proofErr w:type="spellEnd"/>
      <w:r w:rsidR="00A261FC" w:rsidRPr="00A261FC">
        <w:t xml:space="preserve"> and</w:t>
      </w:r>
      <w:r w:rsidR="00A261FC">
        <w:rPr>
          <w:b/>
        </w:rPr>
        <w:t xml:space="preserve"> aster</w:t>
      </w:r>
      <w:r w:rsidRPr="00DA1D10">
        <w:rPr>
          <w:b/>
        </w:rPr>
        <w:t xml:space="preserve"> </w:t>
      </w:r>
      <w:r w:rsidR="00A261FC" w:rsidRPr="006571F6">
        <w:t>mean</w:t>
      </w:r>
      <w:r w:rsidRPr="006571F6">
        <w:t>:</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F32B6D" w:rsidP="00D17C7E"/>
    <w:p w14:paraId="4AB484D8" w14:textId="77777777" w:rsidR="00D17C7E" w:rsidRPr="001561C4" w:rsidRDefault="00F32B6D" w:rsidP="00D17C7E"/>
    <w:p w14:paraId="0A59365A" w14:textId="77777777" w:rsidR="00D17C7E" w:rsidRPr="001561C4" w:rsidRDefault="00F32B6D" w:rsidP="00D17C7E"/>
    <w:p w14:paraId="1B86D30B" w14:textId="77777777" w:rsidR="00D17C7E" w:rsidRPr="001561C4" w:rsidRDefault="00F32B6D" w:rsidP="00D17C7E"/>
    <w:p w14:paraId="1E5B1741" w14:textId="77777777" w:rsidR="00D17C7E" w:rsidRPr="001561C4" w:rsidRDefault="00F32B6D" w:rsidP="00D17C7E"/>
    <w:p w14:paraId="2797CC51" w14:textId="77777777" w:rsidR="00D17C7E" w:rsidRPr="001561C4" w:rsidRDefault="00F32B6D" w:rsidP="00D17C7E"/>
    <w:p w14:paraId="0585FFA5" w14:textId="77777777" w:rsidR="00D17C7E" w:rsidRPr="001561C4" w:rsidRDefault="00F32B6D" w:rsidP="00D17C7E"/>
    <w:p w14:paraId="00AD039C" w14:textId="77777777" w:rsidR="00D17C7E" w:rsidRPr="001561C4" w:rsidRDefault="00F32B6D" w:rsidP="00D17C7E"/>
    <w:p w14:paraId="087020A9" w14:textId="77777777" w:rsidR="00D17C7E" w:rsidRPr="001561C4" w:rsidRDefault="00F32B6D" w:rsidP="00D17C7E"/>
    <w:p w14:paraId="50A1B495" w14:textId="77777777" w:rsidR="00D17C7E" w:rsidRPr="001561C4" w:rsidRDefault="00F32B6D" w:rsidP="00D17C7E"/>
    <w:p w14:paraId="66999E84" w14:textId="77777777" w:rsidR="00D17C7E" w:rsidRPr="001561C4" w:rsidRDefault="00F32B6D" w:rsidP="00D17C7E"/>
    <w:p w14:paraId="2E632324" w14:textId="77777777" w:rsidR="00D17C7E" w:rsidRPr="001561C4" w:rsidRDefault="00F32B6D" w:rsidP="00D17C7E"/>
    <w:p w14:paraId="2C47F937" w14:textId="77777777" w:rsidR="00D17C7E" w:rsidRPr="001561C4" w:rsidRDefault="00F32B6D" w:rsidP="00D17C7E"/>
    <w:p w14:paraId="6030845A" w14:textId="77777777" w:rsidR="00D17C7E" w:rsidRPr="001561C4" w:rsidRDefault="00F32B6D" w:rsidP="00D17C7E"/>
    <w:p w14:paraId="40525493" w14:textId="77777777" w:rsidR="00D17C7E" w:rsidRPr="001561C4" w:rsidRDefault="00F32B6D" w:rsidP="00D17C7E"/>
    <w:p w14:paraId="31836A1D" w14:textId="77777777" w:rsidR="00D17C7E" w:rsidRPr="001561C4" w:rsidRDefault="00F32B6D" w:rsidP="00D17C7E"/>
    <w:p w14:paraId="198AA4CB" w14:textId="77777777" w:rsidR="00D17C7E" w:rsidRPr="001561C4" w:rsidRDefault="00F32B6D" w:rsidP="00D17C7E"/>
    <w:p w14:paraId="76E0B372" w14:textId="77777777" w:rsidR="00D17C7E" w:rsidRPr="001561C4" w:rsidRDefault="00F32B6D" w:rsidP="00D17C7E"/>
    <w:p w14:paraId="255102FE" w14:textId="77777777" w:rsidR="00D17C7E" w:rsidRPr="001561C4" w:rsidRDefault="00F32B6D" w:rsidP="00D17C7E"/>
    <w:p w14:paraId="2FEC9760" w14:textId="77777777" w:rsidR="00D17C7E" w:rsidRPr="001561C4" w:rsidRDefault="00F32B6D" w:rsidP="00D17C7E"/>
    <w:p w14:paraId="22781432" w14:textId="77777777" w:rsidR="00D17C7E" w:rsidRPr="001561C4" w:rsidRDefault="00F32B6D" w:rsidP="00D17C7E"/>
    <w:p w14:paraId="73AB7F3A" w14:textId="77777777" w:rsidR="00D17C7E" w:rsidRPr="001561C4" w:rsidRDefault="00F32B6D" w:rsidP="00D17C7E"/>
    <w:p w14:paraId="153CD5B3" w14:textId="77777777" w:rsidR="00D17C7E" w:rsidRPr="001561C4" w:rsidRDefault="00F32B6D" w:rsidP="00D17C7E"/>
    <w:p w14:paraId="59DEF0CB" w14:textId="77777777" w:rsidR="00D17C7E" w:rsidRPr="001561C4" w:rsidRDefault="00F32B6D" w:rsidP="00D17C7E"/>
    <w:p w14:paraId="58C8817F" w14:textId="77777777" w:rsidR="00D17C7E" w:rsidRPr="001561C4" w:rsidRDefault="00F32B6D" w:rsidP="00D17C7E"/>
    <w:p w14:paraId="1F1CD89B" w14:textId="77777777" w:rsidR="00D17C7E" w:rsidRPr="001561C4" w:rsidRDefault="00F32B6D" w:rsidP="00D17C7E"/>
    <w:p w14:paraId="30AE6244" w14:textId="77777777" w:rsidR="00D17C7E" w:rsidRDefault="00F32B6D"/>
    <w:p w14:paraId="2CFC87C5" w14:textId="77777777" w:rsidR="00D17C7E" w:rsidRDefault="00F32B6D"/>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6571F6"/>
    <w:rsid w:val="006C1582"/>
    <w:rsid w:val="00904FAB"/>
    <w:rsid w:val="00955468"/>
    <w:rsid w:val="00A261FC"/>
    <w:rsid w:val="00A4727A"/>
    <w:rsid w:val="00BA387A"/>
    <w:rsid w:val="00C116B9"/>
    <w:rsid w:val="00C73829"/>
    <w:rsid w:val="00C77A1A"/>
    <w:rsid w:val="00DA1D10"/>
    <w:rsid w:val="00E1553A"/>
    <w:rsid w:val="00F32B6D"/>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5</TotalTime>
  <Pages>2</Pages>
  <Words>219</Words>
  <Characters>1252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2021-06-28T16:17:00Z</dcterms:modified>
</cp:coreProperties>
</file>