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278CBF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534346">
        <w:rPr>
          <w:b/>
          <w:i/>
        </w:rPr>
        <w:t>Durable</w:t>
      </w:r>
      <w:r w:rsidR="00F24EDE">
        <w:rPr>
          <w:b/>
        </w:rPr>
        <w:t xml:space="preserve"> (</w:t>
      </w:r>
      <w:r w:rsidR="00534346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D99F046" w14:textId="75A3A889" w:rsidR="00534346" w:rsidRDefault="00534346" w:rsidP="00F24EDE"/>
    <w:p w14:paraId="22857A52" w14:textId="58269782" w:rsidR="00534346" w:rsidRPr="004B5472" w:rsidRDefault="004B5472" w:rsidP="0053434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spent a little extra on *** winter coat so *** could buy one that is </w:t>
      </w:r>
      <w:r w:rsidRPr="004B5472">
        <w:rPr>
          <w:i/>
          <w:iCs/>
        </w:rPr>
        <w:t>durable</w:t>
      </w:r>
      <w:r>
        <w:t>.</w:t>
      </w:r>
    </w:p>
    <w:p w14:paraId="5B8F4365" w14:textId="533077C1" w:rsidR="004B5472" w:rsidRPr="004B5472" w:rsidRDefault="004B5472" w:rsidP="00534346">
      <w:pPr>
        <w:pStyle w:val="ListParagraph"/>
        <w:numPr>
          <w:ilvl w:val="0"/>
          <w:numId w:val="1"/>
        </w:numPr>
        <w:rPr>
          <w:b/>
          <w:bCs/>
        </w:rPr>
      </w:pPr>
      <w:r>
        <w:t>***’s first car was so durable that *** drove it for ten years without spending much on repairs.</w:t>
      </w:r>
    </w:p>
    <w:p w14:paraId="056EF664" w14:textId="63CF19E7" w:rsidR="004B5472" w:rsidRPr="004B5472" w:rsidRDefault="004B5472" w:rsidP="0053434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bought a </w:t>
      </w:r>
      <w:r w:rsidRPr="004B5472">
        <w:rPr>
          <w:i/>
          <w:iCs/>
        </w:rPr>
        <w:t>durable</w:t>
      </w:r>
      <w:r>
        <w:rPr>
          <w:i/>
          <w:iCs/>
        </w:rPr>
        <w:t xml:space="preserve"> </w:t>
      </w:r>
      <w:r>
        <w:t>cast-iron pan because *** knew it would last a long time.</w:t>
      </w:r>
    </w:p>
    <w:p w14:paraId="1B219BAC" w14:textId="5AE396AB" w:rsidR="004B5472" w:rsidRPr="004B5472" w:rsidRDefault="004B5472" w:rsidP="0053434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wears Timberland boots because they are </w:t>
      </w:r>
      <w:r w:rsidRPr="004B5472">
        <w:rPr>
          <w:i/>
          <w:iCs/>
        </w:rPr>
        <w:t>durable</w:t>
      </w:r>
      <w:r>
        <w:rPr>
          <w:i/>
          <w:iCs/>
        </w:rPr>
        <w:t>.</w:t>
      </w:r>
    </w:p>
    <w:p w14:paraId="6818163B" w14:textId="16317D7B" w:rsidR="004B5472" w:rsidRPr="00534346" w:rsidRDefault="004B5472" w:rsidP="0053434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4B5472">
        <w:rPr>
          <w:i/>
          <w:iCs/>
        </w:rPr>
        <w:t>durable</w:t>
      </w:r>
      <w:r>
        <w:rPr>
          <w:i/>
          <w:iCs/>
        </w:rPr>
        <w:t xml:space="preserve"> </w:t>
      </w:r>
      <w:r>
        <w:t>plate didn’t break when *** dropped it on the floor.</w:t>
      </w:r>
    </w:p>
    <w:p w14:paraId="0C55291E" w14:textId="77777777" w:rsidR="00F24EDE" w:rsidRDefault="00F24EDE" w:rsidP="00F24EDE"/>
    <w:p w14:paraId="3A17296F" w14:textId="173A02DE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534346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534346">
        <w:rPr>
          <w:b/>
          <w:i/>
          <w:u w:val="single"/>
        </w:rPr>
        <w:t>itinerant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576D2C"/>
    <w:multiLevelType w:val="hybridMultilevel"/>
    <w:tmpl w:val="42A2D6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4B5472"/>
    <w:rsid w:val="00534346"/>
    <w:rsid w:val="005A5A20"/>
    <w:rsid w:val="006B45BA"/>
    <w:rsid w:val="00710A2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43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10</TotalTime>
  <Pages>1</Pages>
  <Words>128</Words>
  <Characters>732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2016-05-09T12:35:00Z</dcterms:created>
  <dcterms:modified xsi:type="dcterms:W3CDTF">2021-03-29T13:05:00Z</dcterms:modified>
</cp:coreProperties>
</file>