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450747A1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150F2" w:rsidRPr="00A150F2">
        <w:rPr>
          <w:rFonts w:cs="Times New Roman"/>
          <w:b/>
          <w:i/>
          <w:iCs/>
          <w:kern w:val="0"/>
          <w:lang w:eastAsia="ja-JP"/>
        </w:rPr>
        <w:t>Indochina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0CC3EDB" w14:textId="31ACA2D7" w:rsidR="00A150F2" w:rsidRDefault="00A150F2" w:rsidP="00A150F2">
      <w:pPr>
        <w:widowControl w:val="0"/>
        <w:autoSpaceDE w:val="0"/>
        <w:autoSpaceDN w:val="0"/>
        <w:adjustRightInd w:val="0"/>
        <w:contextualSpacing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Indochina </w:t>
      </w:r>
      <w:r>
        <w:rPr>
          <w:rFonts w:cs="Times New Roman"/>
          <w:bCs/>
          <w:kern w:val="0"/>
          <w:lang w:eastAsia="ja-JP"/>
        </w:rPr>
        <w:t>Region in Southeast Asia, including Burma (Myanmar), Cambodia, Laos, Malaysia, Thailand, and Vietnam. The French colonies of Vietnam, Laos, and Cambodia were organized as French Indochina.</w:t>
      </w:r>
    </w:p>
    <w:p w14:paraId="46EFD46B" w14:textId="77777777" w:rsidR="00677B90" w:rsidRDefault="00677B90" w:rsidP="00A150F2">
      <w:pPr>
        <w:widowControl w:val="0"/>
        <w:autoSpaceDE w:val="0"/>
        <w:autoSpaceDN w:val="0"/>
        <w:adjustRightInd w:val="0"/>
        <w:contextualSpacing/>
        <w:rPr>
          <w:rFonts w:cs="Times New Roman"/>
          <w:bCs/>
          <w:kern w:val="0"/>
          <w:lang w:eastAsia="ja-JP"/>
        </w:rPr>
      </w:pPr>
    </w:p>
    <w:p w14:paraId="277761EB" w14:textId="1E4647DE" w:rsidR="00A150F2" w:rsidRPr="00677B90" w:rsidRDefault="00677B90" w:rsidP="00677B9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77B90">
        <w:rPr>
          <w:b/>
          <w:lang w:eastAsia="ja-JP"/>
        </w:rPr>
        <w:t>What</w:t>
      </w:r>
      <w:r>
        <w:rPr>
          <w:bCs/>
          <w:lang w:eastAsia="ja-JP"/>
        </w:rPr>
        <w:t xml:space="preserve"> is Indochina? </w:t>
      </w:r>
      <w:r w:rsidRPr="00677B90">
        <w:rPr>
          <w:b/>
          <w:lang w:eastAsia="ja-JP"/>
        </w:rPr>
        <w:t>What</w:t>
      </w:r>
      <w:r>
        <w:rPr>
          <w:bCs/>
          <w:lang w:eastAsia="ja-JP"/>
        </w:rPr>
        <w:t xml:space="preserve"> does Indochina include?</w:t>
      </w:r>
    </w:p>
    <w:p w14:paraId="093FD8B5" w14:textId="2A21FCF3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4F1C074" w14:textId="79711B99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33CA75C" w14:textId="48ED21C1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C34BED5" w14:textId="77777777" w:rsidR="00677B90" w:rsidRP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7421C58" w14:textId="258DEA4F" w:rsidR="00677B90" w:rsidRPr="00677B90" w:rsidRDefault="00677B90" w:rsidP="00677B9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77B90">
        <w:rPr>
          <w:b/>
          <w:lang w:eastAsia="ja-JP"/>
        </w:rPr>
        <w:t>What</w:t>
      </w:r>
      <w:r>
        <w:rPr>
          <w:bCs/>
          <w:lang w:eastAsia="ja-JP"/>
        </w:rPr>
        <w:t xml:space="preserve"> nations were organized as French Indochina?</w:t>
      </w:r>
    </w:p>
    <w:p w14:paraId="5062958A" w14:textId="6672BC6D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AB38E18" w14:textId="355F0928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9EF2697" w14:textId="06A82748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BF7A003" w14:textId="65C28F65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403FCB7" w14:textId="5802EF51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3A3D391" w14:textId="3EF80CAF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D0B7974" w14:textId="4C3F35D9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001B673" w14:textId="4CC133D7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AEEA5AF" w14:textId="2056F79A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C768ACC" w14:textId="77777777" w:rsidR="00677B90" w:rsidRDefault="00677B90" w:rsidP="00677B9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AB78EFF" w14:textId="77777777" w:rsidR="00677B90" w:rsidRDefault="00677B90" w:rsidP="00677B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A150F2">
        <w:rPr>
          <w:rFonts w:cs="Times New Roman"/>
          <w:b/>
          <w:i/>
          <w:iCs/>
          <w:kern w:val="0"/>
          <w:lang w:eastAsia="ja-JP"/>
        </w:rPr>
        <w:t>Indochina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EF5B323" w14:textId="77777777" w:rsidR="00677B90" w:rsidRDefault="00677B90" w:rsidP="00677B90">
      <w:pPr>
        <w:widowControl w:val="0"/>
        <w:autoSpaceDE w:val="0"/>
        <w:autoSpaceDN w:val="0"/>
        <w:adjustRightInd w:val="0"/>
        <w:contextualSpacing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Indochina </w:t>
      </w:r>
      <w:r>
        <w:rPr>
          <w:rFonts w:cs="Times New Roman"/>
          <w:bCs/>
          <w:kern w:val="0"/>
          <w:lang w:eastAsia="ja-JP"/>
        </w:rPr>
        <w:t>Region in Southeast Asia, including Burma (Myanmar), Cambodia, Laos, Malaysia, Thailand, and Vietnam. The French colonies of Vietnam, Laos, and Cambodia were organized as French Indochina.</w:t>
      </w:r>
    </w:p>
    <w:p w14:paraId="42E63223" w14:textId="77777777" w:rsidR="00677B90" w:rsidRDefault="00677B90" w:rsidP="00677B90">
      <w:pPr>
        <w:widowControl w:val="0"/>
        <w:autoSpaceDE w:val="0"/>
        <w:autoSpaceDN w:val="0"/>
        <w:adjustRightInd w:val="0"/>
        <w:contextualSpacing/>
        <w:rPr>
          <w:rFonts w:cs="Times New Roman"/>
          <w:bCs/>
          <w:kern w:val="0"/>
          <w:lang w:eastAsia="ja-JP"/>
        </w:rPr>
      </w:pPr>
    </w:p>
    <w:p w14:paraId="141E3C30" w14:textId="77777777" w:rsidR="00677B90" w:rsidRPr="00677B90" w:rsidRDefault="00677B90" w:rsidP="00677B9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77B90">
        <w:rPr>
          <w:b/>
          <w:lang w:eastAsia="ja-JP"/>
        </w:rPr>
        <w:t>What</w:t>
      </w:r>
      <w:r>
        <w:rPr>
          <w:bCs/>
          <w:lang w:eastAsia="ja-JP"/>
        </w:rPr>
        <w:t xml:space="preserve"> is Indochina? </w:t>
      </w:r>
      <w:r w:rsidRPr="00677B90">
        <w:rPr>
          <w:b/>
          <w:lang w:eastAsia="ja-JP"/>
        </w:rPr>
        <w:t>What</w:t>
      </w:r>
      <w:r>
        <w:rPr>
          <w:bCs/>
          <w:lang w:eastAsia="ja-JP"/>
        </w:rPr>
        <w:t xml:space="preserve"> does Indochina include?</w:t>
      </w:r>
    </w:p>
    <w:p w14:paraId="66F7BE40" w14:textId="77777777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94A7BA9" w14:textId="77777777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976D723" w14:textId="77777777" w:rsid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F284443" w14:textId="77777777" w:rsidR="00677B90" w:rsidRP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6CFA36A" w14:textId="77777777" w:rsidR="00677B90" w:rsidRPr="00A150F2" w:rsidRDefault="00677B90" w:rsidP="00677B9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77B90">
        <w:rPr>
          <w:b/>
          <w:lang w:eastAsia="ja-JP"/>
        </w:rPr>
        <w:t>What</w:t>
      </w:r>
      <w:r>
        <w:rPr>
          <w:bCs/>
          <w:lang w:eastAsia="ja-JP"/>
        </w:rPr>
        <w:t xml:space="preserve"> nations were organized as French Indochina?</w:t>
      </w:r>
    </w:p>
    <w:p w14:paraId="43659E4B" w14:textId="77777777" w:rsidR="00677B90" w:rsidRPr="00677B90" w:rsidRDefault="00677B90" w:rsidP="00677B9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6942D80" w14:textId="77777777" w:rsidR="00A150F2" w:rsidRDefault="00A150F2" w:rsidP="00A150F2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CE6E42B" w14:textId="77777777" w:rsidR="00A150F2" w:rsidRDefault="00A150F2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677B9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BC6FC3"/>
    <w:multiLevelType w:val="hybridMultilevel"/>
    <w:tmpl w:val="C0308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FE7419"/>
    <w:multiLevelType w:val="hybridMultilevel"/>
    <w:tmpl w:val="C0308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660C35"/>
    <w:rsid w:val="00677B90"/>
    <w:rsid w:val="00744EA5"/>
    <w:rsid w:val="00852BCF"/>
    <w:rsid w:val="00956A06"/>
    <w:rsid w:val="00993C25"/>
    <w:rsid w:val="009A2D84"/>
    <w:rsid w:val="009A471B"/>
    <w:rsid w:val="00A150F2"/>
    <w:rsid w:val="00A901AC"/>
    <w:rsid w:val="00AC1512"/>
    <w:rsid w:val="00AD7409"/>
    <w:rsid w:val="00B507D2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3</TotalTime>
  <Pages>1</Pages>
  <Words>212</Words>
  <Characters>1213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2021-02-25T13:54:00Z</dcterms:modified>
</cp:coreProperties>
</file>