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161BAEE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D6B84">
        <w:rPr>
          <w:b/>
          <w:i/>
        </w:rPr>
        <w:t>Fathom</w:t>
      </w:r>
      <w:r w:rsidR="00F24EDE">
        <w:rPr>
          <w:b/>
        </w:rPr>
        <w:t xml:space="preserve"> (</w:t>
      </w:r>
      <w:r w:rsidR="002D6B84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F11629B" w14:textId="19009EDD" w:rsidR="002D6B84" w:rsidRDefault="002D6B84" w:rsidP="00F24EDE"/>
    <w:p w14:paraId="47DB53DC" w14:textId="19E1D9E7" w:rsidR="002D6B84" w:rsidRPr="002D6B84" w:rsidRDefault="002D6B84" w:rsidP="002D6B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For some reason, Mr. Feltskog could never </w:t>
      </w:r>
      <w:r w:rsidRPr="002D6B84">
        <w:rPr>
          <w:i/>
          <w:iCs/>
        </w:rPr>
        <w:t>fathom</w:t>
      </w:r>
      <w:r>
        <w:t xml:space="preserve"> mathematics, so he always earned poor grades in the subject.</w:t>
      </w:r>
    </w:p>
    <w:p w14:paraId="0871304A" w14:textId="7D410E4C" w:rsidR="002D6B84" w:rsidRPr="002D6B84" w:rsidRDefault="002D6B84" w:rsidP="002D6B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finds it easy to </w:t>
      </w:r>
      <w:r w:rsidRPr="002D6B84">
        <w:rPr>
          <w:i/>
          <w:iCs/>
        </w:rPr>
        <w:t>fathom</w:t>
      </w:r>
      <w:r>
        <w:rPr>
          <w:i/>
          <w:iCs/>
        </w:rPr>
        <w:t xml:space="preserve"> </w:t>
      </w:r>
      <w:r>
        <w:t>mathematics, *** took AP calculus in the 11</w:t>
      </w:r>
      <w:r w:rsidRPr="002D6B84">
        <w:rPr>
          <w:vertAlign w:val="superscript"/>
        </w:rPr>
        <w:t>th</w:t>
      </w:r>
      <w:r>
        <w:t xml:space="preserve"> grade.</w:t>
      </w:r>
    </w:p>
    <w:p w14:paraId="43CE7E15" w14:textId="513091F9" w:rsidR="002D6B84" w:rsidRPr="002D6B84" w:rsidRDefault="002D6B84" w:rsidP="002D6B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can’t </w:t>
      </w:r>
      <w:r w:rsidRPr="002D6B84">
        <w:rPr>
          <w:i/>
          <w:iCs/>
        </w:rPr>
        <w:t>fathom</w:t>
      </w:r>
      <w:r>
        <w:rPr>
          <w:i/>
          <w:iCs/>
        </w:rPr>
        <w:t xml:space="preserve"> </w:t>
      </w:r>
      <w:r>
        <w:t>why the carrot cake recipe *** is using calls for mayonnaise.</w:t>
      </w:r>
    </w:p>
    <w:p w14:paraId="4F5CF079" w14:textId="6F8FAE4C" w:rsidR="002D6B84" w:rsidRPr="002D6B84" w:rsidRDefault="002D6B84" w:rsidP="002D6B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More and more people in the world, thankfully, cannot </w:t>
      </w:r>
      <w:r w:rsidRPr="002D6B84">
        <w:rPr>
          <w:i/>
          <w:iCs/>
        </w:rPr>
        <w:t>fathom</w:t>
      </w:r>
      <w:r>
        <w:rPr>
          <w:i/>
          <w:iCs/>
        </w:rPr>
        <w:t xml:space="preserve"> </w:t>
      </w:r>
      <w:r>
        <w:t>racism.</w:t>
      </w:r>
    </w:p>
    <w:p w14:paraId="761E8E45" w14:textId="74AA9306" w:rsidR="002D6B84" w:rsidRPr="002D6B84" w:rsidRDefault="002D6B84" w:rsidP="002D6B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struggles to </w:t>
      </w:r>
      <w:r w:rsidRPr="002D6B84">
        <w:rPr>
          <w:i/>
          <w:iCs/>
        </w:rPr>
        <w:t>fathom</w:t>
      </w:r>
      <w:r>
        <w:rPr>
          <w:i/>
          <w:iCs/>
        </w:rPr>
        <w:t xml:space="preserve"> </w:t>
      </w:r>
      <w:r>
        <w:t>why people are cruel.</w:t>
      </w:r>
    </w:p>
    <w:p w14:paraId="0C55291E" w14:textId="77777777" w:rsidR="00F24EDE" w:rsidRDefault="00F24EDE" w:rsidP="00F24EDE"/>
    <w:p w14:paraId="3A17296F" w14:textId="39B955C1" w:rsidR="00B577EA" w:rsidRPr="006B45BA" w:rsidRDefault="00F24EDE" w:rsidP="00F24EDE">
      <w:r w:rsidRPr="00523677">
        <w:rPr>
          <w:b/>
          <w:u w:val="single"/>
        </w:rPr>
        <w:t>The</w:t>
      </w:r>
      <w:r w:rsidR="002D6B84">
        <w:rPr>
          <w:b/>
          <w:u w:val="single"/>
        </w:rPr>
        <w:t xml:space="preserve"> verb</w:t>
      </w:r>
      <w:r w:rsidRPr="00523677">
        <w:rPr>
          <w:b/>
          <w:u w:val="single"/>
        </w:rPr>
        <w:t xml:space="preserve"> </w:t>
      </w:r>
      <w:r w:rsidR="002D6B84">
        <w:rPr>
          <w:b/>
          <w:i/>
          <w:u w:val="single"/>
        </w:rPr>
        <w:t>fathom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977543"/>
    <w:multiLevelType w:val="hybridMultilevel"/>
    <w:tmpl w:val="4844AF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D6B84"/>
    <w:rsid w:val="00410E3E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6B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3</TotalTime>
  <Pages>1</Pages>
  <Words>128</Words>
  <Characters>736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2021-03-29T12:29:00Z</dcterms:modified>
</cp:coreProperties>
</file>