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0074E17D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2F5D2B">
        <w:rPr>
          <w:b/>
          <w:i/>
        </w:rPr>
        <w:t>Itinerant</w:t>
      </w:r>
      <w:r w:rsidR="00F24EDE">
        <w:rPr>
          <w:b/>
        </w:rPr>
        <w:t xml:space="preserve"> (</w:t>
      </w:r>
      <w:r w:rsidR="002F5D2B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EFB2FC9" w14:textId="2564EE6A" w:rsidR="001F2F8D" w:rsidRDefault="001F2F8D" w:rsidP="00F24EDE"/>
    <w:p w14:paraId="2C1B26EC" w14:textId="67D40CCB" w:rsidR="001F2F8D" w:rsidRPr="001F2F8D" w:rsidRDefault="001F2F8D" w:rsidP="001F2F8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1F2F8D">
        <w:rPr>
          <w:i/>
          <w:iCs/>
        </w:rPr>
        <w:t>itinerant</w:t>
      </w:r>
      <w:r>
        <w:t xml:space="preserve"> priest visited nearly 200 parishes in one year.</w:t>
      </w:r>
    </w:p>
    <w:p w14:paraId="4CFBA4CE" w14:textId="217C2483" w:rsidR="001F2F8D" w:rsidRPr="001F2F8D" w:rsidRDefault="001F2F8D" w:rsidP="001F2F8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an </w:t>
      </w:r>
      <w:r w:rsidRPr="001F2F8D">
        <w:rPr>
          <w:i/>
          <w:iCs/>
        </w:rPr>
        <w:t>itinerant</w:t>
      </w:r>
      <w:r>
        <w:t xml:space="preserve"> doctor who has worked for years with Doctors Without Borders.</w:t>
      </w:r>
    </w:p>
    <w:p w14:paraId="32918B4F" w14:textId="51D54DE5" w:rsidR="001F2F8D" w:rsidRPr="001F2F8D" w:rsidRDefault="001F2F8D" w:rsidP="001F2F8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1F2F8D">
        <w:rPr>
          <w:i/>
          <w:iCs/>
        </w:rPr>
        <w:t>itinerant</w:t>
      </w:r>
      <w:r>
        <w:rPr>
          <w:i/>
          <w:iCs/>
        </w:rPr>
        <w:t xml:space="preserve"> </w:t>
      </w:r>
      <w:r>
        <w:t>ATM repair person was in Rochester, New York one day and Scranton, Pennsylvania the next.</w:t>
      </w:r>
    </w:p>
    <w:p w14:paraId="7F1A3243" w14:textId="5F5EE27D" w:rsidR="001F2F8D" w:rsidRPr="001F2F8D" w:rsidRDefault="001F2F8D" w:rsidP="001F2F8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***, an </w:t>
      </w:r>
      <w:r w:rsidRPr="001F2F8D">
        <w:rPr>
          <w:i/>
          <w:iCs/>
        </w:rPr>
        <w:t>itinerant</w:t>
      </w:r>
      <w:r>
        <w:rPr>
          <w:i/>
          <w:iCs/>
        </w:rPr>
        <w:t xml:space="preserve"> </w:t>
      </w:r>
      <w:r>
        <w:t>large-animal veterinarian, works with animals on farms all over New York State.</w:t>
      </w:r>
    </w:p>
    <w:p w14:paraId="5623CA86" w14:textId="0EE78467" w:rsidR="001F2F8D" w:rsidRPr="001F2F8D" w:rsidRDefault="001F2F8D" w:rsidP="001F2F8D">
      <w:pPr>
        <w:pStyle w:val="ListParagraph"/>
        <w:numPr>
          <w:ilvl w:val="0"/>
          <w:numId w:val="1"/>
        </w:numPr>
        <w:rPr>
          <w:b/>
          <w:bCs/>
        </w:rPr>
      </w:pPr>
      <w:r>
        <w:t>Some professors, like ***, are itinerant and work in a variety of colleges and universities.</w:t>
      </w:r>
    </w:p>
    <w:p w14:paraId="0C55291E" w14:textId="77777777" w:rsidR="00F24EDE" w:rsidRDefault="00F24EDE" w:rsidP="00F24EDE"/>
    <w:p w14:paraId="3A17296F" w14:textId="563D817B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2F5D2B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2F5D2B">
        <w:rPr>
          <w:b/>
          <w:i/>
          <w:u w:val="single"/>
        </w:rPr>
        <w:t>itinerant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1555C4"/>
    <w:multiLevelType w:val="hybridMultilevel"/>
    <w:tmpl w:val="037C25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1F2F8D"/>
    <w:rsid w:val="002F5D2B"/>
    <w:rsid w:val="00410E3E"/>
    <w:rsid w:val="005A5A20"/>
    <w:rsid w:val="006B45BA"/>
    <w:rsid w:val="00710A2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2F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5</TotalTime>
  <Pages>1</Pages>
  <Words>138</Words>
  <Characters>787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2016-05-09T12:35:00Z</dcterms:created>
  <dcterms:modified xsi:type="dcterms:W3CDTF">2021-03-29T13:09:00Z</dcterms:modified>
</cp:coreProperties>
</file>