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4DE2FAD4"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C10418">
        <w:rPr>
          <w:rFonts w:ascii="Times New Roman" w:hAnsi="Times New Roman" w:cs="Times New Roman"/>
          <w:b/>
        </w:rPr>
        <w:t>31</w:t>
      </w:r>
      <w:r>
        <w:rPr>
          <w:rFonts w:ascii="Times New Roman" w:hAnsi="Times New Roman" w:cs="Times New Roman"/>
          <w:b/>
        </w:rPr>
        <w:t xml:space="preserve"> Worksheet:</w:t>
      </w:r>
      <w:r w:rsidR="00705B5D">
        <w:rPr>
          <w:rFonts w:ascii="Times New Roman" w:hAnsi="Times New Roman" w:cs="Times New Roman"/>
          <w:b/>
        </w:rPr>
        <w:t xml:space="preserve"> </w:t>
      </w:r>
      <w:r w:rsidR="00C10418">
        <w:rPr>
          <w:rFonts w:ascii="Times New Roman" w:hAnsi="Times New Roman" w:cs="Times New Roman"/>
          <w:b/>
          <w:i/>
          <w:iCs/>
        </w:rPr>
        <w:t>Largest Seas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55B930B5" w:rsidR="00705B5D" w:rsidRPr="00C10418" w:rsidRDefault="00705B5D" w:rsidP="00C10418">
      <w:pPr>
        <w:widowControl w:val="0"/>
        <w:rPr>
          <w:rFonts w:ascii="Times New Roman" w:hAnsi="Times New Roman" w:cs="Times New Roman"/>
          <w:i/>
          <w:iCs/>
        </w:rPr>
      </w:pPr>
      <w:r>
        <w:rPr>
          <w:rFonts w:ascii="Times New Roman" w:hAnsi="Times New Roman" w:cs="Times New Roman"/>
          <w:bCs/>
        </w:rPr>
        <w:t xml:space="preserve">This worksheet deals with the concept and category of </w:t>
      </w:r>
      <w:r w:rsidR="00C10418">
        <w:rPr>
          <w:rFonts w:ascii="Times New Roman" w:hAnsi="Times New Roman" w:cs="Times New Roman"/>
          <w:bCs/>
        </w:rPr>
        <w:t>the sizes of seas on Earth</w:t>
      </w:r>
      <w:r>
        <w:rPr>
          <w:rFonts w:ascii="Times New Roman" w:hAnsi="Times New Roman" w:cs="Times New Roman"/>
          <w:bCs/>
        </w:rPr>
        <w:t xml:space="preserve">. Please answer the reading comprehension that follow this list of </w:t>
      </w:r>
      <w:r w:rsidR="00C10418" w:rsidRPr="00C10418">
        <w:rPr>
          <w:rFonts w:ascii="Times New Roman" w:hAnsi="Times New Roman" w:cs="Times New Roman"/>
          <w:i/>
          <w:iCs/>
        </w:rPr>
        <w:t>Largest Seas (By Relative Area, Largest First, Millions of Square Miles/Square Kilometers</w:t>
      </w:r>
    </w:p>
    <w:p w14:paraId="2751875D" w14:textId="7DC2CBA1" w:rsidR="00B75603" w:rsidRDefault="00B75603" w:rsidP="005E7BC7">
      <w:pPr>
        <w:widowControl w:val="0"/>
        <w:rPr>
          <w:rFonts w:ascii="Times New Roman" w:hAnsi="Times New Roman" w:cs="Times New Roman"/>
          <w:lang w:eastAsia="ja-JP"/>
        </w:rPr>
      </w:pPr>
    </w:p>
    <w:p w14:paraId="7D25FBC4" w14:textId="77777777" w:rsidR="00B75603" w:rsidRPr="00B75603" w:rsidRDefault="00B75603" w:rsidP="00B75603">
      <w:pPr>
        <w:widowControl w:val="0"/>
        <w:jc w:val="center"/>
        <w:rPr>
          <w:rFonts w:ascii="Times New Roman" w:hAnsi="Times New Roman" w:cs="Times New Roman"/>
          <w:b/>
          <w:bCs/>
          <w:u w:val="single"/>
        </w:rPr>
      </w:pPr>
      <w:r w:rsidRPr="00B75603">
        <w:rPr>
          <w:rFonts w:ascii="Times New Roman" w:hAnsi="Times New Roman" w:cs="Times New Roman"/>
          <w:b/>
          <w:bCs/>
          <w:u w:val="single"/>
        </w:rPr>
        <w:t>Largest Seas (By Relative Area, Largest First, Millions of Square Miles/Square Kilometers</w:t>
      </w:r>
    </w:p>
    <w:p w14:paraId="35388A23" w14:textId="77777777" w:rsidR="00B75603" w:rsidRPr="001F0868" w:rsidRDefault="00B75603" w:rsidP="00B75603">
      <w:pPr>
        <w:pStyle w:val="ListParagraph"/>
        <w:widowControl w:val="0"/>
        <w:numPr>
          <w:ilvl w:val="0"/>
          <w:numId w:val="1"/>
        </w:numPr>
        <w:jc w:val="center"/>
        <w:rPr>
          <w:b/>
          <w:bCs/>
        </w:rPr>
      </w:pPr>
      <w:r>
        <w:t>Coral Sea (1.85/4.79)</w:t>
      </w:r>
    </w:p>
    <w:p w14:paraId="551824F9" w14:textId="77777777" w:rsidR="00B75603" w:rsidRPr="001F0868" w:rsidRDefault="00B75603" w:rsidP="00B75603">
      <w:pPr>
        <w:pStyle w:val="ListParagraph"/>
        <w:widowControl w:val="0"/>
        <w:numPr>
          <w:ilvl w:val="0"/>
          <w:numId w:val="1"/>
        </w:numPr>
        <w:jc w:val="center"/>
        <w:rPr>
          <w:b/>
          <w:bCs/>
        </w:rPr>
      </w:pPr>
      <w:r>
        <w:t>Arabian Sea (1.49)/3.86)</w:t>
      </w:r>
    </w:p>
    <w:p w14:paraId="1A4F5082" w14:textId="77777777" w:rsidR="00B75603" w:rsidRPr="001F0868" w:rsidRDefault="00B75603" w:rsidP="00B75603">
      <w:pPr>
        <w:pStyle w:val="ListParagraph"/>
        <w:widowControl w:val="0"/>
        <w:numPr>
          <w:ilvl w:val="0"/>
          <w:numId w:val="1"/>
        </w:numPr>
        <w:jc w:val="center"/>
        <w:rPr>
          <w:b/>
          <w:bCs/>
        </w:rPr>
      </w:pPr>
      <w:r>
        <w:t>South China Sea (1.42/3.69)</w:t>
      </w:r>
    </w:p>
    <w:p w14:paraId="6FD03BDA" w14:textId="472D8B1B" w:rsidR="00B75603" w:rsidRPr="001F0868" w:rsidRDefault="00B75603" w:rsidP="00B75603">
      <w:pPr>
        <w:pStyle w:val="ListParagraph"/>
        <w:widowControl w:val="0"/>
        <w:numPr>
          <w:ilvl w:val="0"/>
          <w:numId w:val="1"/>
        </w:numPr>
        <w:jc w:val="center"/>
        <w:rPr>
          <w:b/>
          <w:bCs/>
        </w:rPr>
      </w:pPr>
      <w:r>
        <w:t>Mediterranean Sea (0</w:t>
      </w:r>
      <w:r w:rsidR="008D06BF">
        <w:t>.</w:t>
      </w:r>
      <w:r>
        <w:t>97/2.52)</w:t>
      </w:r>
    </w:p>
    <w:p w14:paraId="229515FB" w14:textId="77777777" w:rsidR="00B75603" w:rsidRPr="001F0868" w:rsidRDefault="00B75603" w:rsidP="00B75603">
      <w:pPr>
        <w:pStyle w:val="ListParagraph"/>
        <w:widowControl w:val="0"/>
        <w:numPr>
          <w:ilvl w:val="0"/>
          <w:numId w:val="1"/>
        </w:numPr>
        <w:jc w:val="center"/>
        <w:rPr>
          <w:b/>
          <w:bCs/>
        </w:rPr>
      </w:pPr>
      <w:r>
        <w:t>Bering Sea (0.89/2.30)</w:t>
      </w:r>
    </w:p>
    <w:p w14:paraId="4C78F45B" w14:textId="77777777" w:rsidR="00B75603" w:rsidRPr="001F0868" w:rsidRDefault="00B75603" w:rsidP="00B75603">
      <w:pPr>
        <w:pStyle w:val="ListParagraph"/>
        <w:widowControl w:val="0"/>
        <w:numPr>
          <w:ilvl w:val="0"/>
          <w:numId w:val="1"/>
        </w:numPr>
        <w:jc w:val="center"/>
        <w:rPr>
          <w:b/>
          <w:bCs/>
        </w:rPr>
      </w:pPr>
      <w:r>
        <w:t>Bay of Bengal (0.84/2.17)</w:t>
      </w:r>
    </w:p>
    <w:p w14:paraId="57432D69" w14:textId="77777777" w:rsidR="00B75603" w:rsidRPr="001F0868" w:rsidRDefault="00B75603" w:rsidP="00B75603">
      <w:pPr>
        <w:pStyle w:val="ListParagraph"/>
        <w:widowControl w:val="0"/>
        <w:numPr>
          <w:ilvl w:val="0"/>
          <w:numId w:val="1"/>
        </w:numPr>
        <w:jc w:val="center"/>
        <w:rPr>
          <w:b/>
          <w:bCs/>
        </w:rPr>
      </w:pPr>
      <w:r>
        <w:t>Sea of Okhotsk (0.61/1.59)</w:t>
      </w:r>
    </w:p>
    <w:p w14:paraId="4731F3A1" w14:textId="77777777" w:rsidR="00B75603" w:rsidRPr="001F0868" w:rsidRDefault="00B75603" w:rsidP="00B75603">
      <w:pPr>
        <w:pStyle w:val="ListParagraph"/>
        <w:widowControl w:val="0"/>
        <w:numPr>
          <w:ilvl w:val="0"/>
          <w:numId w:val="1"/>
        </w:numPr>
        <w:jc w:val="center"/>
        <w:rPr>
          <w:b/>
          <w:bCs/>
        </w:rPr>
      </w:pPr>
      <w:r>
        <w:t>Gulf of Mexico (0.60/1.54)</w:t>
      </w:r>
    </w:p>
    <w:p w14:paraId="625C4333" w14:textId="77777777" w:rsidR="00B75603" w:rsidRPr="001F0868" w:rsidRDefault="00B75603" w:rsidP="00B75603">
      <w:pPr>
        <w:pStyle w:val="ListParagraph"/>
        <w:widowControl w:val="0"/>
        <w:numPr>
          <w:ilvl w:val="0"/>
          <w:numId w:val="1"/>
        </w:numPr>
        <w:jc w:val="center"/>
        <w:rPr>
          <w:b/>
          <w:bCs/>
        </w:rPr>
      </w:pPr>
      <w:r>
        <w:t>Gulf of Guinea (0.59/1.53)</w:t>
      </w:r>
    </w:p>
    <w:p w14:paraId="088AE1F5" w14:textId="62DB70F8" w:rsidR="00B75603" w:rsidRPr="0036654F" w:rsidRDefault="00B75603" w:rsidP="00B75603">
      <w:pPr>
        <w:pStyle w:val="ListParagraph"/>
        <w:widowControl w:val="0"/>
        <w:numPr>
          <w:ilvl w:val="0"/>
          <w:numId w:val="1"/>
        </w:numPr>
        <w:jc w:val="center"/>
        <w:rPr>
          <w:b/>
          <w:bCs/>
        </w:rPr>
      </w:pPr>
      <w:r>
        <w:t>Barents Sea (0.54/1.41)</w:t>
      </w:r>
    </w:p>
    <w:p w14:paraId="1789C758" w14:textId="3DE79C7B" w:rsidR="0036654F" w:rsidRDefault="0036654F" w:rsidP="0036654F">
      <w:pPr>
        <w:widowControl w:val="0"/>
        <w:jc w:val="center"/>
        <w:rPr>
          <w:b/>
          <w:bCs/>
        </w:rPr>
      </w:pPr>
    </w:p>
    <w:p w14:paraId="172B01BF" w14:textId="68C5C8B8" w:rsidR="0036654F" w:rsidRDefault="0036654F" w:rsidP="0036654F">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06B22685" w14:textId="7B7C7077" w:rsidR="00B95914" w:rsidRDefault="00B95914" w:rsidP="0036654F">
      <w:pPr>
        <w:widowControl w:val="0"/>
        <w:rPr>
          <w:rFonts w:ascii="Times New Roman" w:hAnsi="Times New Roman" w:cs="Times New Roman"/>
          <w:lang w:eastAsia="ja-JP"/>
        </w:rPr>
      </w:pPr>
    </w:p>
    <w:p w14:paraId="6FF36F40" w14:textId="332FA60B" w:rsidR="00B95914" w:rsidRPr="005200FC" w:rsidRDefault="005200FC" w:rsidP="00B95914">
      <w:pPr>
        <w:pStyle w:val="ListParagraph"/>
        <w:widowControl w:val="0"/>
        <w:numPr>
          <w:ilvl w:val="0"/>
          <w:numId w:val="2"/>
        </w:numPr>
        <w:rPr>
          <w:b/>
          <w:bCs/>
          <w:lang w:eastAsia="ja-JP"/>
        </w:rPr>
      </w:pPr>
      <w:r>
        <w:rPr>
          <w:b/>
          <w:bCs/>
          <w:lang w:eastAsia="ja-JP"/>
        </w:rPr>
        <w:t xml:space="preserve">How many </w:t>
      </w:r>
      <w:r>
        <w:rPr>
          <w:lang w:eastAsia="ja-JP"/>
        </w:rPr>
        <w:t xml:space="preserve">square miles are there in the Bering Sea? </w:t>
      </w:r>
      <w:r w:rsidRPr="008D06BF">
        <w:rPr>
          <w:b/>
          <w:bCs/>
          <w:lang w:eastAsia="ja-JP"/>
        </w:rPr>
        <w:t>How many</w:t>
      </w:r>
      <w:r>
        <w:rPr>
          <w:lang w:eastAsia="ja-JP"/>
        </w:rPr>
        <w:t xml:space="preserve"> square kilometers?</w:t>
      </w:r>
    </w:p>
    <w:p w14:paraId="4601CB4A" w14:textId="18AA7CE5" w:rsidR="005200FC" w:rsidRDefault="005200FC" w:rsidP="005200FC">
      <w:pPr>
        <w:widowControl w:val="0"/>
        <w:rPr>
          <w:b/>
          <w:bCs/>
          <w:lang w:eastAsia="ja-JP"/>
        </w:rPr>
      </w:pPr>
    </w:p>
    <w:p w14:paraId="5F862293" w14:textId="37E942E3" w:rsidR="005200FC" w:rsidRDefault="005200FC" w:rsidP="005200FC">
      <w:pPr>
        <w:widowControl w:val="0"/>
        <w:rPr>
          <w:b/>
          <w:bCs/>
          <w:lang w:eastAsia="ja-JP"/>
        </w:rPr>
      </w:pPr>
    </w:p>
    <w:p w14:paraId="0AB7BE02" w14:textId="77777777" w:rsidR="005200FC" w:rsidRPr="005200FC" w:rsidRDefault="005200FC" w:rsidP="005200FC">
      <w:pPr>
        <w:widowControl w:val="0"/>
        <w:rPr>
          <w:b/>
          <w:bCs/>
          <w:lang w:eastAsia="ja-JP"/>
        </w:rPr>
      </w:pPr>
    </w:p>
    <w:p w14:paraId="4693E7C7" w14:textId="359A3C15" w:rsidR="005200FC" w:rsidRPr="008D06BF" w:rsidRDefault="005200FC" w:rsidP="00B95914">
      <w:pPr>
        <w:pStyle w:val="ListParagraph"/>
        <w:widowControl w:val="0"/>
        <w:numPr>
          <w:ilvl w:val="0"/>
          <w:numId w:val="2"/>
        </w:numPr>
        <w:rPr>
          <w:b/>
          <w:bCs/>
          <w:lang w:eastAsia="ja-JP"/>
        </w:rPr>
      </w:pPr>
      <w:r w:rsidRPr="005200FC">
        <w:rPr>
          <w:b/>
          <w:bCs/>
          <w:lang w:eastAsia="ja-JP"/>
        </w:rPr>
        <w:t>Which</w:t>
      </w:r>
      <w:r>
        <w:rPr>
          <w:lang w:eastAsia="ja-JP"/>
        </w:rPr>
        <w:t xml:space="preserve"> is the largest of the seas listed? </w:t>
      </w:r>
      <w:r w:rsidRPr="005200FC">
        <w:rPr>
          <w:b/>
          <w:bCs/>
          <w:lang w:eastAsia="ja-JP"/>
        </w:rPr>
        <w:t>Which</w:t>
      </w:r>
      <w:r>
        <w:rPr>
          <w:lang w:eastAsia="ja-JP"/>
        </w:rPr>
        <w:t xml:space="preserve"> is the smallest?</w:t>
      </w:r>
    </w:p>
    <w:p w14:paraId="78FFBA62" w14:textId="1640D25C" w:rsidR="008D06BF" w:rsidRDefault="008D06BF" w:rsidP="008D06BF">
      <w:pPr>
        <w:widowControl w:val="0"/>
        <w:rPr>
          <w:b/>
          <w:bCs/>
          <w:lang w:eastAsia="ja-JP"/>
        </w:rPr>
      </w:pPr>
    </w:p>
    <w:p w14:paraId="4FD2D37C" w14:textId="6608217F" w:rsidR="008D06BF" w:rsidRDefault="008D06BF" w:rsidP="008D06BF">
      <w:pPr>
        <w:widowControl w:val="0"/>
        <w:rPr>
          <w:b/>
          <w:bCs/>
          <w:lang w:eastAsia="ja-JP"/>
        </w:rPr>
      </w:pPr>
    </w:p>
    <w:p w14:paraId="60FA0317" w14:textId="77777777" w:rsidR="008D06BF" w:rsidRPr="008D06BF" w:rsidRDefault="008D06BF" w:rsidP="008D06BF">
      <w:pPr>
        <w:widowControl w:val="0"/>
        <w:rPr>
          <w:b/>
          <w:bCs/>
          <w:lang w:eastAsia="ja-JP"/>
        </w:rPr>
      </w:pPr>
    </w:p>
    <w:p w14:paraId="6DF39B50" w14:textId="224530A5" w:rsidR="008D06BF" w:rsidRPr="008D06BF" w:rsidRDefault="008D06BF" w:rsidP="00B95914">
      <w:pPr>
        <w:pStyle w:val="ListParagraph"/>
        <w:widowControl w:val="0"/>
        <w:numPr>
          <w:ilvl w:val="0"/>
          <w:numId w:val="2"/>
        </w:numPr>
        <w:rPr>
          <w:b/>
          <w:bCs/>
          <w:lang w:eastAsia="ja-JP"/>
        </w:rPr>
      </w:pPr>
      <w:r>
        <w:rPr>
          <w:b/>
          <w:bCs/>
          <w:lang w:eastAsia="ja-JP"/>
        </w:rPr>
        <w:t xml:space="preserve">Which </w:t>
      </w:r>
      <w:r>
        <w:rPr>
          <w:lang w:eastAsia="ja-JP"/>
        </w:rPr>
        <w:t>of the seas listed spans a total of 1.42 million square miles?</w:t>
      </w:r>
    </w:p>
    <w:p w14:paraId="5367E8E1" w14:textId="10DC6F54" w:rsidR="008D06BF" w:rsidRDefault="008D06BF" w:rsidP="008D06BF">
      <w:pPr>
        <w:widowControl w:val="0"/>
        <w:rPr>
          <w:b/>
          <w:bCs/>
          <w:lang w:eastAsia="ja-JP"/>
        </w:rPr>
      </w:pPr>
    </w:p>
    <w:p w14:paraId="73A7B56A" w14:textId="03E7A3CA" w:rsidR="008D06BF" w:rsidRDefault="008D06BF" w:rsidP="008D06BF">
      <w:pPr>
        <w:widowControl w:val="0"/>
        <w:rPr>
          <w:b/>
          <w:bCs/>
          <w:lang w:eastAsia="ja-JP"/>
        </w:rPr>
      </w:pPr>
    </w:p>
    <w:p w14:paraId="68832EA8" w14:textId="77777777" w:rsidR="008D06BF" w:rsidRPr="008D06BF" w:rsidRDefault="008D06BF" w:rsidP="008D06BF">
      <w:pPr>
        <w:widowControl w:val="0"/>
        <w:rPr>
          <w:b/>
          <w:bCs/>
          <w:lang w:eastAsia="ja-JP"/>
        </w:rPr>
      </w:pPr>
    </w:p>
    <w:p w14:paraId="49F39FC5" w14:textId="4ACCD89B" w:rsidR="008D06BF" w:rsidRPr="008D06BF" w:rsidRDefault="008D06BF" w:rsidP="00B95914">
      <w:pPr>
        <w:pStyle w:val="ListParagraph"/>
        <w:widowControl w:val="0"/>
        <w:numPr>
          <w:ilvl w:val="0"/>
          <w:numId w:val="2"/>
        </w:numPr>
        <w:rPr>
          <w:b/>
          <w:bCs/>
          <w:lang w:eastAsia="ja-JP"/>
        </w:rPr>
      </w:pPr>
      <w:r w:rsidRPr="008D06BF">
        <w:rPr>
          <w:b/>
          <w:bCs/>
          <w:lang w:eastAsia="ja-JP"/>
        </w:rPr>
        <w:t>Which</w:t>
      </w:r>
      <w:r>
        <w:rPr>
          <w:lang w:eastAsia="ja-JP"/>
        </w:rPr>
        <w:t xml:space="preserve"> of the seas listed spans 2.17 square kilometers?</w:t>
      </w:r>
    </w:p>
    <w:p w14:paraId="2F9E9E6E" w14:textId="0EFF0DDA" w:rsidR="008D06BF" w:rsidRDefault="008D06BF" w:rsidP="008D06BF">
      <w:pPr>
        <w:widowControl w:val="0"/>
        <w:rPr>
          <w:b/>
          <w:bCs/>
          <w:lang w:eastAsia="ja-JP"/>
        </w:rPr>
      </w:pPr>
    </w:p>
    <w:p w14:paraId="69C30F21" w14:textId="7B2841E5" w:rsidR="008D06BF" w:rsidRDefault="008D06BF" w:rsidP="008D06BF">
      <w:pPr>
        <w:widowControl w:val="0"/>
        <w:rPr>
          <w:b/>
          <w:bCs/>
          <w:lang w:eastAsia="ja-JP"/>
        </w:rPr>
      </w:pPr>
    </w:p>
    <w:p w14:paraId="5274F762" w14:textId="77777777" w:rsidR="008D06BF" w:rsidRPr="008D06BF" w:rsidRDefault="008D06BF" w:rsidP="008D06BF">
      <w:pPr>
        <w:widowControl w:val="0"/>
        <w:rPr>
          <w:b/>
          <w:bCs/>
          <w:lang w:eastAsia="ja-JP"/>
        </w:rPr>
      </w:pPr>
    </w:p>
    <w:p w14:paraId="64C73F1B" w14:textId="4C920C2C" w:rsidR="008D06BF" w:rsidRPr="005200FC" w:rsidRDefault="008D06BF" w:rsidP="00B95914">
      <w:pPr>
        <w:pStyle w:val="ListParagraph"/>
        <w:widowControl w:val="0"/>
        <w:numPr>
          <w:ilvl w:val="0"/>
          <w:numId w:val="2"/>
        </w:numPr>
        <w:rPr>
          <w:b/>
          <w:bCs/>
          <w:lang w:eastAsia="ja-JP"/>
        </w:rPr>
      </w:pPr>
      <w:r>
        <w:rPr>
          <w:b/>
          <w:bCs/>
          <w:lang w:eastAsia="ja-JP"/>
        </w:rPr>
        <w:t xml:space="preserve">How many </w:t>
      </w:r>
      <w:r>
        <w:rPr>
          <w:lang w:eastAsia="ja-JP"/>
        </w:rPr>
        <w:t xml:space="preserve">square miles are there in the Mediterranean Sea? </w:t>
      </w:r>
      <w:r w:rsidRPr="008D06BF">
        <w:rPr>
          <w:b/>
          <w:bCs/>
          <w:lang w:eastAsia="ja-JP"/>
        </w:rPr>
        <w:t>How many</w:t>
      </w:r>
      <w:r>
        <w:rPr>
          <w:lang w:eastAsia="ja-JP"/>
        </w:rPr>
        <w:t xml:space="preserve"> square kilometers?</w:t>
      </w:r>
    </w:p>
    <w:p w14:paraId="563B9D48" w14:textId="77777777" w:rsidR="005200FC" w:rsidRPr="005200FC" w:rsidRDefault="005200FC" w:rsidP="005200FC">
      <w:pPr>
        <w:widowControl w:val="0"/>
        <w:rPr>
          <w:b/>
          <w:bCs/>
          <w:lang w:eastAsia="ja-JP"/>
        </w:rPr>
      </w:pPr>
    </w:p>
    <w:p w14:paraId="796AF44C" w14:textId="77777777" w:rsidR="0036654F" w:rsidRPr="0036654F" w:rsidRDefault="0036654F" w:rsidP="0036654F">
      <w:pPr>
        <w:widowControl w:val="0"/>
        <w:jc w:val="center"/>
        <w:rPr>
          <w:b/>
          <w:bCs/>
        </w:rPr>
      </w:pPr>
    </w:p>
    <w:p w14:paraId="03670E72" w14:textId="12BE2940" w:rsidR="0036654F" w:rsidRDefault="0036654F" w:rsidP="0036654F">
      <w:pPr>
        <w:widowControl w:val="0"/>
        <w:jc w:val="center"/>
        <w:rPr>
          <w:b/>
          <w:bCs/>
        </w:rPr>
      </w:pPr>
    </w:p>
    <w:p w14:paraId="2441308D" w14:textId="77777777" w:rsidR="0036654F" w:rsidRPr="0036654F" w:rsidRDefault="0036654F" w:rsidP="0036654F">
      <w:pPr>
        <w:widowControl w:val="0"/>
        <w:jc w:val="center"/>
        <w:rPr>
          <w:b/>
          <w:bCs/>
        </w:rPr>
      </w:pPr>
    </w:p>
    <w:p w14:paraId="350ADF51" w14:textId="77777777" w:rsidR="00B75603" w:rsidRPr="005E7BC7" w:rsidRDefault="00B75603"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D3CB8"/>
    <w:multiLevelType w:val="hybridMultilevel"/>
    <w:tmpl w:val="C518D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6654F"/>
    <w:rsid w:val="003D1E24"/>
    <w:rsid w:val="00410E3E"/>
    <w:rsid w:val="004F3E9E"/>
    <w:rsid w:val="005200FC"/>
    <w:rsid w:val="00522C3E"/>
    <w:rsid w:val="005E7BC7"/>
    <w:rsid w:val="00631B11"/>
    <w:rsid w:val="006B45BA"/>
    <w:rsid w:val="00705B5D"/>
    <w:rsid w:val="007C15C6"/>
    <w:rsid w:val="008D06BF"/>
    <w:rsid w:val="009C241B"/>
    <w:rsid w:val="00B75603"/>
    <w:rsid w:val="00B95914"/>
    <w:rsid w:val="00C10418"/>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B75603"/>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12</TotalTime>
  <Pages>1</Pages>
  <Words>240</Words>
  <Characters>1373</Characters>
  <Application>Microsoft Office Word</Application>
  <DocSecurity>0</DocSecurity>
  <Lines>11</Lines>
  <Paragraphs>3</Paragraphs>
  <ScaleCrop>false</ScaleCrop>
  <Company>Mark's Text Terminal</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2019-11-06T11:30:00Z</dcterms:created>
  <dcterms:modified xsi:type="dcterms:W3CDTF">2020-09-28T19:41:00Z</dcterms:modified>
</cp:coreProperties>
</file>